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A6B5F" w14:textId="00902A0C" w:rsidR="004C6F28" w:rsidRDefault="004C6F28" w:rsidP="004C6F28">
      <w:pPr>
        <w:keepNext/>
        <w:keepLines/>
        <w:spacing w:before="120"/>
        <w:jc w:val="center"/>
        <w:outlineLvl w:val="0"/>
        <w:rPr>
          <w:rFonts w:ascii="Arial" w:eastAsia="Times New Roman" w:hAnsi="Arial"/>
          <w:b/>
          <w:bCs/>
          <w:sz w:val="36"/>
          <w:szCs w:val="36"/>
        </w:rPr>
      </w:pPr>
    </w:p>
    <w:p w14:paraId="561E0298" w14:textId="2B528308" w:rsidR="004C6F28" w:rsidRDefault="004C6F28" w:rsidP="004C6F28">
      <w:pPr>
        <w:keepNext/>
        <w:keepLines/>
        <w:spacing w:before="120"/>
        <w:jc w:val="center"/>
        <w:outlineLvl w:val="0"/>
        <w:rPr>
          <w:rFonts w:ascii="Arial" w:eastAsia="Times New Roman" w:hAnsi="Arial"/>
          <w:b/>
          <w:bCs/>
          <w:sz w:val="36"/>
          <w:szCs w:val="36"/>
        </w:rPr>
      </w:pPr>
    </w:p>
    <w:p w14:paraId="3AB1C7B1" w14:textId="5E06F103" w:rsidR="001E59F3" w:rsidRDefault="00DE100D" w:rsidP="006E2E70">
      <w:pPr>
        <w:pStyle w:val="BalloonText"/>
        <w:ind w:right="-604"/>
      </w:pPr>
      <w:r>
        <w:rPr>
          <w:noProof/>
        </w:rPr>
        <w:drawing>
          <wp:anchor distT="0" distB="0" distL="114300" distR="114300" simplePos="0" relativeHeight="251753984" behindDoc="0" locked="0" layoutInCell="1" allowOverlap="1" wp14:anchorId="1084F97A" wp14:editId="480D8560">
            <wp:simplePos x="0" y="0"/>
            <wp:positionH relativeFrom="column">
              <wp:posOffset>4993005</wp:posOffset>
            </wp:positionH>
            <wp:positionV relativeFrom="paragraph">
              <wp:posOffset>-238125</wp:posOffset>
            </wp:positionV>
            <wp:extent cx="1590675" cy="1038225"/>
            <wp:effectExtent l="0" t="0" r="9525" b="9525"/>
            <wp:wrapNone/>
            <wp:docPr id="7169" name="Picture 7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169">
                      <a:extLst>
                        <a:ext uri="{C183D7F6-B498-43B3-948B-1728B52AA6E4}">
                          <adec:decorative xmlns:adec="http://schemas.microsoft.com/office/drawing/2017/decorative" val="1"/>
                        </a:ext>
                      </a:extLst>
                    </pic:cNvPr>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1590675" cy="1038225"/>
                    </a:xfrm>
                    <a:prstGeom prst="rect">
                      <a:avLst/>
                    </a:prstGeom>
                    <a:noFill/>
                    <a:ln>
                      <a:noFill/>
                    </a:ln>
                  </pic:spPr>
                </pic:pic>
              </a:graphicData>
            </a:graphic>
          </wp:anchor>
        </w:drawing>
      </w:r>
    </w:p>
    <w:p w14:paraId="4FF705C4" w14:textId="32DBC880" w:rsidR="00C446BC" w:rsidRDefault="00C446BC" w:rsidP="00957877">
      <w:pPr>
        <w:pStyle w:val="BalloonText"/>
      </w:pPr>
      <w:bookmarkStart w:id="0" w:name="_Hlk133573353"/>
      <w:bookmarkEnd w:id="0"/>
    </w:p>
    <w:p w14:paraId="5942FAA4" w14:textId="6F153744" w:rsidR="00857148" w:rsidRDefault="00857148" w:rsidP="00957877">
      <w:pPr>
        <w:pStyle w:val="BalloonText"/>
      </w:pPr>
      <w:bookmarkStart w:id="1" w:name="_Hlk1475364"/>
      <w:bookmarkEnd w:id="1"/>
    </w:p>
    <w:p w14:paraId="168CC0B5" w14:textId="18DD901E" w:rsidR="00857148" w:rsidRDefault="00857148" w:rsidP="00957877">
      <w:pPr>
        <w:pStyle w:val="BalloonText"/>
      </w:pPr>
    </w:p>
    <w:p w14:paraId="4055CDC7" w14:textId="16F75A7D" w:rsidR="00857148" w:rsidRDefault="00857148" w:rsidP="00957877">
      <w:pPr>
        <w:pStyle w:val="BalloonText"/>
        <w:rPr>
          <w:rFonts w:ascii="Calibri" w:hAnsi="Calibri" w:cstheme="minorBidi"/>
        </w:rPr>
      </w:pPr>
    </w:p>
    <w:p w14:paraId="1E21D768" w14:textId="3DE55E7A" w:rsidR="00857148" w:rsidRDefault="00857148" w:rsidP="00957877">
      <w:pPr>
        <w:pStyle w:val="BalloonText"/>
      </w:pPr>
    </w:p>
    <w:p w14:paraId="34634AF1" w14:textId="33A22D6C" w:rsidR="00857148" w:rsidRDefault="00857148" w:rsidP="00957877">
      <w:pPr>
        <w:pStyle w:val="BalloonText"/>
      </w:pPr>
    </w:p>
    <w:p w14:paraId="66829EDC" w14:textId="1DEFA1E7" w:rsidR="00857148" w:rsidRDefault="00A11669" w:rsidP="00957877">
      <w:pPr>
        <w:pStyle w:val="BalloonText"/>
      </w:pPr>
      <w:r>
        <w:rPr>
          <w:noProof/>
        </w:rPr>
        <w:drawing>
          <wp:anchor distT="0" distB="0" distL="114300" distR="114300" simplePos="0" relativeHeight="251622911" behindDoc="1" locked="0" layoutInCell="1" allowOverlap="1" wp14:anchorId="41A33F47" wp14:editId="4F7110C6">
            <wp:simplePos x="0" y="0"/>
            <wp:positionH relativeFrom="column">
              <wp:posOffset>-721995</wp:posOffset>
            </wp:positionH>
            <wp:positionV relativeFrom="paragraph">
              <wp:posOffset>231140</wp:posOffset>
            </wp:positionV>
            <wp:extent cx="7524750" cy="9122052"/>
            <wp:effectExtent l="0" t="0" r="0" b="3175"/>
            <wp:wrapNone/>
            <wp:docPr id="10447453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4530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a:stretch/>
                  </pic:blipFill>
                  <pic:spPr bwMode="auto">
                    <a:xfrm>
                      <a:off x="0" y="0"/>
                      <a:ext cx="7524750" cy="9122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3A10B" w14:textId="42CBC274" w:rsidR="00857148" w:rsidRDefault="00857148" w:rsidP="00957877">
      <w:pPr>
        <w:pStyle w:val="BalloonText"/>
      </w:pPr>
    </w:p>
    <w:p w14:paraId="51F10397" w14:textId="27F8FBC9" w:rsidR="00857148" w:rsidRDefault="00857148" w:rsidP="00957877">
      <w:pPr>
        <w:pStyle w:val="BalloonText"/>
      </w:pPr>
    </w:p>
    <w:p w14:paraId="75C9CBD3" w14:textId="6F85556A" w:rsidR="00857148" w:rsidRDefault="00857148" w:rsidP="00957877">
      <w:pPr>
        <w:pStyle w:val="BalloonText"/>
      </w:pPr>
    </w:p>
    <w:p w14:paraId="28668D6B" w14:textId="001EC184" w:rsidR="00051C2E" w:rsidRDefault="00051C2E" w:rsidP="00957877">
      <w:pPr>
        <w:pStyle w:val="BalloonText"/>
      </w:pPr>
    </w:p>
    <w:p w14:paraId="5089D742" w14:textId="77777777" w:rsidR="00A11669" w:rsidRDefault="00A11669" w:rsidP="00382943">
      <w:pPr>
        <w:pStyle w:val="Title"/>
        <w:rPr>
          <w:b w:val="0"/>
          <w:bCs w:val="0"/>
        </w:rPr>
      </w:pPr>
    </w:p>
    <w:p w14:paraId="3DADA1DD" w14:textId="16E71ED1" w:rsidR="00A11669" w:rsidRDefault="00A11669" w:rsidP="00382943">
      <w:pPr>
        <w:pStyle w:val="Title"/>
        <w:rPr>
          <w:b w:val="0"/>
          <w:bCs w:val="0"/>
        </w:rPr>
      </w:pPr>
    </w:p>
    <w:p w14:paraId="07891809" w14:textId="2056C356" w:rsidR="00A11669" w:rsidRDefault="00A11669" w:rsidP="00382943">
      <w:pPr>
        <w:pStyle w:val="Title"/>
        <w:rPr>
          <w:b w:val="0"/>
          <w:bCs w:val="0"/>
        </w:rPr>
      </w:pPr>
      <w:r>
        <w:rPr>
          <w:rFonts w:ascii="Calibri" w:hAnsi="Calibri" w:cstheme="minorBidi"/>
          <w:noProof/>
        </w:rPr>
        <mc:AlternateContent>
          <mc:Choice Requires="wps">
            <w:drawing>
              <wp:anchor distT="0" distB="0" distL="114300" distR="114300" simplePos="0" relativeHeight="251660800" behindDoc="1" locked="0" layoutInCell="1" allowOverlap="1" wp14:anchorId="5EAEDCC7" wp14:editId="71321349">
                <wp:simplePos x="0" y="0"/>
                <wp:positionH relativeFrom="margin">
                  <wp:posOffset>-475615</wp:posOffset>
                </wp:positionH>
                <wp:positionV relativeFrom="paragraph">
                  <wp:posOffset>241935</wp:posOffset>
                </wp:positionV>
                <wp:extent cx="6955155" cy="1524000"/>
                <wp:effectExtent l="57150" t="19050" r="55245" b="95250"/>
                <wp:wrapNone/>
                <wp:docPr id="48" name="Flowchart: Alternate Process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5155" cy="1524000"/>
                        </a:xfrm>
                        <a:prstGeom prst="flowChartAlternateProcess">
                          <a:avLst/>
                        </a:prstGeom>
                        <a:solidFill>
                          <a:schemeClr val="bg1"/>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shapetype w14:anchorId="095CD57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8" o:spid="_x0000_s1026" type="#_x0000_t176" alt="&quot;&quot;" style="position:absolute;margin-left:-37.45pt;margin-top:19.05pt;width:547.65pt;height:120pt;z-index:-25165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" fillcolor="white [3212]" stroked="f" strokeweight="2pt">
                <v:shadow on="t" color="black" opacity="26214f" origin=",-.5" offset="0,3pt"/>
                <w10:wrap anchorx="margin"/>
              </v:shape>
            </w:pict>
          </mc:Fallback>
        </mc:AlternateContent>
      </w:r>
    </w:p>
    <w:p w14:paraId="7A902421" w14:textId="1350D13F" w:rsidR="00572130" w:rsidRPr="00382943" w:rsidRDefault="009E680E" w:rsidP="00382943">
      <w:pPr>
        <w:pStyle w:val="Title"/>
        <w:rPr>
          <w:b w:val="0"/>
          <w:bCs w:val="0"/>
        </w:rPr>
      </w:pPr>
      <w:r w:rsidRPr="00382943">
        <w:rPr>
          <w:b w:val="0"/>
          <w:bCs w:val="0"/>
        </w:rPr>
        <w:t>Equality</w:t>
      </w:r>
      <w:r w:rsidR="00572130" w:rsidRPr="00382943">
        <w:rPr>
          <w:b w:val="0"/>
          <w:bCs w:val="0"/>
        </w:rPr>
        <w:t>, Diversity</w:t>
      </w:r>
      <w:r w:rsidRPr="00382943">
        <w:rPr>
          <w:b w:val="0"/>
          <w:bCs w:val="0"/>
        </w:rPr>
        <w:t xml:space="preserve"> &amp; Inclusion </w:t>
      </w:r>
    </w:p>
    <w:p w14:paraId="2C90BB24" w14:textId="3546CFB8" w:rsidR="009E680E" w:rsidRPr="00382943" w:rsidRDefault="009E680E" w:rsidP="009E680E">
      <w:pPr>
        <w:pStyle w:val="Title"/>
        <w:rPr>
          <w:b w:val="0"/>
          <w:bCs w:val="0"/>
        </w:rPr>
      </w:pPr>
      <w:r w:rsidRPr="00382943">
        <w:rPr>
          <w:b w:val="0"/>
          <w:bCs w:val="0"/>
        </w:rPr>
        <w:t>Annual Report</w:t>
      </w:r>
    </w:p>
    <w:p w14:paraId="47680FA5" w14:textId="675E1BA0" w:rsidR="009E680E" w:rsidRPr="00382943" w:rsidRDefault="009E680E" w:rsidP="009E680E">
      <w:pPr>
        <w:pStyle w:val="Title"/>
      </w:pPr>
      <w:r w:rsidRPr="00382943">
        <w:t>202</w:t>
      </w:r>
      <w:r w:rsidR="008C118B">
        <w:t>3</w:t>
      </w:r>
      <w:r w:rsidRPr="00382943">
        <w:t>-2</w:t>
      </w:r>
      <w:r w:rsidR="008C118B">
        <w:t>4</w:t>
      </w:r>
    </w:p>
    <w:p w14:paraId="1A50C729" w14:textId="539A3EFD" w:rsidR="00857148" w:rsidRDefault="00857148" w:rsidP="00957877">
      <w:pPr>
        <w:pStyle w:val="BalloonText"/>
      </w:pPr>
    </w:p>
    <w:p w14:paraId="06B05345" w14:textId="35771F43" w:rsidR="00857148" w:rsidRDefault="00857148" w:rsidP="00957877">
      <w:pPr>
        <w:pStyle w:val="BalloonText"/>
      </w:pPr>
    </w:p>
    <w:p w14:paraId="35F712B9" w14:textId="0FFF694F" w:rsidR="00857148" w:rsidRDefault="00857148" w:rsidP="00957877">
      <w:pPr>
        <w:pStyle w:val="BalloonText"/>
      </w:pPr>
    </w:p>
    <w:p w14:paraId="350A59D7" w14:textId="7C819E20" w:rsidR="00857148" w:rsidRDefault="00857148" w:rsidP="00957877">
      <w:pPr>
        <w:pStyle w:val="BalloonText"/>
      </w:pPr>
    </w:p>
    <w:p w14:paraId="5B192184" w14:textId="78DE89CA" w:rsidR="00857148" w:rsidRDefault="00857148" w:rsidP="00957877">
      <w:pPr>
        <w:pStyle w:val="BalloonText"/>
      </w:pPr>
    </w:p>
    <w:p w14:paraId="02905193" w14:textId="64A02033" w:rsidR="00857148" w:rsidRDefault="00857148" w:rsidP="00957877">
      <w:pPr>
        <w:pStyle w:val="BalloonText"/>
      </w:pPr>
    </w:p>
    <w:p w14:paraId="1D76298D" w14:textId="0D6A0E79" w:rsidR="00857148" w:rsidRDefault="00857148" w:rsidP="00957877">
      <w:pPr>
        <w:pStyle w:val="BalloonText"/>
      </w:pPr>
    </w:p>
    <w:p w14:paraId="74367431" w14:textId="1B2E815A" w:rsidR="00857148" w:rsidRDefault="00857148" w:rsidP="00957877">
      <w:pPr>
        <w:pStyle w:val="BalloonText"/>
      </w:pPr>
    </w:p>
    <w:p w14:paraId="73F48EF8" w14:textId="702B7FBC" w:rsidR="00857148" w:rsidRDefault="00857148" w:rsidP="00957877">
      <w:pPr>
        <w:pStyle w:val="BalloonText"/>
      </w:pPr>
    </w:p>
    <w:p w14:paraId="798388A0" w14:textId="4A00E91A" w:rsidR="00857148" w:rsidRDefault="00857148" w:rsidP="00957877">
      <w:pPr>
        <w:pStyle w:val="BalloonText"/>
      </w:pPr>
    </w:p>
    <w:p w14:paraId="6EB13516" w14:textId="4A8821B0" w:rsidR="00857148" w:rsidRDefault="00857148" w:rsidP="00957877">
      <w:pPr>
        <w:pStyle w:val="BalloonText"/>
      </w:pPr>
    </w:p>
    <w:p w14:paraId="23212DC6" w14:textId="148CC34E" w:rsidR="00857148" w:rsidRDefault="00857148" w:rsidP="00957877">
      <w:pPr>
        <w:pStyle w:val="BalloonText"/>
      </w:pPr>
    </w:p>
    <w:p w14:paraId="6BC049DA" w14:textId="5C40A437" w:rsidR="00857148" w:rsidRDefault="00857148" w:rsidP="00957877">
      <w:pPr>
        <w:pStyle w:val="BalloonText"/>
      </w:pPr>
    </w:p>
    <w:p w14:paraId="493B677E" w14:textId="06FE323B" w:rsidR="00857148" w:rsidRDefault="00857148" w:rsidP="00957877">
      <w:pPr>
        <w:pStyle w:val="BalloonText"/>
      </w:pPr>
    </w:p>
    <w:p w14:paraId="60D9B2A9" w14:textId="1AA7E433" w:rsidR="00857148" w:rsidRDefault="00857148" w:rsidP="00484947">
      <w:pPr>
        <w:pStyle w:val="BalloonText"/>
        <w:jc w:val="center"/>
      </w:pPr>
    </w:p>
    <w:p w14:paraId="35EA3419" w14:textId="76FD7B7E" w:rsidR="00857148" w:rsidRDefault="00857148" w:rsidP="00957877">
      <w:pPr>
        <w:pStyle w:val="BalloonText"/>
      </w:pPr>
    </w:p>
    <w:p w14:paraId="6CA182D9" w14:textId="3BC36142" w:rsidR="00857148" w:rsidRDefault="00857148" w:rsidP="00CC2589">
      <w:pPr>
        <w:pStyle w:val="BalloonText"/>
        <w:jc w:val="center"/>
      </w:pPr>
    </w:p>
    <w:p w14:paraId="40B45E50" w14:textId="3412F793" w:rsidR="00857148" w:rsidRDefault="00857148" w:rsidP="00957877">
      <w:pPr>
        <w:pStyle w:val="BalloonText"/>
      </w:pPr>
    </w:p>
    <w:p w14:paraId="3A4AEF1E" w14:textId="67C433C1" w:rsidR="00857148" w:rsidRDefault="00857148" w:rsidP="00957877">
      <w:pPr>
        <w:pStyle w:val="BalloonText"/>
      </w:pPr>
    </w:p>
    <w:p w14:paraId="6D02557E" w14:textId="5F19BA62" w:rsidR="00857148" w:rsidRDefault="00857148" w:rsidP="00957877">
      <w:pPr>
        <w:pStyle w:val="BalloonText"/>
      </w:pPr>
    </w:p>
    <w:p w14:paraId="68DA43FC" w14:textId="7759A52D" w:rsidR="00857148" w:rsidRDefault="00857148" w:rsidP="00957877">
      <w:pPr>
        <w:pStyle w:val="BalloonText"/>
      </w:pPr>
    </w:p>
    <w:p w14:paraId="784B35F7" w14:textId="78622E3A" w:rsidR="00857148" w:rsidRDefault="00857148" w:rsidP="00957877">
      <w:pPr>
        <w:pStyle w:val="BalloonText"/>
      </w:pPr>
    </w:p>
    <w:p w14:paraId="69945DAE" w14:textId="2777765D" w:rsidR="00857148" w:rsidRDefault="00857148" w:rsidP="00957877">
      <w:pPr>
        <w:pStyle w:val="BalloonText"/>
      </w:pPr>
    </w:p>
    <w:p w14:paraId="13A03EB4" w14:textId="0592400F" w:rsidR="00857148" w:rsidRDefault="00857148" w:rsidP="00957877">
      <w:pPr>
        <w:pStyle w:val="BalloonText"/>
      </w:pPr>
    </w:p>
    <w:p w14:paraId="56B0298F" w14:textId="3F372FF0" w:rsidR="00857148" w:rsidRDefault="00857148" w:rsidP="00957877">
      <w:pPr>
        <w:pStyle w:val="BalloonText"/>
      </w:pPr>
    </w:p>
    <w:p w14:paraId="4336CDA0" w14:textId="7320CE28" w:rsidR="00857148" w:rsidRDefault="00857148" w:rsidP="00957877">
      <w:pPr>
        <w:pStyle w:val="BalloonText"/>
      </w:pPr>
    </w:p>
    <w:p w14:paraId="1A421410" w14:textId="74087B1B" w:rsidR="00857148" w:rsidRDefault="00857148" w:rsidP="00957877">
      <w:pPr>
        <w:pStyle w:val="BalloonText"/>
      </w:pPr>
    </w:p>
    <w:p w14:paraId="0467BE16" w14:textId="1AF40E76" w:rsidR="00857148" w:rsidRDefault="00857148" w:rsidP="00957877">
      <w:pPr>
        <w:pStyle w:val="BalloonText"/>
      </w:pPr>
    </w:p>
    <w:p w14:paraId="1FDB8EC0" w14:textId="4F17BA1A" w:rsidR="00857148" w:rsidRDefault="00857148" w:rsidP="00957877">
      <w:pPr>
        <w:pStyle w:val="BalloonText"/>
      </w:pPr>
    </w:p>
    <w:p w14:paraId="2EE4AF47" w14:textId="162501F3" w:rsidR="00857148" w:rsidRDefault="00857148" w:rsidP="00957877">
      <w:pPr>
        <w:pStyle w:val="BalloonText"/>
      </w:pPr>
    </w:p>
    <w:p w14:paraId="24C881E0" w14:textId="3B2B2380" w:rsidR="00857148" w:rsidRDefault="00857148" w:rsidP="00957877">
      <w:pPr>
        <w:pStyle w:val="BalloonText"/>
      </w:pPr>
    </w:p>
    <w:p w14:paraId="00FDB707" w14:textId="20632CA2" w:rsidR="00857148" w:rsidRDefault="00857148" w:rsidP="00957877">
      <w:pPr>
        <w:pStyle w:val="BalloonText"/>
      </w:pPr>
    </w:p>
    <w:p w14:paraId="17B41953" w14:textId="733C354A" w:rsidR="00857148" w:rsidRDefault="00857148" w:rsidP="00957877">
      <w:pPr>
        <w:pStyle w:val="BalloonText"/>
      </w:pPr>
    </w:p>
    <w:p w14:paraId="67D55FEA" w14:textId="7FCD782F" w:rsidR="00857148" w:rsidRDefault="00857148" w:rsidP="00957877">
      <w:pPr>
        <w:pStyle w:val="BalloonText"/>
      </w:pPr>
    </w:p>
    <w:p w14:paraId="08889DA9" w14:textId="4727689D" w:rsidR="00857148" w:rsidRDefault="00857148" w:rsidP="00957877">
      <w:pPr>
        <w:pStyle w:val="BalloonText"/>
      </w:pPr>
    </w:p>
    <w:p w14:paraId="500024D2" w14:textId="309164EE" w:rsidR="00857148" w:rsidRDefault="00857148" w:rsidP="00957877">
      <w:pPr>
        <w:pStyle w:val="BalloonText"/>
      </w:pPr>
    </w:p>
    <w:p w14:paraId="67F7302A" w14:textId="3AF5B39E" w:rsidR="00836BF3" w:rsidRDefault="00836BF3" w:rsidP="00957877">
      <w:pPr>
        <w:pStyle w:val="BalloonText"/>
      </w:pPr>
    </w:p>
    <w:p w14:paraId="0B9919F0" w14:textId="77777777" w:rsidR="006A0EF7" w:rsidRDefault="006A0EF7" w:rsidP="00957877">
      <w:pPr>
        <w:pStyle w:val="BalloonText"/>
        <w:rPr>
          <w:rFonts w:ascii="Frutiger" w:hAnsi="Frutiger"/>
          <w:b/>
          <w:bCs/>
          <w:color w:val="005EB8"/>
          <w:sz w:val="22"/>
          <w:szCs w:val="22"/>
        </w:rPr>
      </w:pPr>
    </w:p>
    <w:p w14:paraId="26CC2D6C" w14:textId="77777777" w:rsidR="00051C2E" w:rsidRDefault="00051C2E" w:rsidP="00957877">
      <w:pPr>
        <w:pStyle w:val="BalloonText"/>
        <w:rPr>
          <w:rFonts w:ascii="Frutiger" w:hAnsi="Frutiger"/>
          <w:b/>
          <w:bCs/>
          <w:color w:val="005EB8"/>
          <w:sz w:val="24"/>
          <w:szCs w:val="24"/>
        </w:rPr>
      </w:pPr>
    </w:p>
    <w:p w14:paraId="09215419" w14:textId="0EE931D1" w:rsidR="00051C2E" w:rsidRDefault="00051C2E" w:rsidP="00957877">
      <w:pPr>
        <w:pStyle w:val="BalloonText"/>
        <w:rPr>
          <w:rFonts w:ascii="Frutiger" w:hAnsi="Frutiger"/>
          <w:b/>
          <w:bCs/>
          <w:color w:val="005EB8"/>
          <w:sz w:val="24"/>
          <w:szCs w:val="24"/>
        </w:rPr>
      </w:pPr>
    </w:p>
    <w:p w14:paraId="52847CA2" w14:textId="521E3831" w:rsidR="00051C2E" w:rsidRDefault="00051C2E" w:rsidP="00957877">
      <w:pPr>
        <w:pStyle w:val="BalloonText"/>
        <w:rPr>
          <w:rFonts w:ascii="Frutiger" w:hAnsi="Frutiger"/>
          <w:b/>
          <w:bCs/>
          <w:color w:val="005EB8"/>
          <w:sz w:val="24"/>
          <w:szCs w:val="24"/>
        </w:rPr>
      </w:pPr>
    </w:p>
    <w:p w14:paraId="5CE6EE57" w14:textId="5E1B11CA" w:rsidR="00857148" w:rsidRPr="00392C21" w:rsidRDefault="00857148" w:rsidP="00D53200">
      <w:pPr>
        <w:pStyle w:val="BalloonText"/>
        <w:ind w:left="0"/>
      </w:pPr>
    </w:p>
    <w:sdt>
      <w:sdtPr>
        <w:rPr>
          <w:rFonts w:asciiTheme="minorHAnsi" w:eastAsiaTheme="minorHAnsi" w:hAnsiTheme="minorHAnsi" w:cstheme="minorBidi"/>
          <w:b w:val="0"/>
          <w:bCs w:val="0"/>
          <w:caps/>
          <w:color w:val="262140" w:themeColor="text1"/>
          <w:kern w:val="0"/>
          <w:sz w:val="24"/>
        </w:rPr>
        <w:id w:val="1656960058"/>
        <w:docPartObj>
          <w:docPartGallery w:val="Table of Contents"/>
          <w:docPartUnique/>
        </w:docPartObj>
      </w:sdtPr>
      <w:sdtEndPr>
        <w:rPr>
          <w:rFonts w:ascii="Frutiger" w:hAnsi="Frutiger" w:cs="Calibri"/>
          <w:caps w:val="0"/>
          <w:noProof/>
          <w:sz w:val="28"/>
          <w:highlight w:val="yellow"/>
        </w:rPr>
      </w:sdtEndPr>
      <w:sdtContent>
        <w:p w14:paraId="5AB95F2F" w14:textId="523F19D7" w:rsidR="00E523C3" w:rsidRPr="00C516FD" w:rsidRDefault="00FD7EA9" w:rsidP="00957877">
          <w:pPr>
            <w:pStyle w:val="TOCHeading"/>
            <w:rPr>
              <w:sz w:val="72"/>
              <w:szCs w:val="72"/>
            </w:rPr>
          </w:pPr>
          <w:r w:rsidRPr="00C516FD">
            <w:rPr>
              <w:sz w:val="72"/>
              <w:szCs w:val="72"/>
            </w:rPr>
            <w:t>C</w:t>
          </w:r>
          <w:r w:rsidR="00EA0C0B" w:rsidRPr="00C516FD">
            <w:rPr>
              <w:sz w:val="72"/>
              <w:szCs w:val="72"/>
            </w:rPr>
            <w:t>ontents</w:t>
          </w:r>
        </w:p>
        <w:p w14:paraId="713FFA10" w14:textId="2D2D299F" w:rsidR="007247F3" w:rsidRPr="007247F3" w:rsidRDefault="007247F3" w:rsidP="00510190">
          <w:pPr>
            <w:pStyle w:val="TOC1"/>
            <w:rPr>
              <w:rFonts w:asciiTheme="minorHAnsi" w:eastAsiaTheme="minorEastAsia" w:hAnsiTheme="minorHAnsi" w:cstheme="minorBidi"/>
              <w:b/>
              <w:bCs/>
              <w:color w:val="auto"/>
              <w:kern w:val="0"/>
              <w:lang w:eastAsia="en-GB"/>
            </w:rPr>
          </w:pPr>
          <w:r>
            <w:rPr>
              <w:sz w:val="44"/>
              <w:szCs w:val="44"/>
              <w:highlight w:val="yellow"/>
            </w:rPr>
            <w:fldChar w:fldCharType="begin"/>
          </w:r>
          <w:r>
            <w:rPr>
              <w:sz w:val="44"/>
              <w:szCs w:val="44"/>
              <w:highlight w:val="yellow"/>
            </w:rPr>
            <w:instrText xml:space="preserve"> TOC \o "1-1" \h \z \u </w:instrText>
          </w:r>
          <w:r>
            <w:rPr>
              <w:sz w:val="44"/>
              <w:szCs w:val="44"/>
              <w:highlight w:val="yellow"/>
            </w:rPr>
            <w:fldChar w:fldCharType="separate"/>
          </w:r>
          <w:hyperlink w:anchor="_Toc135232631" w:history="1">
            <w:r w:rsidRPr="007247F3">
              <w:rPr>
                <w:rStyle w:val="Hyperlink"/>
                <w:b/>
                <w:bCs/>
                <w:sz w:val="48"/>
                <w:szCs w:val="48"/>
              </w:rPr>
              <w:t>Accessibility Statement</w:t>
            </w:r>
            <w:r w:rsidRPr="007247F3">
              <w:rPr>
                <w:b/>
                <w:bCs/>
                <w:webHidden/>
                <w:color w:val="FFFFFF" w:themeColor="background1"/>
              </w:rPr>
              <w:tab/>
            </w:r>
            <w:r w:rsidRPr="007247F3">
              <w:rPr>
                <w:b/>
                <w:bCs/>
                <w:webHidden/>
              </w:rPr>
              <w:fldChar w:fldCharType="begin"/>
            </w:r>
            <w:r w:rsidRPr="007247F3">
              <w:rPr>
                <w:b/>
                <w:bCs/>
                <w:webHidden/>
              </w:rPr>
              <w:instrText xml:space="preserve"> PAGEREF _Toc135232631 \h </w:instrText>
            </w:r>
            <w:r w:rsidRPr="007247F3">
              <w:rPr>
                <w:b/>
                <w:bCs/>
                <w:webHidden/>
              </w:rPr>
            </w:r>
            <w:r w:rsidRPr="007247F3">
              <w:rPr>
                <w:b/>
                <w:bCs/>
                <w:webHidden/>
              </w:rPr>
              <w:fldChar w:fldCharType="separate"/>
            </w:r>
            <w:r w:rsidR="001067A1">
              <w:rPr>
                <w:b/>
                <w:bCs/>
                <w:webHidden/>
              </w:rPr>
              <w:t>3</w:t>
            </w:r>
            <w:r w:rsidRPr="007247F3">
              <w:rPr>
                <w:b/>
                <w:bCs/>
                <w:webHidden/>
              </w:rPr>
              <w:fldChar w:fldCharType="end"/>
            </w:r>
          </w:hyperlink>
        </w:p>
        <w:p w14:paraId="3E693877" w14:textId="52CF3E6F"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2" w:history="1">
            <w:r w:rsidR="007247F3" w:rsidRPr="00515042">
              <w:rPr>
                <w:rStyle w:val="Hyperlink"/>
                <w:b/>
                <w:bCs/>
                <w:sz w:val="48"/>
                <w:szCs w:val="48"/>
              </w:rPr>
              <w:t>Foreword</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_Toc135232632 \h </w:instrText>
            </w:r>
            <w:r w:rsidR="007247F3" w:rsidRPr="00515042">
              <w:rPr>
                <w:b/>
                <w:bCs/>
                <w:webHidden/>
              </w:rPr>
            </w:r>
            <w:r w:rsidR="007247F3" w:rsidRPr="00515042">
              <w:rPr>
                <w:b/>
                <w:bCs/>
                <w:webHidden/>
              </w:rPr>
              <w:fldChar w:fldCharType="separate"/>
            </w:r>
            <w:r w:rsidR="001067A1">
              <w:rPr>
                <w:b/>
                <w:bCs/>
                <w:webHidden/>
              </w:rPr>
              <w:t>4</w:t>
            </w:r>
            <w:r w:rsidR="007247F3" w:rsidRPr="00515042">
              <w:rPr>
                <w:b/>
                <w:bCs/>
                <w:webHidden/>
              </w:rPr>
              <w:fldChar w:fldCharType="end"/>
            </w:r>
          </w:hyperlink>
        </w:p>
        <w:p w14:paraId="65A8026C" w14:textId="24CCF9C7"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3" w:history="1">
            <w:r w:rsidR="007247F3" w:rsidRPr="00515042">
              <w:rPr>
                <w:rStyle w:val="Hyperlink"/>
                <w:b/>
                <w:bCs/>
                <w:sz w:val="48"/>
                <w:szCs w:val="48"/>
              </w:rPr>
              <w:t>Introduction</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_Toc135232633 \h </w:instrText>
            </w:r>
            <w:r w:rsidR="007247F3" w:rsidRPr="00515042">
              <w:rPr>
                <w:b/>
                <w:bCs/>
                <w:webHidden/>
              </w:rPr>
            </w:r>
            <w:r w:rsidR="007247F3" w:rsidRPr="00515042">
              <w:rPr>
                <w:b/>
                <w:bCs/>
                <w:webHidden/>
              </w:rPr>
              <w:fldChar w:fldCharType="separate"/>
            </w:r>
            <w:r w:rsidR="001067A1">
              <w:rPr>
                <w:b/>
                <w:bCs/>
                <w:webHidden/>
              </w:rPr>
              <w:t>5</w:t>
            </w:r>
            <w:r w:rsidR="007247F3" w:rsidRPr="00515042">
              <w:rPr>
                <w:b/>
                <w:bCs/>
                <w:webHidden/>
              </w:rPr>
              <w:fldChar w:fldCharType="end"/>
            </w:r>
          </w:hyperlink>
        </w:p>
        <w:p w14:paraId="7971D73A" w14:textId="7E8C456D"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4" w:history="1">
            <w:r w:rsidR="007247F3" w:rsidRPr="00515042">
              <w:rPr>
                <w:rStyle w:val="Hyperlink"/>
                <w:b/>
                <w:bCs/>
                <w:sz w:val="48"/>
                <w:szCs w:val="48"/>
              </w:rPr>
              <w:t>Legal Duties for Equality and Inclusion</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_Toc135232634 \h </w:instrText>
            </w:r>
            <w:r w:rsidR="007247F3" w:rsidRPr="00515042">
              <w:rPr>
                <w:b/>
                <w:bCs/>
                <w:webHidden/>
              </w:rPr>
            </w:r>
            <w:r w:rsidR="007247F3" w:rsidRPr="00515042">
              <w:rPr>
                <w:b/>
                <w:bCs/>
                <w:webHidden/>
              </w:rPr>
              <w:fldChar w:fldCharType="separate"/>
            </w:r>
            <w:r w:rsidR="001067A1">
              <w:rPr>
                <w:b/>
                <w:bCs/>
                <w:webHidden/>
              </w:rPr>
              <w:t>6</w:t>
            </w:r>
            <w:r w:rsidR="007247F3" w:rsidRPr="00515042">
              <w:rPr>
                <w:b/>
                <w:bCs/>
                <w:webHidden/>
              </w:rPr>
              <w:fldChar w:fldCharType="end"/>
            </w:r>
          </w:hyperlink>
        </w:p>
        <w:p w14:paraId="1F5ABECA" w14:textId="2FEF2BD9"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5" w:history="1">
            <w:r w:rsidR="007247F3" w:rsidRPr="00515042">
              <w:rPr>
                <w:rStyle w:val="Hyperlink"/>
                <w:b/>
                <w:bCs/>
                <w:sz w:val="48"/>
                <w:szCs w:val="48"/>
              </w:rPr>
              <w:t>NHS Mandated Equality Standards</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_Toc135232635 \h </w:instrText>
            </w:r>
            <w:r w:rsidR="007247F3" w:rsidRPr="00515042">
              <w:rPr>
                <w:b/>
                <w:bCs/>
                <w:webHidden/>
              </w:rPr>
            </w:r>
            <w:r w:rsidR="007247F3" w:rsidRPr="00515042">
              <w:rPr>
                <w:b/>
                <w:bCs/>
                <w:webHidden/>
              </w:rPr>
              <w:fldChar w:fldCharType="separate"/>
            </w:r>
            <w:r w:rsidR="001067A1">
              <w:rPr>
                <w:b/>
                <w:bCs/>
                <w:webHidden/>
              </w:rPr>
              <w:t>12</w:t>
            </w:r>
            <w:r w:rsidR="007247F3" w:rsidRPr="00515042">
              <w:rPr>
                <w:b/>
                <w:bCs/>
                <w:webHidden/>
              </w:rPr>
              <w:fldChar w:fldCharType="end"/>
            </w:r>
          </w:hyperlink>
        </w:p>
        <w:p w14:paraId="77560274" w14:textId="0108C70B"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6" w:history="1">
            <w:r w:rsidR="007247F3" w:rsidRPr="00515042">
              <w:rPr>
                <w:rStyle w:val="Hyperlink"/>
                <w:b/>
                <w:bCs/>
                <w:sz w:val="48"/>
                <w:szCs w:val="48"/>
              </w:rPr>
              <w:t>Our ICB Workforce</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_Toc135232636 \h </w:instrText>
            </w:r>
            <w:r w:rsidR="007247F3" w:rsidRPr="00515042">
              <w:rPr>
                <w:b/>
                <w:bCs/>
                <w:webHidden/>
              </w:rPr>
            </w:r>
            <w:r w:rsidR="007247F3" w:rsidRPr="00515042">
              <w:rPr>
                <w:b/>
                <w:bCs/>
                <w:webHidden/>
              </w:rPr>
              <w:fldChar w:fldCharType="separate"/>
            </w:r>
            <w:r w:rsidR="001067A1">
              <w:rPr>
                <w:b/>
                <w:bCs/>
                <w:webHidden/>
              </w:rPr>
              <w:t>16</w:t>
            </w:r>
            <w:r w:rsidR="007247F3" w:rsidRPr="00515042">
              <w:rPr>
                <w:b/>
                <w:bCs/>
                <w:webHidden/>
              </w:rPr>
              <w:fldChar w:fldCharType="end"/>
            </w:r>
          </w:hyperlink>
        </w:p>
        <w:p w14:paraId="39A90963" w14:textId="55DF87C7"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7" w:history="1">
            <w:r w:rsidR="007247F3" w:rsidRPr="00515042">
              <w:rPr>
                <w:rStyle w:val="Hyperlink"/>
                <w:b/>
                <w:bCs/>
                <w:sz w:val="48"/>
                <w:szCs w:val="48"/>
              </w:rPr>
              <w:t>Belonging in the ICS</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_Toc135232637 \h </w:instrText>
            </w:r>
            <w:r w:rsidR="007247F3" w:rsidRPr="00515042">
              <w:rPr>
                <w:b/>
                <w:bCs/>
                <w:webHidden/>
              </w:rPr>
            </w:r>
            <w:r w:rsidR="007247F3" w:rsidRPr="00515042">
              <w:rPr>
                <w:b/>
                <w:bCs/>
                <w:webHidden/>
              </w:rPr>
              <w:fldChar w:fldCharType="separate"/>
            </w:r>
            <w:r w:rsidR="001067A1">
              <w:rPr>
                <w:b/>
                <w:bCs/>
                <w:webHidden/>
              </w:rPr>
              <w:t>23</w:t>
            </w:r>
            <w:r w:rsidR="007247F3" w:rsidRPr="00515042">
              <w:rPr>
                <w:b/>
                <w:bCs/>
                <w:webHidden/>
              </w:rPr>
              <w:fldChar w:fldCharType="end"/>
            </w:r>
          </w:hyperlink>
        </w:p>
        <w:p w14:paraId="24D9EE83" w14:textId="4E6C098D"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8" w:history="1">
            <w:r w:rsidR="007247F3" w:rsidRPr="00515042">
              <w:rPr>
                <w:rStyle w:val="Hyperlink"/>
                <w:b/>
                <w:bCs/>
                <w:sz w:val="48"/>
                <w:szCs w:val="48"/>
              </w:rPr>
              <w:t>Our Communities</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_Toc135232638 \h </w:instrText>
            </w:r>
            <w:r w:rsidR="007247F3" w:rsidRPr="00515042">
              <w:rPr>
                <w:b/>
                <w:bCs/>
                <w:webHidden/>
              </w:rPr>
            </w:r>
            <w:r w:rsidR="007247F3" w:rsidRPr="00515042">
              <w:rPr>
                <w:b/>
                <w:bCs/>
                <w:webHidden/>
              </w:rPr>
              <w:fldChar w:fldCharType="separate"/>
            </w:r>
            <w:r w:rsidR="001067A1">
              <w:rPr>
                <w:b/>
                <w:bCs/>
                <w:webHidden/>
              </w:rPr>
              <w:t>27</w:t>
            </w:r>
            <w:r w:rsidR="007247F3" w:rsidRPr="00515042">
              <w:rPr>
                <w:b/>
                <w:bCs/>
                <w:webHidden/>
              </w:rPr>
              <w:fldChar w:fldCharType="end"/>
            </w:r>
          </w:hyperlink>
        </w:p>
        <w:p w14:paraId="579FDF5F" w14:textId="3062F067"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39" w:history="1">
            <w:r w:rsidR="007247F3" w:rsidRPr="00515042">
              <w:rPr>
                <w:rStyle w:val="Hyperlink"/>
                <w:b/>
                <w:bCs/>
                <w:sz w:val="48"/>
                <w:szCs w:val="48"/>
              </w:rPr>
              <w:t>Our Equality Objectives</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_Toc135232639 \h </w:instrText>
            </w:r>
            <w:r w:rsidR="007247F3" w:rsidRPr="00515042">
              <w:rPr>
                <w:b/>
                <w:bCs/>
                <w:webHidden/>
              </w:rPr>
            </w:r>
            <w:r w:rsidR="007247F3" w:rsidRPr="00515042">
              <w:rPr>
                <w:b/>
                <w:bCs/>
                <w:webHidden/>
              </w:rPr>
              <w:fldChar w:fldCharType="separate"/>
            </w:r>
            <w:r w:rsidR="001067A1">
              <w:rPr>
                <w:b/>
                <w:bCs/>
                <w:webHidden/>
              </w:rPr>
              <w:t>42</w:t>
            </w:r>
            <w:r w:rsidR="007247F3" w:rsidRPr="00515042">
              <w:rPr>
                <w:b/>
                <w:bCs/>
                <w:webHidden/>
              </w:rPr>
              <w:fldChar w:fldCharType="end"/>
            </w:r>
          </w:hyperlink>
        </w:p>
        <w:p w14:paraId="2B4919CD" w14:textId="1999062F" w:rsidR="007247F3" w:rsidRPr="00515042" w:rsidRDefault="00E63AE1" w:rsidP="00510190">
          <w:pPr>
            <w:pStyle w:val="TOC1"/>
            <w:rPr>
              <w:rFonts w:asciiTheme="minorHAnsi" w:eastAsiaTheme="minorEastAsia" w:hAnsiTheme="minorHAnsi" w:cstheme="minorBidi"/>
              <w:b/>
              <w:bCs/>
              <w:color w:val="auto"/>
              <w:kern w:val="0"/>
              <w:lang w:eastAsia="en-GB"/>
            </w:rPr>
          </w:pPr>
          <w:hyperlink w:anchor="_Toc135232640" w:history="1">
            <w:r w:rsidR="007247F3" w:rsidRPr="00515042">
              <w:rPr>
                <w:rStyle w:val="Hyperlink"/>
                <w:b/>
                <w:bCs/>
                <w:sz w:val="48"/>
                <w:szCs w:val="48"/>
              </w:rPr>
              <w:t>Equality Monitoring</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_Toc135232640 \h </w:instrText>
            </w:r>
            <w:r w:rsidR="007247F3" w:rsidRPr="00515042">
              <w:rPr>
                <w:b/>
                <w:bCs/>
                <w:webHidden/>
              </w:rPr>
            </w:r>
            <w:r w:rsidR="007247F3" w:rsidRPr="00515042">
              <w:rPr>
                <w:b/>
                <w:bCs/>
                <w:webHidden/>
              </w:rPr>
              <w:fldChar w:fldCharType="separate"/>
            </w:r>
            <w:r w:rsidR="001067A1">
              <w:rPr>
                <w:b/>
                <w:bCs/>
                <w:webHidden/>
              </w:rPr>
              <w:t>52</w:t>
            </w:r>
            <w:r w:rsidR="007247F3" w:rsidRPr="00515042">
              <w:rPr>
                <w:b/>
                <w:bCs/>
                <w:webHidden/>
              </w:rPr>
              <w:fldChar w:fldCharType="end"/>
            </w:r>
          </w:hyperlink>
        </w:p>
        <w:p w14:paraId="2E6FA298" w14:textId="1767B0B8" w:rsidR="007247F3" w:rsidRPr="007247F3" w:rsidRDefault="00E63AE1" w:rsidP="00510190">
          <w:pPr>
            <w:pStyle w:val="TOC1"/>
            <w:rPr>
              <w:rFonts w:asciiTheme="minorHAnsi" w:eastAsiaTheme="minorEastAsia" w:hAnsiTheme="minorHAnsi" w:cstheme="minorBidi"/>
              <w:color w:val="auto"/>
              <w:kern w:val="0"/>
              <w:lang w:eastAsia="en-GB"/>
            </w:rPr>
          </w:pPr>
          <w:hyperlink w:anchor="_Toc135232641" w:history="1">
            <w:r w:rsidR="007247F3" w:rsidRPr="00515042">
              <w:rPr>
                <w:rStyle w:val="Hyperlink"/>
                <w:b/>
                <w:bCs/>
                <w:sz w:val="48"/>
                <w:szCs w:val="48"/>
              </w:rPr>
              <w:t>Contact Details and Alternative Formats</w:t>
            </w:r>
            <w:r w:rsidR="007247F3" w:rsidRPr="00515042">
              <w:rPr>
                <w:b/>
                <w:bCs/>
                <w:webHidden/>
                <w:color w:val="FFFFFF" w:themeColor="background1"/>
              </w:rPr>
              <w:tab/>
            </w:r>
            <w:r w:rsidR="007247F3" w:rsidRPr="00515042">
              <w:rPr>
                <w:b/>
                <w:bCs/>
                <w:webHidden/>
              </w:rPr>
              <w:fldChar w:fldCharType="begin"/>
            </w:r>
            <w:r w:rsidR="007247F3" w:rsidRPr="00515042">
              <w:rPr>
                <w:b/>
                <w:bCs/>
                <w:webHidden/>
              </w:rPr>
              <w:instrText xml:space="preserve"> PAGEREF _Toc135232641 \h </w:instrText>
            </w:r>
            <w:r w:rsidR="007247F3" w:rsidRPr="00515042">
              <w:rPr>
                <w:b/>
                <w:bCs/>
                <w:webHidden/>
              </w:rPr>
            </w:r>
            <w:r w:rsidR="007247F3" w:rsidRPr="00515042">
              <w:rPr>
                <w:b/>
                <w:bCs/>
                <w:webHidden/>
              </w:rPr>
              <w:fldChar w:fldCharType="separate"/>
            </w:r>
            <w:r w:rsidR="001067A1">
              <w:rPr>
                <w:b/>
                <w:bCs/>
                <w:webHidden/>
              </w:rPr>
              <w:t>53</w:t>
            </w:r>
            <w:r w:rsidR="007247F3" w:rsidRPr="00515042">
              <w:rPr>
                <w:b/>
                <w:bCs/>
                <w:webHidden/>
              </w:rPr>
              <w:fldChar w:fldCharType="end"/>
            </w:r>
          </w:hyperlink>
        </w:p>
        <w:p w14:paraId="299E997D" w14:textId="17D19F3F" w:rsidR="00E523C3" w:rsidRDefault="007247F3" w:rsidP="00957877">
          <w:pPr>
            <w:rPr>
              <w:noProof/>
              <w:kern w:val="20"/>
              <w:sz w:val="44"/>
              <w:szCs w:val="44"/>
            </w:rPr>
          </w:pPr>
          <w:r>
            <w:rPr>
              <w:noProof/>
              <w:kern w:val="20"/>
              <w:sz w:val="44"/>
              <w:szCs w:val="44"/>
              <w:highlight w:val="yellow"/>
            </w:rPr>
            <w:fldChar w:fldCharType="end"/>
          </w:r>
        </w:p>
      </w:sdtContent>
    </w:sdt>
    <w:p w14:paraId="5FD6E32A" w14:textId="1E4F7162" w:rsidR="00A156F3" w:rsidRDefault="00A156F3" w:rsidP="00A156F3">
      <w:pPr>
        <w:tabs>
          <w:tab w:val="left" w:pos="2216"/>
        </w:tabs>
        <w:rPr>
          <w:noProof/>
          <w:kern w:val="20"/>
          <w:sz w:val="44"/>
          <w:szCs w:val="44"/>
        </w:rPr>
      </w:pPr>
      <w:r>
        <w:rPr>
          <w:noProof/>
          <w:kern w:val="20"/>
          <w:sz w:val="44"/>
          <w:szCs w:val="44"/>
        </w:rPr>
        <w:tab/>
      </w:r>
    </w:p>
    <w:p w14:paraId="34CE7FF6" w14:textId="77777777" w:rsidR="00A156F3" w:rsidRPr="00A156F3" w:rsidRDefault="00A156F3" w:rsidP="00A156F3"/>
    <w:p w14:paraId="44732C46" w14:textId="5147B284" w:rsidR="00184B35" w:rsidRPr="0082521B" w:rsidRDefault="00F37A83" w:rsidP="00957877">
      <w:pPr>
        <w:pStyle w:val="Heading1"/>
      </w:pPr>
      <w:bookmarkStart w:id="2" w:name="_Toc135232631"/>
      <w:bookmarkStart w:id="3" w:name="_Hlk501114800"/>
      <w:r w:rsidRPr="0082521B">
        <w:lastRenderedPageBreak/>
        <w:t>Accessibi</w:t>
      </w:r>
      <w:r w:rsidRPr="00572130">
        <w:t>l</w:t>
      </w:r>
      <w:r w:rsidRPr="0082521B">
        <w:t>ity Statement</w:t>
      </w:r>
      <w:bookmarkEnd w:id="2"/>
    </w:p>
    <w:bookmarkEnd w:id="3"/>
    <w:p w14:paraId="1176476F" w14:textId="3FAECA7D" w:rsidR="00E523C3" w:rsidRDefault="00E523C3" w:rsidP="00957877"/>
    <w:p w14:paraId="4FF49C5B" w14:textId="525ADF7A" w:rsidR="00DE100D" w:rsidRDefault="00DE100D" w:rsidP="00DE100D">
      <w:pPr>
        <w:rPr>
          <w:sz w:val="44"/>
          <w:szCs w:val="44"/>
        </w:rPr>
      </w:pPr>
      <w:r w:rsidRPr="00DE100D">
        <w:rPr>
          <w:sz w:val="44"/>
          <w:szCs w:val="44"/>
        </w:rPr>
        <w:t>We want to ensure that the information we communicate is fair and accessible to all sections of our local c</w:t>
      </w:r>
      <w:r w:rsidR="00945635">
        <w:rPr>
          <w:sz w:val="44"/>
          <w:szCs w:val="44"/>
        </w:rPr>
        <w:t>o</w:t>
      </w:r>
      <w:r w:rsidRPr="00DE100D">
        <w:rPr>
          <w:sz w:val="44"/>
          <w:szCs w:val="44"/>
        </w:rPr>
        <w:t>mmunities. Patients, the public and staff can request rea</w:t>
      </w:r>
      <w:r w:rsidR="00261CE8">
        <w:rPr>
          <w:sz w:val="44"/>
          <w:szCs w:val="44"/>
        </w:rPr>
        <w:t>s</w:t>
      </w:r>
      <w:r w:rsidRPr="00DE100D">
        <w:rPr>
          <w:sz w:val="44"/>
          <w:szCs w:val="44"/>
        </w:rPr>
        <w:t>onable adjustments such as information converted into other formats for easier reading.</w:t>
      </w:r>
    </w:p>
    <w:p w14:paraId="3E0F96BB" w14:textId="77777777" w:rsidR="00DE100D" w:rsidRPr="00DE100D" w:rsidRDefault="00DE100D" w:rsidP="00DE100D">
      <w:pPr>
        <w:rPr>
          <w:sz w:val="44"/>
          <w:szCs w:val="44"/>
        </w:rPr>
      </w:pPr>
    </w:p>
    <w:p w14:paraId="761F3BC7" w14:textId="4FBD749F" w:rsidR="00DE100D" w:rsidRDefault="00DE100D" w:rsidP="00DE100D">
      <w:pPr>
        <w:rPr>
          <w:sz w:val="44"/>
          <w:szCs w:val="44"/>
        </w:rPr>
      </w:pPr>
      <w:r w:rsidRPr="00DE100D">
        <w:rPr>
          <w:sz w:val="44"/>
          <w:szCs w:val="44"/>
        </w:rPr>
        <w:t xml:space="preserve">To request information or any of our key documents in an alternative format such as braille, larger print, </w:t>
      </w:r>
      <w:proofErr w:type="gramStart"/>
      <w:r w:rsidRPr="00DE100D">
        <w:rPr>
          <w:sz w:val="44"/>
          <w:szCs w:val="44"/>
        </w:rPr>
        <w:t>audio</w:t>
      </w:r>
      <w:proofErr w:type="gramEnd"/>
      <w:r w:rsidRPr="00DE100D">
        <w:rPr>
          <w:sz w:val="44"/>
          <w:szCs w:val="44"/>
        </w:rPr>
        <w:t xml:space="preserve"> or other format please email </w:t>
      </w:r>
      <w:hyperlink r:id="rId15" w:history="1">
        <w:r w:rsidRPr="00572130">
          <w:rPr>
            <w:rStyle w:val="Hyperlink"/>
            <w:color w:val="005EB8"/>
            <w:sz w:val="44"/>
            <w:szCs w:val="44"/>
          </w:rPr>
          <w:t>lsc.icb@nhs.net</w:t>
        </w:r>
      </w:hyperlink>
      <w:r>
        <w:rPr>
          <w:sz w:val="44"/>
          <w:szCs w:val="44"/>
        </w:rPr>
        <w:t xml:space="preserve"> </w:t>
      </w:r>
      <w:r w:rsidRPr="00DE100D">
        <w:rPr>
          <w:sz w:val="44"/>
          <w:szCs w:val="44"/>
        </w:rPr>
        <w:t>quoting your address, telephone number along with the title and date of the publication, plus the format you requ</w:t>
      </w:r>
      <w:r w:rsidR="00211C32">
        <w:rPr>
          <w:sz w:val="44"/>
          <w:szCs w:val="44"/>
        </w:rPr>
        <w:t>i</w:t>
      </w:r>
      <w:r w:rsidRPr="00DE100D">
        <w:rPr>
          <w:sz w:val="44"/>
          <w:szCs w:val="44"/>
        </w:rPr>
        <w:t xml:space="preserve">re. </w:t>
      </w:r>
    </w:p>
    <w:p w14:paraId="31239A93" w14:textId="42CAE2C8" w:rsidR="00DE100D" w:rsidRPr="00DE100D" w:rsidRDefault="00567CA1" w:rsidP="00DE100D">
      <w:pPr>
        <w:rPr>
          <w:sz w:val="44"/>
          <w:szCs w:val="44"/>
        </w:rPr>
      </w:pPr>
      <w:r>
        <w:rPr>
          <w:noProof/>
        </w:rPr>
        <mc:AlternateContent>
          <mc:Choice Requires="wps">
            <w:drawing>
              <wp:anchor distT="0" distB="0" distL="114300" distR="114300" simplePos="0" relativeHeight="251720192" behindDoc="0" locked="0" layoutInCell="1" allowOverlap="1" wp14:anchorId="6A98CEEB" wp14:editId="2398BCCD">
                <wp:simplePos x="0" y="0"/>
                <wp:positionH relativeFrom="page">
                  <wp:posOffset>-5080</wp:posOffset>
                </wp:positionH>
                <wp:positionV relativeFrom="paragraph">
                  <wp:posOffset>317500</wp:posOffset>
                </wp:positionV>
                <wp:extent cx="7565390" cy="1049020"/>
                <wp:effectExtent l="0" t="0" r="0" b="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5390" cy="1049020"/>
                        </a:xfrm>
                        <a:prstGeom prst="rect">
                          <a:avLst/>
                        </a:prstGeom>
                        <a:gradFill>
                          <a:gsLst>
                            <a:gs pos="58000">
                              <a:sysClr val="window" lastClr="FFFFFF"/>
                            </a:gs>
                            <a:gs pos="100000">
                              <a:sysClr val="window" lastClr="FFFFFF">
                                <a:lumMod val="85000"/>
                                <a:alpha val="0"/>
                              </a:sysClr>
                            </a:gs>
                          </a:gsLst>
                          <a:lin ang="5400000" scaled="1"/>
                        </a:gra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6B6B2CB" id="Rectangle 26" o:spid="_x0000_s1026" alt="&quot;&quot;" style="position:absolute;margin-left:-.4pt;margin-top:25pt;width:595.7pt;height:82.6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" fillcolor="window" stroked="f" strokeweight="1pt">
                <v:fill opacity="0" color2="#d9d9d9" colors="0 window;38011f window" focus="100%" type="gradient"/>
                <w10:wrap anchorx="page"/>
              </v:rect>
            </w:pict>
          </mc:Fallback>
        </mc:AlternateContent>
      </w:r>
    </w:p>
    <w:p w14:paraId="0B5CC805" w14:textId="5EA032D4" w:rsidR="00D476F7" w:rsidRDefault="00567CA1" w:rsidP="0026164B">
      <w:pPr>
        <w:rPr>
          <w:b/>
          <w:kern w:val="20"/>
        </w:rPr>
      </w:pPr>
      <w:r>
        <w:rPr>
          <w:noProof/>
        </w:rPr>
        <w:drawing>
          <wp:anchor distT="0" distB="0" distL="114300" distR="114300" simplePos="0" relativeHeight="251718144" behindDoc="0" locked="0" layoutInCell="1" allowOverlap="1" wp14:anchorId="3F99747E" wp14:editId="3D6D3297">
            <wp:simplePos x="0" y="0"/>
            <wp:positionH relativeFrom="page">
              <wp:align>right</wp:align>
            </wp:positionH>
            <wp:positionV relativeFrom="paragraph">
              <wp:posOffset>593090</wp:posOffset>
            </wp:positionV>
            <wp:extent cx="7536815" cy="4246182"/>
            <wp:effectExtent l="0" t="0" r="6985" b="254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noChangeArrowheads="1"/>
                    </pic:cNvPicPr>
                  </pic:nvPicPr>
                  <pic:blipFill rotWithShape="1">
                    <a:blip r:embed="rId16" cstate="screen">
                      <a:extLst>
                        <a:ext uri="{28A0092B-C50C-407E-A947-70E740481C1C}">
                          <a14:useLocalDpi xmlns:a14="http://schemas.microsoft.com/office/drawing/2010/main" val="0"/>
                        </a:ext>
                      </a:extLst>
                    </a:blip>
                    <a:srcRect/>
                    <a:stretch/>
                  </pic:blipFill>
                  <pic:spPr bwMode="auto">
                    <a:xfrm>
                      <a:off x="0" y="0"/>
                      <a:ext cx="7536815" cy="42461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76F7">
        <w:br w:type="page"/>
      </w:r>
    </w:p>
    <w:p w14:paraId="2DA09993" w14:textId="450DB6C5" w:rsidR="00503A35" w:rsidRDefault="00794E94" w:rsidP="00957877">
      <w:pPr>
        <w:pStyle w:val="Heading1"/>
      </w:pPr>
      <w:bookmarkStart w:id="4" w:name="_Toc135232632"/>
      <w:r>
        <w:lastRenderedPageBreak/>
        <w:t>Foreword</w:t>
      </w:r>
      <w:bookmarkEnd w:id="4"/>
    </w:p>
    <w:p w14:paraId="386FBFE0" w14:textId="0EC6F044" w:rsidR="009119B5" w:rsidRPr="00170D7C" w:rsidRDefault="008A35A7" w:rsidP="008647B8">
      <w:pPr>
        <w:pStyle w:val="Emphasis2"/>
        <w:ind w:right="-746"/>
        <w:rPr>
          <w:spacing w:val="0"/>
          <w:sz w:val="32"/>
          <w:szCs w:val="32"/>
        </w:rPr>
      </w:pPr>
      <w:r>
        <w:rPr>
          <w:spacing w:val="0"/>
          <w:sz w:val="32"/>
          <w:szCs w:val="32"/>
        </w:rPr>
        <w:t>I am</w:t>
      </w:r>
      <w:r w:rsidR="009119B5" w:rsidRPr="00170D7C">
        <w:rPr>
          <w:spacing w:val="0"/>
          <w:sz w:val="32"/>
          <w:szCs w:val="32"/>
        </w:rPr>
        <w:t xml:space="preserve"> pleased to present </w:t>
      </w:r>
      <w:r>
        <w:rPr>
          <w:spacing w:val="0"/>
          <w:sz w:val="32"/>
          <w:szCs w:val="32"/>
        </w:rPr>
        <w:t>the</w:t>
      </w:r>
      <w:r w:rsidR="009119B5" w:rsidRPr="00170D7C">
        <w:rPr>
          <w:spacing w:val="0"/>
          <w:sz w:val="32"/>
          <w:szCs w:val="32"/>
        </w:rPr>
        <w:t xml:space="preserve"> Equality</w:t>
      </w:r>
      <w:r w:rsidR="00886E40" w:rsidRPr="00170D7C">
        <w:rPr>
          <w:spacing w:val="0"/>
          <w:sz w:val="32"/>
          <w:szCs w:val="32"/>
        </w:rPr>
        <w:t>, Diversity</w:t>
      </w:r>
      <w:r w:rsidR="009119B5" w:rsidRPr="00170D7C">
        <w:rPr>
          <w:spacing w:val="0"/>
          <w:sz w:val="32"/>
          <w:szCs w:val="32"/>
        </w:rPr>
        <w:t xml:space="preserve"> and Inclusion Annual Report</w:t>
      </w:r>
      <w:r w:rsidR="00170D7C" w:rsidRPr="00170D7C">
        <w:rPr>
          <w:spacing w:val="0"/>
          <w:sz w:val="32"/>
          <w:szCs w:val="32"/>
        </w:rPr>
        <w:t xml:space="preserve"> 2023-24</w:t>
      </w:r>
      <w:r w:rsidR="009119B5" w:rsidRPr="00170D7C">
        <w:rPr>
          <w:spacing w:val="0"/>
          <w:sz w:val="32"/>
          <w:szCs w:val="32"/>
        </w:rPr>
        <w:t xml:space="preserve"> for NHS Lancashire</w:t>
      </w:r>
      <w:r w:rsidR="00957877" w:rsidRPr="00170D7C">
        <w:rPr>
          <w:spacing w:val="0"/>
          <w:sz w:val="32"/>
          <w:szCs w:val="32"/>
        </w:rPr>
        <w:t xml:space="preserve"> and South Cumbria</w:t>
      </w:r>
      <w:r w:rsidR="009119B5" w:rsidRPr="00170D7C">
        <w:rPr>
          <w:spacing w:val="0"/>
          <w:sz w:val="32"/>
          <w:szCs w:val="32"/>
        </w:rPr>
        <w:t xml:space="preserve"> </w:t>
      </w:r>
      <w:r w:rsidR="00F34EEE" w:rsidRPr="00170D7C">
        <w:rPr>
          <w:spacing w:val="0"/>
          <w:sz w:val="32"/>
          <w:szCs w:val="32"/>
        </w:rPr>
        <w:t xml:space="preserve">Integrated Care Board </w:t>
      </w:r>
      <w:r w:rsidR="009119B5" w:rsidRPr="00170D7C">
        <w:rPr>
          <w:spacing w:val="0"/>
          <w:sz w:val="32"/>
          <w:szCs w:val="32"/>
        </w:rPr>
        <w:t>(</w:t>
      </w:r>
      <w:r w:rsidR="00F34EEE" w:rsidRPr="00170D7C">
        <w:rPr>
          <w:spacing w:val="0"/>
          <w:sz w:val="32"/>
          <w:szCs w:val="32"/>
        </w:rPr>
        <w:t>ICB</w:t>
      </w:r>
      <w:r w:rsidR="009119B5" w:rsidRPr="00170D7C">
        <w:rPr>
          <w:spacing w:val="0"/>
          <w:sz w:val="32"/>
          <w:szCs w:val="32"/>
        </w:rPr>
        <w:t>).</w:t>
      </w:r>
    </w:p>
    <w:p w14:paraId="07C18BFE" w14:textId="665453C7" w:rsidR="00D9012E" w:rsidRDefault="00B4677E" w:rsidP="00B4677E">
      <w:pPr>
        <w:ind w:right="-604"/>
      </w:pPr>
      <w:r w:rsidRPr="00170D7C">
        <w:t xml:space="preserve">This </w:t>
      </w:r>
      <w:r>
        <w:t>report describes how we are delivering our</w:t>
      </w:r>
      <w:r w:rsidRPr="00170D7C">
        <w:t xml:space="preserve"> commitment to taking equality, </w:t>
      </w:r>
      <w:proofErr w:type="gramStart"/>
      <w:r w:rsidRPr="00170D7C">
        <w:t>diversity</w:t>
      </w:r>
      <w:proofErr w:type="gramEnd"/>
      <w:r w:rsidRPr="00170D7C">
        <w:t xml:space="preserve"> and human </w:t>
      </w:r>
      <w:r>
        <w:t>r</w:t>
      </w:r>
      <w:r w:rsidRPr="00170D7C">
        <w:t xml:space="preserve">ights into account in everything we do; from commissioning services, employing our workforce, developing our policies, and engaging with our local patient populations. </w:t>
      </w:r>
      <w:r w:rsidR="005064D8" w:rsidRPr="00170D7C">
        <w:t>Our Equality</w:t>
      </w:r>
      <w:r w:rsidR="00886E40" w:rsidRPr="00170D7C">
        <w:t>, Diversity</w:t>
      </w:r>
      <w:r w:rsidR="005064D8" w:rsidRPr="00170D7C">
        <w:t xml:space="preserve"> and Inclusion Annual Report </w:t>
      </w:r>
      <w:r>
        <w:t xml:space="preserve">also </w:t>
      </w:r>
      <w:r w:rsidR="005064D8" w:rsidRPr="00170D7C">
        <w:t xml:space="preserve">sets out how </w:t>
      </w:r>
      <w:r>
        <w:t xml:space="preserve">we have </w:t>
      </w:r>
      <w:r w:rsidR="00865721" w:rsidRPr="00170D7C">
        <w:t>performed in meeting its legal duties</w:t>
      </w:r>
      <w:r>
        <w:t>,</w:t>
      </w:r>
      <w:r w:rsidR="00865721" w:rsidRPr="00170D7C">
        <w:t xml:space="preserve"> as set out in the </w:t>
      </w:r>
      <w:r w:rsidR="00754B4E" w:rsidRPr="00170D7C">
        <w:t>E</w:t>
      </w:r>
      <w:r w:rsidR="00865721" w:rsidRPr="00170D7C">
        <w:t>quality Act (2010) and the Human Rights Act (1998).</w:t>
      </w:r>
    </w:p>
    <w:p w14:paraId="24C62DF5" w14:textId="77777777" w:rsidR="00B4677E" w:rsidRDefault="00B4677E" w:rsidP="0079150D">
      <w:pPr>
        <w:ind w:right="-604"/>
      </w:pPr>
    </w:p>
    <w:p w14:paraId="5870B02C" w14:textId="77777777" w:rsidR="00B4677E" w:rsidRPr="00170D7C" w:rsidRDefault="00B4677E" w:rsidP="00B4677E">
      <w:pPr>
        <w:ind w:right="-604"/>
      </w:pPr>
      <w:r>
        <w:t>One of our key commitments within the ICB is to work in close partnership with our local people and our Integrated Care System (ICS) partners to ensure that people in Lancashire and South Cumbria can experience better health outcomes and better patient experiences whilst also seeing a reduction in the health inequalities affecting our local populations.</w:t>
      </w:r>
    </w:p>
    <w:p w14:paraId="53F1DFF2" w14:textId="012928D9" w:rsidR="00F8208A" w:rsidRPr="008C118B" w:rsidRDefault="00F8208A" w:rsidP="00B4677E">
      <w:pPr>
        <w:ind w:left="0" w:right="-604"/>
        <w:rPr>
          <w:highlight w:val="yellow"/>
        </w:rPr>
      </w:pPr>
    </w:p>
    <w:p w14:paraId="51FF2DD8" w14:textId="44902AE6" w:rsidR="00794E94" w:rsidRDefault="00765BAC" w:rsidP="0079150D">
      <w:pPr>
        <w:ind w:right="-604"/>
      </w:pPr>
      <w:r>
        <w:t xml:space="preserve">In 2023-24, we were proud to </w:t>
      </w:r>
      <w:r w:rsidR="00203343">
        <w:t>develop and publi</w:t>
      </w:r>
      <w:r>
        <w:t>sh</w:t>
      </w:r>
      <w:r w:rsidR="00203343">
        <w:t xml:space="preserve"> our ICS Belonging Plan</w:t>
      </w:r>
      <w:r w:rsidR="00D8588D">
        <w:t xml:space="preserve"> which sets out </w:t>
      </w:r>
      <w:r>
        <w:t xml:space="preserve">our commitment </w:t>
      </w:r>
      <w:r w:rsidR="00D37A5D">
        <w:t>to developing a truly joined up approach to creating inclusive workplaces that enable our people to do their best work</w:t>
      </w:r>
      <w:r w:rsidR="00EB3B05">
        <w:t xml:space="preserve">, and to create better opportunities for communities to thrive. With this in mind, we are determined to ensure that our people, our </w:t>
      </w:r>
      <w:proofErr w:type="gramStart"/>
      <w:r w:rsidR="00EB3B05">
        <w:t>citizens</w:t>
      </w:r>
      <w:proofErr w:type="gramEnd"/>
      <w:r w:rsidR="00EB3B05">
        <w:t xml:space="preserve"> and our patients are </w:t>
      </w:r>
      <w:r w:rsidR="004955BA">
        <w:t>at the forefront of</w:t>
      </w:r>
      <w:r w:rsidR="00EB3B05">
        <w:t xml:space="preserve"> what we</w:t>
      </w:r>
      <w:r w:rsidR="00440C9C">
        <w:t xml:space="preserve"> do to ensure that Lancashire and South Cumbria can become the best place to live, work and belong.</w:t>
      </w:r>
    </w:p>
    <w:p w14:paraId="4F5EAC17" w14:textId="77777777" w:rsidR="00B4677E" w:rsidRDefault="00B4677E" w:rsidP="0079150D">
      <w:pPr>
        <w:ind w:right="-604"/>
      </w:pPr>
    </w:p>
    <w:p w14:paraId="2152DBAD" w14:textId="77777777" w:rsidR="00B4677E" w:rsidRDefault="00B4677E" w:rsidP="00B4677E">
      <w:pPr>
        <w:ind w:right="-604"/>
      </w:pPr>
      <w:r w:rsidRPr="00B25192">
        <w:t>There has been much achieved in 2023-24</w:t>
      </w:r>
      <w:r>
        <w:t>,</w:t>
      </w:r>
      <w:r w:rsidRPr="00B25192">
        <w:t xml:space="preserve"> but</w:t>
      </w:r>
      <w:r>
        <w:t xml:space="preserve"> of course</w:t>
      </w:r>
      <w:r w:rsidRPr="00B25192">
        <w:t xml:space="preserve"> there is still plenty more to do. As </w:t>
      </w:r>
      <w:r>
        <w:t xml:space="preserve">we </w:t>
      </w:r>
      <w:r w:rsidRPr="00B25192">
        <w:t xml:space="preserve">move forward, </w:t>
      </w:r>
      <w:r>
        <w:t>we</w:t>
      </w:r>
      <w:r w:rsidRPr="00B25192">
        <w:t xml:space="preserve"> remain committed to delivering better health outcomes for our disadvantaged communities, increasing the diversity of our workforce, and improving their experiences of the workplace by ensuring that our people are at the heart of everything we do. </w:t>
      </w:r>
    </w:p>
    <w:p w14:paraId="6F5EEC28" w14:textId="77777777" w:rsidR="00B4677E" w:rsidRDefault="00B4677E" w:rsidP="00B4677E">
      <w:pPr>
        <w:ind w:right="-604"/>
      </w:pPr>
    </w:p>
    <w:p w14:paraId="0EE3758E" w14:textId="66773CD7" w:rsidR="00B4677E" w:rsidRDefault="00B4677E" w:rsidP="00B4677E">
      <w:pPr>
        <w:ind w:right="-604"/>
      </w:pPr>
      <w:r>
        <w:t>I will leave you with a quote from John Lewis</w:t>
      </w:r>
      <w:r w:rsidR="00055C83">
        <w:t>,</w:t>
      </w:r>
      <w:r>
        <w:t xml:space="preserve"> an American civil rights leader and congressman, who once said: “When you see something that is not right, not fair, not just, </w:t>
      </w:r>
      <w:r w:rsidRPr="00044FDF">
        <w:rPr>
          <w:b/>
          <w:bCs/>
        </w:rPr>
        <w:t>you</w:t>
      </w:r>
      <w:r>
        <w:t xml:space="preserve"> </w:t>
      </w:r>
      <w:r w:rsidRPr="00AA11FA">
        <w:rPr>
          <w:b/>
          <w:bCs/>
        </w:rPr>
        <w:t>have to</w:t>
      </w:r>
      <w:r>
        <w:t xml:space="preserve"> </w:t>
      </w:r>
      <w:r w:rsidRPr="00A6678D">
        <w:rPr>
          <w:b/>
          <w:bCs/>
        </w:rPr>
        <w:t>speak up</w:t>
      </w:r>
      <w:r>
        <w:t xml:space="preserve">. </w:t>
      </w:r>
      <w:r>
        <w:rPr>
          <w:b/>
          <w:bCs/>
        </w:rPr>
        <w:t xml:space="preserve">You </w:t>
      </w:r>
      <w:r w:rsidRPr="00AA11FA">
        <w:rPr>
          <w:b/>
          <w:bCs/>
        </w:rPr>
        <w:t>have to</w:t>
      </w:r>
      <w:r>
        <w:t xml:space="preserve"> </w:t>
      </w:r>
      <w:r w:rsidRPr="00A6678D">
        <w:rPr>
          <w:b/>
          <w:bCs/>
        </w:rPr>
        <w:t>say something</w:t>
      </w:r>
      <w:r>
        <w:t xml:space="preserve">; </w:t>
      </w:r>
      <w:r w:rsidRPr="00044FDF">
        <w:rPr>
          <w:b/>
          <w:bCs/>
        </w:rPr>
        <w:t xml:space="preserve">you have to </w:t>
      </w:r>
      <w:r w:rsidRPr="00A6678D">
        <w:rPr>
          <w:b/>
          <w:bCs/>
        </w:rPr>
        <w:t>do something</w:t>
      </w:r>
      <w:r>
        <w:t>”.</w:t>
      </w:r>
    </w:p>
    <w:p w14:paraId="7B44E413" w14:textId="112B44F8" w:rsidR="00947DDB" w:rsidRDefault="00947DDB" w:rsidP="00947DDB">
      <w:pPr>
        <w:ind w:left="0" w:right="-604"/>
      </w:pPr>
    </w:p>
    <w:p w14:paraId="1CEEB4C0" w14:textId="77777777" w:rsidR="00947DDB" w:rsidRDefault="00947DDB" w:rsidP="00947DDB">
      <w:r>
        <w:rPr>
          <w:noProof/>
        </w:rPr>
        <w:drawing>
          <wp:anchor distT="0" distB="0" distL="114300" distR="114300" simplePos="0" relativeHeight="251841024" behindDoc="1" locked="0" layoutInCell="1" allowOverlap="1" wp14:anchorId="502B8AD3" wp14:editId="787402C9">
            <wp:simplePos x="0" y="0"/>
            <wp:positionH relativeFrom="column">
              <wp:posOffset>-355600</wp:posOffset>
            </wp:positionH>
            <wp:positionV relativeFrom="paragraph">
              <wp:posOffset>188595</wp:posOffset>
            </wp:positionV>
            <wp:extent cx="1421918" cy="1363749"/>
            <wp:effectExtent l="76200" t="76200" r="83185" b="84455"/>
            <wp:wrapNone/>
            <wp:docPr id="286663581" name="Picture 2866635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63581" name="Picture 286663581" descr="A screenshot of a computer&#10;&#10;Description automatically generated"/>
                    <pic:cNvPicPr/>
                  </pic:nvPicPr>
                  <pic:blipFill rotWithShape="1">
                    <a:blip r:embed="rId17" cstate="screen">
                      <a:extLst>
                        <a:ext uri="{28A0092B-C50C-407E-A947-70E740481C1C}">
                          <a14:useLocalDpi xmlns:a14="http://schemas.microsoft.com/office/drawing/2010/main" val="0"/>
                        </a:ext>
                      </a:extLst>
                    </a:blip>
                    <a:srcRect/>
                    <a:stretch/>
                  </pic:blipFill>
                  <pic:spPr bwMode="auto">
                    <a:xfrm>
                      <a:off x="0" y="0"/>
                      <a:ext cx="1421918" cy="1363749"/>
                    </a:xfrm>
                    <a:prstGeom prst="ellipse">
                      <a:avLst/>
                    </a:prstGeom>
                    <a:ln w="63500" cap="rnd">
                      <a:solidFill>
                        <a:srgbClr val="0070C0"/>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98E95E" w14:textId="77777777" w:rsidR="00947DDB" w:rsidRPr="008C118B" w:rsidRDefault="00947DDB" w:rsidP="00947DDB">
      <w:pPr>
        <w:rPr>
          <w:highlight w:val="yellow"/>
        </w:rPr>
      </w:pPr>
    </w:p>
    <w:p w14:paraId="613D76CA" w14:textId="77777777" w:rsidR="00947DDB" w:rsidRDefault="00947DDB" w:rsidP="00947DDB">
      <w:pPr>
        <w:pStyle w:val="Header"/>
        <w:spacing w:after="0"/>
        <w:ind w:right="-888"/>
        <w:rPr>
          <w:b/>
          <w:bCs/>
          <w:color w:val="005EB8"/>
          <w:sz w:val="32"/>
          <w:szCs w:val="32"/>
        </w:rPr>
      </w:pPr>
      <w:r>
        <w:rPr>
          <w:b/>
          <w:bCs/>
          <w:color w:val="005EB8"/>
          <w:sz w:val="32"/>
          <w:szCs w:val="32"/>
        </w:rPr>
        <w:t xml:space="preserve">                                  Kevin </w:t>
      </w:r>
      <w:proofErr w:type="spellStart"/>
      <w:r>
        <w:rPr>
          <w:b/>
          <w:bCs/>
          <w:color w:val="005EB8"/>
          <w:sz w:val="32"/>
          <w:szCs w:val="32"/>
        </w:rPr>
        <w:t>Lavery</w:t>
      </w:r>
      <w:proofErr w:type="spellEnd"/>
      <w:r w:rsidRPr="00C465CC">
        <w:rPr>
          <w:b/>
          <w:bCs/>
          <w:color w:val="005EB8"/>
          <w:sz w:val="32"/>
          <w:szCs w:val="32"/>
        </w:rPr>
        <w:t xml:space="preserve"> – Chief </w:t>
      </w:r>
      <w:r>
        <w:rPr>
          <w:b/>
          <w:bCs/>
          <w:color w:val="005EB8"/>
          <w:sz w:val="32"/>
          <w:szCs w:val="32"/>
        </w:rPr>
        <w:t xml:space="preserve">Executive of Lancashire and </w:t>
      </w:r>
    </w:p>
    <w:p w14:paraId="0E0313B4" w14:textId="77777777" w:rsidR="00947DDB" w:rsidRPr="00565A77" w:rsidRDefault="00947DDB" w:rsidP="00947DDB">
      <w:pPr>
        <w:pStyle w:val="Header"/>
        <w:spacing w:after="0"/>
        <w:ind w:right="-888"/>
        <w:rPr>
          <w:b/>
          <w:bCs/>
          <w:color w:val="005EB8"/>
          <w:sz w:val="32"/>
          <w:szCs w:val="32"/>
        </w:rPr>
      </w:pPr>
      <w:r>
        <w:rPr>
          <w:b/>
          <w:bCs/>
          <w:color w:val="005EB8"/>
          <w:sz w:val="32"/>
          <w:szCs w:val="32"/>
        </w:rPr>
        <w:t xml:space="preserve">                                  South Cumbria ICB</w:t>
      </w:r>
    </w:p>
    <w:p w14:paraId="27179E95" w14:textId="77777777" w:rsidR="00947DDB" w:rsidRDefault="00947DDB" w:rsidP="00947DDB"/>
    <w:p w14:paraId="1701941B" w14:textId="01544059" w:rsidR="007E4929" w:rsidRPr="008C118B" w:rsidRDefault="007E4929" w:rsidP="008647B8">
      <w:pPr>
        <w:ind w:right="-746"/>
        <w:rPr>
          <w:highlight w:val="yellow"/>
        </w:rPr>
      </w:pPr>
    </w:p>
    <w:p w14:paraId="7B5ECD63" w14:textId="68F1DE6B" w:rsidR="001E1399" w:rsidRPr="008C118B" w:rsidRDefault="001E1399" w:rsidP="00957877">
      <w:pPr>
        <w:rPr>
          <w:highlight w:val="yellow"/>
        </w:rPr>
      </w:pPr>
    </w:p>
    <w:p w14:paraId="60469E33" w14:textId="7CD1D6D3" w:rsidR="001E1399" w:rsidRPr="008C118B" w:rsidRDefault="001E1399" w:rsidP="00957877">
      <w:pPr>
        <w:rPr>
          <w:highlight w:val="yellow"/>
        </w:rPr>
      </w:pPr>
    </w:p>
    <w:p w14:paraId="21E40BAE" w14:textId="49344B2D" w:rsidR="002063EE" w:rsidRPr="004735FF" w:rsidRDefault="00357F05" w:rsidP="00957877">
      <w:pPr>
        <w:pStyle w:val="Heading1"/>
      </w:pPr>
      <w:bookmarkStart w:id="5" w:name="_Toc135232633"/>
      <w:r w:rsidRPr="005817E8">
        <w:lastRenderedPageBreak/>
        <w:t>Int</w:t>
      </w:r>
      <w:r w:rsidR="00D61E7A" w:rsidRPr="005817E8">
        <w:t>roduction</w:t>
      </w:r>
      <w:bookmarkEnd w:id="5"/>
    </w:p>
    <w:p w14:paraId="21E87F5F" w14:textId="32E0905A" w:rsidR="00671716" w:rsidRDefault="00671716" w:rsidP="00957877"/>
    <w:p w14:paraId="59D5A3DB" w14:textId="4A45940A" w:rsidR="005817E8" w:rsidRDefault="00F8208A" w:rsidP="008A7887">
      <w:pPr>
        <w:pStyle w:val="BodyTextIndent"/>
      </w:pPr>
      <w:r w:rsidRPr="00F8208A">
        <w:t>The Lancashire and South Cumbria Integrated Care Board (ICB) was established on 1 July 2022 under the Government’s Health and Care Act 2022. It is one of 42 ICBs in the country and replace</w:t>
      </w:r>
      <w:r w:rsidR="00FA7947">
        <w:t>s</w:t>
      </w:r>
      <w:r w:rsidRPr="00F8208A">
        <w:t xml:space="preserve"> the eight clinical commissioning groups (or CCGs) that previously existed across the region. The ICB has since taken on responsibility for planning and buying NHS services for the 1.</w:t>
      </w:r>
      <w:r w:rsidR="000B1F44">
        <w:t>8</w:t>
      </w:r>
      <w:r w:rsidR="00E741B4">
        <w:t xml:space="preserve"> </w:t>
      </w:r>
      <w:r w:rsidRPr="00F8208A">
        <w:t xml:space="preserve">million people living in </w:t>
      </w:r>
      <w:r w:rsidR="005817E8" w:rsidRPr="00F8208A">
        <w:t>Lancashire and</w:t>
      </w:r>
      <w:r w:rsidRPr="00F8208A">
        <w:t xml:space="preserve"> South Cumbria.</w:t>
      </w:r>
    </w:p>
    <w:p w14:paraId="2356DBA4" w14:textId="77777777" w:rsidR="005817E8" w:rsidRDefault="005817E8" w:rsidP="008A7887">
      <w:pPr>
        <w:pStyle w:val="BodyTextIndent"/>
      </w:pPr>
    </w:p>
    <w:p w14:paraId="3DD538BE" w14:textId="0EFDCECB" w:rsidR="00C54DCD" w:rsidRDefault="00DE342C" w:rsidP="008A7887">
      <w:pPr>
        <w:pStyle w:val="BodyTextIndent"/>
      </w:pPr>
      <w:r>
        <w:t xml:space="preserve">The equalities information presented in this report represents the </w:t>
      </w:r>
      <w:r w:rsidR="005817E8">
        <w:t>ICB’s</w:t>
      </w:r>
      <w:r>
        <w:t xml:space="preserve"> progress</w:t>
      </w:r>
      <w:r w:rsidR="00B92661">
        <w:t xml:space="preserve"> in incorporating </w:t>
      </w:r>
      <w:r w:rsidR="000B1F44">
        <w:t>e</w:t>
      </w:r>
      <w:r w:rsidR="00B92661">
        <w:t>quality</w:t>
      </w:r>
      <w:r w:rsidR="005817E8">
        <w:t xml:space="preserve">, </w:t>
      </w:r>
      <w:r w:rsidR="000B1F44">
        <w:t>d</w:t>
      </w:r>
      <w:r w:rsidR="00E741B4">
        <w:t>iversity,</w:t>
      </w:r>
      <w:r w:rsidR="00B92661">
        <w:t xml:space="preserve"> and </w:t>
      </w:r>
      <w:r w:rsidR="000B1F44">
        <w:t>i</w:t>
      </w:r>
      <w:r w:rsidR="00B92661">
        <w:t>nclusion in</w:t>
      </w:r>
      <w:r w:rsidR="00E741B4">
        <w:t>to</w:t>
      </w:r>
      <w:r w:rsidR="00B92661">
        <w:t xml:space="preserve"> all</w:t>
      </w:r>
      <w:r w:rsidR="00E741B4">
        <w:t xml:space="preserve"> aspects of its</w:t>
      </w:r>
      <w:r w:rsidR="00B92661">
        <w:t xml:space="preserve"> work</w:t>
      </w:r>
      <w:r>
        <w:t xml:space="preserve"> during </w:t>
      </w:r>
      <w:r w:rsidR="008C118B">
        <w:t>2023-24</w:t>
      </w:r>
      <w:r w:rsidR="005817E8">
        <w:t>.</w:t>
      </w:r>
    </w:p>
    <w:p w14:paraId="59153DDB" w14:textId="77777777" w:rsidR="00C54DCD" w:rsidRDefault="00C54DCD" w:rsidP="008A7887">
      <w:pPr>
        <w:pStyle w:val="BodyTextIndent"/>
      </w:pPr>
    </w:p>
    <w:p w14:paraId="7E5910D0" w14:textId="4822A224" w:rsidR="00671716" w:rsidRDefault="00C54DCD" w:rsidP="008A7887">
      <w:pPr>
        <w:pStyle w:val="BodyTextIndent"/>
      </w:pPr>
      <w:r>
        <w:t>The publication of this report and the information contained within</w:t>
      </w:r>
      <w:r w:rsidR="001B53F8">
        <w:t xml:space="preserve"> </w:t>
      </w:r>
      <w:r w:rsidR="005817E8">
        <w:t xml:space="preserve">demonstrates </w:t>
      </w:r>
      <w:r w:rsidR="00FF0102">
        <w:t>compl</w:t>
      </w:r>
      <w:r>
        <w:t>iance</w:t>
      </w:r>
      <w:r w:rsidR="00FF0102">
        <w:t xml:space="preserve"> with the Public Sector Equality Duty</w:t>
      </w:r>
      <w:r>
        <w:t>,</w:t>
      </w:r>
      <w:r w:rsidR="00FF0102">
        <w:t xml:space="preserve"> </w:t>
      </w:r>
      <w:r>
        <w:t>and the requirement to</w:t>
      </w:r>
      <w:r w:rsidR="00FF0102">
        <w:t xml:space="preserve"> publish equality information annually</w:t>
      </w:r>
      <w:r w:rsidR="005817E8">
        <w:t>.</w:t>
      </w:r>
    </w:p>
    <w:p w14:paraId="0D69868F" w14:textId="245BCBFB" w:rsidR="00C54DCD" w:rsidRDefault="00C54DCD" w:rsidP="008A7887">
      <w:pPr>
        <w:pStyle w:val="BodyTextIndent"/>
      </w:pPr>
    </w:p>
    <w:p w14:paraId="3FE984F4" w14:textId="77777777" w:rsidR="002A5283" w:rsidRDefault="002A5283" w:rsidP="00157255">
      <w:pPr>
        <w:pStyle w:val="BodyTextIndent"/>
        <w:numPr>
          <w:ilvl w:val="0"/>
          <w:numId w:val="14"/>
        </w:numPr>
        <w:ind w:left="-284" w:hanging="283"/>
        <w:rPr>
          <w:b/>
          <w:bCs/>
        </w:rPr>
        <w:sectPr w:rsidR="002A5283" w:rsidSect="00ED27A5">
          <w:headerReference w:type="default" r:id="rId18"/>
          <w:pgSz w:w="11906" w:h="16838" w:code="9"/>
          <w:pgMar w:top="720" w:right="1152" w:bottom="426" w:left="1152" w:header="0" w:footer="0" w:gutter="0"/>
          <w:pgNumType w:start="1"/>
          <w:cols w:space="708"/>
          <w:titlePg/>
          <w:docGrid w:linePitch="381"/>
        </w:sectPr>
      </w:pPr>
    </w:p>
    <w:p w14:paraId="448973A9" w14:textId="7A4AB18F" w:rsidR="00FF0102" w:rsidRDefault="00CC4DB8" w:rsidP="008A7887">
      <w:pPr>
        <w:pStyle w:val="Heading2"/>
      </w:pPr>
      <w:bookmarkStart w:id="6" w:name="_Toc1567241"/>
      <w:bookmarkStart w:id="7" w:name="_Toc43818150"/>
      <w:bookmarkStart w:id="8" w:name="_Toc74824833"/>
      <w:bookmarkStart w:id="9" w:name="_Toc103172697"/>
      <w:bookmarkStart w:id="10" w:name="_Toc135232085"/>
      <w:r w:rsidRPr="008A7887">
        <w:t>This report sets out</w:t>
      </w:r>
      <w:r w:rsidR="00F6052E" w:rsidRPr="00935EFF">
        <w:t>:</w:t>
      </w:r>
      <w:bookmarkEnd w:id="6"/>
      <w:bookmarkEnd w:id="7"/>
      <w:bookmarkEnd w:id="8"/>
      <w:bookmarkEnd w:id="9"/>
      <w:bookmarkEnd w:id="10"/>
    </w:p>
    <w:p w14:paraId="338C975E" w14:textId="6F2AD83C" w:rsidR="00565A77" w:rsidRDefault="00565A77" w:rsidP="00957877">
      <w:r w:rsidRPr="008A7887">
        <w:rPr>
          <w:noProof/>
        </w:rPr>
        <mc:AlternateContent>
          <mc:Choice Requires="wps">
            <w:drawing>
              <wp:anchor distT="0" distB="0" distL="114300" distR="114300" simplePos="0" relativeHeight="251634176" behindDoc="1" locked="0" layoutInCell="1" allowOverlap="1" wp14:anchorId="06DF6FBD" wp14:editId="469D9CC9">
                <wp:simplePos x="0" y="0"/>
                <wp:positionH relativeFrom="page">
                  <wp:align>left</wp:align>
                </wp:positionH>
                <wp:positionV relativeFrom="paragraph">
                  <wp:posOffset>222968</wp:posOffset>
                </wp:positionV>
                <wp:extent cx="7558405" cy="1324099"/>
                <wp:effectExtent l="0" t="0" r="4445" b="9525"/>
                <wp:wrapNone/>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8405" cy="1324099"/>
                        </a:xfrm>
                        <a:prstGeom prst="rect">
                          <a:avLst/>
                        </a:prstGeom>
                        <a:gradFill flip="none" rotWithShape="1">
                          <a:gsLst>
                            <a:gs pos="0">
                              <a:srgbClr val="3A3363">
                                <a:shade val="30000"/>
                                <a:satMod val="115000"/>
                              </a:srgbClr>
                            </a:gs>
                            <a:gs pos="43000">
                              <a:srgbClr val="3A3363">
                                <a:shade val="67500"/>
                                <a:satMod val="115000"/>
                              </a:srgbClr>
                            </a:gs>
                            <a:gs pos="100000">
                              <a:srgbClr val="005EB8"/>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3BB7621" id="Rectangle 49" o:spid="_x0000_s1026" alt="&quot;&quot;" style="position:absolute;margin-left:0;margin-top:17.55pt;width:595.15pt;height:104.25pt;z-index:-2516823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" fillcolor="#1c1739" stroked="f" strokeweight="2pt">
                <v:fill color2="#005eb8" rotate="t" angle="270" colors="0 #1c1739;28180f #2d2655;1 #005eb8" focus="100%" type="gradient"/>
                <w10:wrap anchorx="page"/>
              </v:rect>
            </w:pict>
          </mc:Fallback>
        </mc:AlternateContent>
      </w:r>
    </w:p>
    <w:p w14:paraId="3A17BA11" w14:textId="64869039" w:rsidR="00565A77" w:rsidRDefault="00565A77" w:rsidP="00957877"/>
    <w:p w14:paraId="0DBFDAC4" w14:textId="640F5B13" w:rsidR="00565A77" w:rsidRPr="00565A77" w:rsidRDefault="00565A77" w:rsidP="00565A77">
      <w:pPr>
        <w:ind w:left="-142" w:hanging="425"/>
        <w:rPr>
          <w:b/>
          <w:bCs/>
          <w:color w:val="FFFFFF" w:themeColor="background1"/>
        </w:rPr>
      </w:pPr>
      <w:r w:rsidRPr="00565A77">
        <w:rPr>
          <w:color w:val="FFFFFF" w:themeColor="background1"/>
        </w:rPr>
        <w:t>•</w:t>
      </w:r>
      <w:r w:rsidRPr="00565A77">
        <w:rPr>
          <w:color w:val="FFFFFF" w:themeColor="background1"/>
        </w:rPr>
        <w:tab/>
      </w:r>
      <w:r w:rsidRPr="00565A77">
        <w:rPr>
          <w:b/>
          <w:bCs/>
          <w:color w:val="FFFFFF" w:themeColor="background1"/>
        </w:rPr>
        <w:t xml:space="preserve">Lancashire and South Cumbria ICB’s commitment to </w:t>
      </w:r>
      <w:r w:rsidR="000B1F44">
        <w:rPr>
          <w:b/>
          <w:bCs/>
          <w:color w:val="FFFFFF" w:themeColor="background1"/>
        </w:rPr>
        <w:t>e</w:t>
      </w:r>
      <w:r w:rsidRPr="00565A77">
        <w:rPr>
          <w:b/>
          <w:bCs/>
          <w:color w:val="FFFFFF" w:themeColor="background1"/>
        </w:rPr>
        <w:t xml:space="preserve">quality, </w:t>
      </w:r>
      <w:proofErr w:type="gramStart"/>
      <w:r w:rsidR="000B1F44">
        <w:rPr>
          <w:b/>
          <w:bCs/>
          <w:color w:val="FFFFFF" w:themeColor="background1"/>
        </w:rPr>
        <w:t>d</w:t>
      </w:r>
      <w:r w:rsidRPr="00565A77">
        <w:rPr>
          <w:b/>
          <w:bCs/>
          <w:color w:val="FFFFFF" w:themeColor="background1"/>
        </w:rPr>
        <w:t>iversity</w:t>
      </w:r>
      <w:proofErr w:type="gramEnd"/>
      <w:r w:rsidRPr="00565A77">
        <w:rPr>
          <w:b/>
          <w:bCs/>
          <w:color w:val="FFFFFF" w:themeColor="background1"/>
        </w:rPr>
        <w:t xml:space="preserve"> and </w:t>
      </w:r>
      <w:r w:rsidR="000B1F44">
        <w:rPr>
          <w:b/>
          <w:bCs/>
          <w:color w:val="FFFFFF" w:themeColor="background1"/>
        </w:rPr>
        <w:t>i</w:t>
      </w:r>
      <w:r w:rsidRPr="00565A77">
        <w:rPr>
          <w:b/>
          <w:bCs/>
          <w:color w:val="FFFFFF" w:themeColor="background1"/>
        </w:rPr>
        <w:t>nclusion</w:t>
      </w:r>
    </w:p>
    <w:p w14:paraId="14384AFA" w14:textId="654E53AA" w:rsidR="00565A77" w:rsidRPr="00565A77" w:rsidRDefault="00565A77" w:rsidP="00565A77">
      <w:pPr>
        <w:ind w:left="-142" w:hanging="425"/>
        <w:rPr>
          <w:b/>
          <w:bCs/>
          <w:color w:val="FFFFFF" w:themeColor="background1"/>
        </w:rPr>
      </w:pPr>
      <w:r w:rsidRPr="00565A77">
        <w:rPr>
          <w:b/>
          <w:bCs/>
          <w:color w:val="FFFFFF" w:themeColor="background1"/>
        </w:rPr>
        <w:t>•</w:t>
      </w:r>
      <w:r w:rsidRPr="00565A77">
        <w:rPr>
          <w:b/>
          <w:bCs/>
          <w:color w:val="FFFFFF" w:themeColor="background1"/>
        </w:rPr>
        <w:tab/>
        <w:t>Evidence of our ‘due regard’ to the Public Sector Equality Duty</w:t>
      </w:r>
    </w:p>
    <w:p w14:paraId="1B632893" w14:textId="175169E8" w:rsidR="002F3D9C" w:rsidRPr="00565A77" w:rsidRDefault="00565A77" w:rsidP="00565A77">
      <w:pPr>
        <w:ind w:left="-142" w:hanging="425"/>
        <w:rPr>
          <w:b/>
          <w:bCs/>
          <w:color w:val="FFFFFF" w:themeColor="background1"/>
        </w:rPr>
      </w:pPr>
      <w:r w:rsidRPr="00565A77">
        <w:rPr>
          <w:b/>
          <w:bCs/>
          <w:color w:val="FFFFFF" w:themeColor="background1"/>
        </w:rPr>
        <w:t>•</w:t>
      </w:r>
      <w:r w:rsidRPr="00565A77">
        <w:rPr>
          <w:b/>
          <w:bCs/>
          <w:color w:val="FFFFFF" w:themeColor="background1"/>
        </w:rPr>
        <w:tab/>
      </w:r>
      <w:r w:rsidRPr="00C465CC">
        <w:rPr>
          <w:b/>
          <w:bCs/>
          <w:color w:val="FFFFFF" w:themeColor="background1"/>
        </w:rPr>
        <w:t xml:space="preserve">Progress made against the ICB’s </w:t>
      </w:r>
      <w:r w:rsidR="000B1F44" w:rsidRPr="00C465CC">
        <w:rPr>
          <w:b/>
          <w:bCs/>
          <w:color w:val="FFFFFF" w:themeColor="background1"/>
        </w:rPr>
        <w:t>e</w:t>
      </w:r>
      <w:r w:rsidRPr="00C465CC">
        <w:rPr>
          <w:b/>
          <w:bCs/>
          <w:color w:val="FFFFFF" w:themeColor="background1"/>
        </w:rPr>
        <w:t xml:space="preserve">quality </w:t>
      </w:r>
      <w:r w:rsidR="000B1F44" w:rsidRPr="00C465CC">
        <w:rPr>
          <w:b/>
          <w:bCs/>
          <w:color w:val="FFFFFF" w:themeColor="background1"/>
        </w:rPr>
        <w:t>o</w:t>
      </w:r>
      <w:r w:rsidRPr="00C465CC">
        <w:rPr>
          <w:b/>
          <w:bCs/>
          <w:color w:val="FFFFFF" w:themeColor="background1"/>
        </w:rPr>
        <w:t xml:space="preserve">bjectives </w:t>
      </w:r>
    </w:p>
    <w:p w14:paraId="3E64DCC5" w14:textId="2958AE24" w:rsidR="002063EE" w:rsidRPr="005C2E0B" w:rsidRDefault="001E7FCE" w:rsidP="00737691">
      <w:pPr>
        <w:pStyle w:val="ListBullet"/>
        <w:numPr>
          <w:ilvl w:val="0"/>
          <w:numId w:val="0"/>
        </w:numPr>
      </w:pPr>
      <w:r>
        <w:rPr>
          <w:noProof/>
        </w:rPr>
        <w:drawing>
          <wp:anchor distT="0" distB="0" distL="114300" distR="114300" simplePos="0" relativeHeight="251825664" behindDoc="1" locked="0" layoutInCell="1" allowOverlap="1" wp14:anchorId="79E1079A" wp14:editId="1CA93D6C">
            <wp:simplePos x="0" y="0"/>
            <wp:positionH relativeFrom="page">
              <wp:posOffset>-516147</wp:posOffset>
            </wp:positionH>
            <wp:positionV relativeFrom="paragraph">
              <wp:posOffset>354003</wp:posOffset>
            </wp:positionV>
            <wp:extent cx="8064454" cy="4219575"/>
            <wp:effectExtent l="0" t="0" r="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19" cstate="screen">
                      <a:extLst>
                        <a:ext uri="{28A0092B-C50C-407E-A947-70E740481C1C}">
                          <a14:useLocalDpi xmlns:a14="http://schemas.microsoft.com/office/drawing/2010/main" val="0"/>
                        </a:ext>
                      </a:extLst>
                    </a:blip>
                    <a:srcRect/>
                    <a:stretch/>
                  </pic:blipFill>
                  <pic:spPr bwMode="auto">
                    <a:xfrm>
                      <a:off x="0" y="0"/>
                      <a:ext cx="8064454" cy="421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2B35C7" w14:textId="714DD8F3" w:rsidR="002063EE" w:rsidRDefault="00A3250B" w:rsidP="00957877">
      <w:pPr>
        <w:pStyle w:val="Heading1"/>
      </w:pPr>
      <w:bookmarkStart w:id="11" w:name="_Toc135232634"/>
      <w:r>
        <w:lastRenderedPageBreak/>
        <w:t xml:space="preserve">Legal </w:t>
      </w:r>
      <w:r w:rsidR="000210AB">
        <w:t>D</w:t>
      </w:r>
      <w:r>
        <w:t xml:space="preserve">uties for </w:t>
      </w:r>
      <w:r w:rsidR="000210AB">
        <w:t>E</w:t>
      </w:r>
      <w:r>
        <w:t xml:space="preserve">quality and </w:t>
      </w:r>
      <w:r w:rsidR="000210AB">
        <w:t>I</w:t>
      </w:r>
      <w:r>
        <w:t>nclusion</w:t>
      </w:r>
      <w:bookmarkEnd w:id="11"/>
    </w:p>
    <w:p w14:paraId="0EBADDED" w14:textId="122964F3" w:rsidR="002063EE" w:rsidRDefault="002063EE" w:rsidP="00957877"/>
    <w:p w14:paraId="20DC8AF5" w14:textId="60C28975" w:rsidR="00BD4FA3" w:rsidRDefault="002B1ECF" w:rsidP="00957877">
      <w:pPr>
        <w:rPr>
          <w:b/>
          <w:color w:val="003264"/>
        </w:rPr>
      </w:pPr>
      <w:r>
        <w:t xml:space="preserve">This </w:t>
      </w:r>
      <w:r w:rsidR="002E3CFF">
        <w:t xml:space="preserve">section outlines the various legal requirements and NHS England Mandated Standards relating to </w:t>
      </w:r>
      <w:r w:rsidR="000B1F44">
        <w:t>e</w:t>
      </w:r>
      <w:r w:rsidR="002E3CFF">
        <w:t xml:space="preserve">quality and </w:t>
      </w:r>
      <w:r w:rsidR="000B1F44">
        <w:t>i</w:t>
      </w:r>
      <w:r w:rsidR="002E3CFF">
        <w:t xml:space="preserve">nclusion. </w:t>
      </w:r>
    </w:p>
    <w:p w14:paraId="0E45F183" w14:textId="77777777" w:rsidR="008E3417" w:rsidRPr="005F6B08" w:rsidRDefault="008E3417" w:rsidP="00957877"/>
    <w:p w14:paraId="31E07D47" w14:textId="2982C3D0" w:rsidR="002063EE" w:rsidRDefault="005F6B08" w:rsidP="008A7887">
      <w:pPr>
        <w:pStyle w:val="Heading2"/>
      </w:pPr>
      <w:bookmarkStart w:id="12" w:name="_Toc501113968"/>
      <w:bookmarkStart w:id="13" w:name="_Toc1567246"/>
      <w:bookmarkStart w:id="14" w:name="_Toc43818155"/>
      <w:bookmarkStart w:id="15" w:name="_Toc74824835"/>
      <w:bookmarkStart w:id="16" w:name="_Toc103172699"/>
      <w:bookmarkStart w:id="17" w:name="_Toc135232087"/>
      <w:r>
        <w:t>T</w:t>
      </w:r>
      <w:bookmarkEnd w:id="12"/>
      <w:r>
        <w:t>he Equality Act (2010)</w:t>
      </w:r>
      <w:bookmarkEnd w:id="13"/>
      <w:bookmarkEnd w:id="14"/>
      <w:bookmarkEnd w:id="15"/>
      <w:bookmarkEnd w:id="16"/>
      <w:bookmarkEnd w:id="17"/>
    </w:p>
    <w:p w14:paraId="6407A796" w14:textId="11798CF5" w:rsidR="005F6B08" w:rsidRPr="005F6B08" w:rsidRDefault="005F6B08" w:rsidP="00957877"/>
    <w:p w14:paraId="0C32DEC5" w14:textId="59C672A6" w:rsidR="002063EE" w:rsidRDefault="00D10DE4" w:rsidP="00957877">
      <w:r>
        <w:t xml:space="preserve">The </w:t>
      </w:r>
      <w:r>
        <w:rPr>
          <w:b/>
        </w:rPr>
        <w:t>Equality Act (2010)</w:t>
      </w:r>
      <w:r>
        <w:t xml:space="preserve"> came into force in October 2010. The Equality Act combine</w:t>
      </w:r>
      <w:r w:rsidR="00B05C7C">
        <w:t>s</w:t>
      </w:r>
      <w:r>
        <w:t xml:space="preserve"> over 116 separate pieces of legislation</w:t>
      </w:r>
      <w:r w:rsidR="008F6931">
        <w:t xml:space="preserve"> into one single </w:t>
      </w:r>
      <w:r w:rsidR="000B1F44">
        <w:t>a</w:t>
      </w:r>
      <w:r w:rsidR="008F6931">
        <w:t xml:space="preserve">ct. Combined, they make up an </w:t>
      </w:r>
      <w:r w:rsidR="000B1F44">
        <w:t>a</w:t>
      </w:r>
      <w:r w:rsidR="00AE1A59">
        <w:t xml:space="preserve">ct that provides the legal framework to protect the rights of individuals and advance equality of opportunity for all. The </w:t>
      </w:r>
      <w:r w:rsidR="000B1F44">
        <w:t>a</w:t>
      </w:r>
      <w:r w:rsidR="00AE1A59">
        <w:t xml:space="preserve">ct simplifies, </w:t>
      </w:r>
      <w:proofErr w:type="gramStart"/>
      <w:r w:rsidR="00AE1A59">
        <w:t>strengthens</w:t>
      </w:r>
      <w:proofErr w:type="gramEnd"/>
      <w:r w:rsidR="00AE1A59">
        <w:t xml:space="preserve"> and harmonises the current legislation to provide discrimination </w:t>
      </w:r>
      <w:r w:rsidR="009C331A">
        <w:t>law which protects individuals from unfair treatment</w:t>
      </w:r>
      <w:r w:rsidR="000904CA">
        <w:t xml:space="preserve"> </w:t>
      </w:r>
      <w:r w:rsidR="009C331A">
        <w:t xml:space="preserve">and promotes a fair and more equal society. </w:t>
      </w:r>
    </w:p>
    <w:p w14:paraId="64A569C3" w14:textId="79D2CEC4" w:rsidR="009C331A" w:rsidRDefault="009C331A" w:rsidP="00957877"/>
    <w:p w14:paraId="379630CF" w14:textId="345D11D6" w:rsidR="009C331A" w:rsidRDefault="009C331A" w:rsidP="00957877">
      <w:r>
        <w:t xml:space="preserve">The Equality Act protects people from unfavourable </w:t>
      </w:r>
      <w:r w:rsidR="000904CA">
        <w:t>treatment,</w:t>
      </w:r>
      <w:r>
        <w:t xml:space="preserve"> and this refers particularly to people from the </w:t>
      </w:r>
      <w:r w:rsidR="000608F3">
        <w:t xml:space="preserve">following categories known as </w:t>
      </w:r>
      <w:r w:rsidR="000608F3" w:rsidRPr="002B3424">
        <w:rPr>
          <w:b/>
          <w:bCs/>
        </w:rPr>
        <w:t xml:space="preserve">‘protected </w:t>
      </w:r>
      <w:r w:rsidR="00BB7240" w:rsidRPr="002B3424">
        <w:rPr>
          <w:b/>
          <w:bCs/>
        </w:rPr>
        <w:t>characteristics’</w:t>
      </w:r>
      <w:r w:rsidR="00B05C7C" w:rsidRPr="00B05C7C">
        <w:t>:</w:t>
      </w:r>
    </w:p>
    <w:p w14:paraId="18232F54" w14:textId="38BDC78E" w:rsidR="000608F3" w:rsidRDefault="005817E8" w:rsidP="00957877">
      <w:r w:rsidRPr="004E066C">
        <w:rPr>
          <w:noProof/>
        </w:rPr>
        <mc:AlternateContent>
          <mc:Choice Requires="wps">
            <w:drawing>
              <wp:anchor distT="0" distB="0" distL="114300" distR="114300" simplePos="0" relativeHeight="251623936" behindDoc="1" locked="0" layoutInCell="1" allowOverlap="1" wp14:anchorId="7753EF8B" wp14:editId="0B042EED">
                <wp:simplePos x="0" y="0"/>
                <wp:positionH relativeFrom="column">
                  <wp:posOffset>-802972</wp:posOffset>
                </wp:positionH>
                <wp:positionV relativeFrom="paragraph">
                  <wp:posOffset>207452</wp:posOffset>
                </wp:positionV>
                <wp:extent cx="7644130" cy="2472856"/>
                <wp:effectExtent l="0" t="0" r="0" b="381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4130" cy="2472856"/>
                        </a:xfrm>
                        <a:prstGeom prst="rect">
                          <a:avLst/>
                        </a:prstGeom>
                        <a:gradFill flip="none" rotWithShape="1">
                          <a:gsLst>
                            <a:gs pos="0">
                              <a:srgbClr val="3A3363">
                                <a:shade val="30000"/>
                                <a:satMod val="115000"/>
                              </a:srgbClr>
                            </a:gs>
                            <a:gs pos="43000">
                              <a:srgbClr val="3A3363">
                                <a:shade val="67500"/>
                                <a:satMod val="115000"/>
                              </a:srgbClr>
                            </a:gs>
                            <a:gs pos="100000">
                              <a:srgbClr val="005EB8"/>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01617025" id="Rectangle 52" o:spid="_x0000_s1026" alt="&quot;&quot;" style="position:absolute;margin-left:-63.25pt;margin-top:16.35pt;width:601.9pt;height:194.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" fillcolor="#1c1739" stroked="f" strokeweight="2pt">
                <v:fill color2="#005eb8" rotate="t" angle="270" colors="0 #1c1739;28180f #2d2655;1 #005eb8" focus="100%" type="gradient"/>
              </v:rect>
            </w:pict>
          </mc:Fallback>
        </mc:AlternateContent>
      </w:r>
    </w:p>
    <w:p w14:paraId="36FD9ABC" w14:textId="0DF64725" w:rsidR="000608F3" w:rsidRPr="009C331A" w:rsidRDefault="000608F3" w:rsidP="00957877"/>
    <w:p w14:paraId="5A451A74" w14:textId="77777777" w:rsidR="009E3895" w:rsidRDefault="009E3895" w:rsidP="009E3895">
      <w:pPr>
        <w:pStyle w:val="ListParagraph"/>
        <w:numPr>
          <w:ilvl w:val="0"/>
          <w:numId w:val="4"/>
        </w:numPr>
        <w:ind w:left="-142" w:hanging="425"/>
        <w:rPr>
          <w:b/>
          <w:bCs/>
          <w:color w:val="FFFFFF" w:themeColor="background1"/>
          <w:sz w:val="32"/>
          <w:szCs w:val="32"/>
        </w:rPr>
        <w:sectPr w:rsidR="009E3895" w:rsidSect="001E7FCE">
          <w:type w:val="continuous"/>
          <w:pgSz w:w="11906" w:h="16838" w:code="9"/>
          <w:pgMar w:top="720" w:right="1152" w:bottom="0" w:left="1152" w:header="0" w:footer="0" w:gutter="0"/>
          <w:cols w:space="708"/>
          <w:titlePg/>
          <w:docGrid w:linePitch="381"/>
        </w:sectPr>
      </w:pPr>
    </w:p>
    <w:p w14:paraId="6F900D09" w14:textId="77777777"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Age</w:t>
      </w:r>
    </w:p>
    <w:p w14:paraId="04510118" w14:textId="77777777"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Disability</w:t>
      </w:r>
    </w:p>
    <w:p w14:paraId="32A39BB5" w14:textId="20285C6C"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 xml:space="preserve">Gender </w:t>
      </w:r>
      <w:r w:rsidR="000B1F44">
        <w:rPr>
          <w:b/>
          <w:bCs/>
          <w:color w:val="FFFFFF" w:themeColor="background1"/>
          <w:sz w:val="32"/>
          <w:szCs w:val="32"/>
        </w:rPr>
        <w:t>r</w:t>
      </w:r>
      <w:r w:rsidRPr="009E3895">
        <w:rPr>
          <w:b/>
          <w:bCs/>
          <w:color w:val="FFFFFF" w:themeColor="background1"/>
          <w:sz w:val="32"/>
          <w:szCs w:val="32"/>
        </w:rPr>
        <w:t>eassignment</w:t>
      </w:r>
    </w:p>
    <w:p w14:paraId="49994C1D" w14:textId="180A0D08"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 xml:space="preserve">Marriage and </w:t>
      </w:r>
      <w:r w:rsidR="000B1F44">
        <w:rPr>
          <w:b/>
          <w:bCs/>
          <w:color w:val="FFFFFF" w:themeColor="background1"/>
          <w:sz w:val="32"/>
          <w:szCs w:val="32"/>
        </w:rPr>
        <w:t>c</w:t>
      </w:r>
      <w:r w:rsidRPr="009E3895">
        <w:rPr>
          <w:b/>
          <w:bCs/>
          <w:color w:val="FFFFFF" w:themeColor="background1"/>
          <w:sz w:val="32"/>
          <w:szCs w:val="32"/>
        </w:rPr>
        <w:t xml:space="preserve">ivil </w:t>
      </w:r>
      <w:r w:rsidR="000B1F44">
        <w:rPr>
          <w:b/>
          <w:bCs/>
          <w:color w:val="FFFFFF" w:themeColor="background1"/>
          <w:sz w:val="32"/>
          <w:szCs w:val="32"/>
        </w:rPr>
        <w:t>p</w:t>
      </w:r>
      <w:r w:rsidRPr="009E3895">
        <w:rPr>
          <w:b/>
          <w:bCs/>
          <w:color w:val="FFFFFF" w:themeColor="background1"/>
          <w:sz w:val="32"/>
          <w:szCs w:val="32"/>
        </w:rPr>
        <w:t>artnership</w:t>
      </w:r>
    </w:p>
    <w:p w14:paraId="1909DAD1" w14:textId="7F02962C"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 xml:space="preserve">Pregnancy and </w:t>
      </w:r>
      <w:r w:rsidR="000B1F44">
        <w:rPr>
          <w:b/>
          <w:bCs/>
          <w:color w:val="FFFFFF" w:themeColor="background1"/>
          <w:sz w:val="32"/>
          <w:szCs w:val="32"/>
        </w:rPr>
        <w:t>m</w:t>
      </w:r>
      <w:r w:rsidRPr="009E3895">
        <w:rPr>
          <w:b/>
          <w:bCs/>
          <w:color w:val="FFFFFF" w:themeColor="background1"/>
          <w:sz w:val="32"/>
          <w:szCs w:val="32"/>
        </w:rPr>
        <w:t>aternity</w:t>
      </w:r>
    </w:p>
    <w:p w14:paraId="2A1C3515" w14:textId="77777777"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Race</w:t>
      </w:r>
    </w:p>
    <w:p w14:paraId="172D201A" w14:textId="67230EC3"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 xml:space="preserve">Religion and </w:t>
      </w:r>
      <w:r w:rsidR="000B1F44">
        <w:rPr>
          <w:b/>
          <w:bCs/>
          <w:color w:val="FFFFFF" w:themeColor="background1"/>
          <w:sz w:val="32"/>
          <w:szCs w:val="32"/>
        </w:rPr>
        <w:t>b</w:t>
      </w:r>
      <w:r w:rsidRPr="009E3895">
        <w:rPr>
          <w:b/>
          <w:bCs/>
          <w:color w:val="FFFFFF" w:themeColor="background1"/>
          <w:sz w:val="32"/>
          <w:szCs w:val="32"/>
        </w:rPr>
        <w:t>elief</w:t>
      </w:r>
    </w:p>
    <w:p w14:paraId="39354523" w14:textId="77777777"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Sex (Gender)</w:t>
      </w:r>
    </w:p>
    <w:p w14:paraId="4BAA1253" w14:textId="0BA8CB51" w:rsidR="009E3895" w:rsidRPr="009E3895" w:rsidRDefault="009E3895" w:rsidP="009E3895">
      <w:pPr>
        <w:pStyle w:val="ListParagraph"/>
        <w:numPr>
          <w:ilvl w:val="0"/>
          <w:numId w:val="4"/>
        </w:numPr>
        <w:ind w:left="-142" w:right="-515" w:hanging="425"/>
        <w:rPr>
          <w:b/>
          <w:bCs/>
          <w:color w:val="FFFFFF" w:themeColor="background1"/>
          <w:sz w:val="32"/>
          <w:szCs w:val="32"/>
        </w:rPr>
      </w:pPr>
      <w:r w:rsidRPr="009E3895">
        <w:rPr>
          <w:b/>
          <w:bCs/>
          <w:color w:val="FFFFFF" w:themeColor="background1"/>
          <w:sz w:val="32"/>
          <w:szCs w:val="32"/>
        </w:rPr>
        <w:t xml:space="preserve">Sexual </w:t>
      </w:r>
      <w:r w:rsidR="000B1F44">
        <w:rPr>
          <w:b/>
          <w:bCs/>
          <w:color w:val="FFFFFF" w:themeColor="background1"/>
          <w:sz w:val="32"/>
          <w:szCs w:val="32"/>
        </w:rPr>
        <w:t>o</w:t>
      </w:r>
      <w:r w:rsidRPr="009E3895">
        <w:rPr>
          <w:b/>
          <w:bCs/>
          <w:color w:val="FFFFFF" w:themeColor="background1"/>
          <w:sz w:val="32"/>
          <w:szCs w:val="32"/>
        </w:rPr>
        <w:t>rientation</w:t>
      </w:r>
    </w:p>
    <w:p w14:paraId="2814C3DC" w14:textId="77777777" w:rsidR="009E3895" w:rsidRDefault="009E3895" w:rsidP="00957877">
      <w:pPr>
        <w:sectPr w:rsidR="009E3895" w:rsidSect="00ED27A5">
          <w:type w:val="continuous"/>
          <w:pgSz w:w="11906" w:h="16838" w:code="9"/>
          <w:pgMar w:top="720" w:right="1152" w:bottom="426" w:left="1152" w:header="0" w:footer="0" w:gutter="0"/>
          <w:cols w:num="2" w:space="1702"/>
          <w:titlePg/>
          <w:docGrid w:linePitch="381"/>
        </w:sectPr>
      </w:pPr>
    </w:p>
    <w:p w14:paraId="42A56086" w14:textId="3100AED5" w:rsidR="00D55CBC" w:rsidRDefault="00D55CBC" w:rsidP="00957877"/>
    <w:p w14:paraId="0354D2A6" w14:textId="6E6DC772" w:rsidR="009E3895" w:rsidRPr="009E3895" w:rsidRDefault="009E3895" w:rsidP="009E3895">
      <w:pPr>
        <w:rPr>
          <w:color w:val="FFFFFF" w:themeColor="background1"/>
          <w:sz w:val="32"/>
          <w:szCs w:val="32"/>
        </w:rPr>
      </w:pPr>
      <w:bookmarkStart w:id="18" w:name="_Toc1567247"/>
      <w:bookmarkStart w:id="19" w:name="_Toc43818156"/>
      <w:bookmarkStart w:id="20" w:name="_Toc74824836"/>
      <w:r w:rsidRPr="009E3895">
        <w:rPr>
          <w:b/>
          <w:bCs/>
          <w:color w:val="FFFFFF" w:themeColor="background1"/>
          <w:sz w:val="32"/>
          <w:szCs w:val="32"/>
        </w:rPr>
        <w:t>We</w:t>
      </w:r>
      <w:r w:rsidRPr="009E3895">
        <w:rPr>
          <w:color w:val="FFFFFF" w:themeColor="background1"/>
          <w:sz w:val="32"/>
          <w:szCs w:val="32"/>
        </w:rPr>
        <w:t xml:space="preserve"> </w:t>
      </w:r>
      <w:r w:rsidRPr="009E3895">
        <w:rPr>
          <w:b/>
          <w:bCs/>
          <w:color w:val="FFFFFF" w:themeColor="background1"/>
          <w:sz w:val="32"/>
          <w:szCs w:val="32"/>
        </w:rPr>
        <w:t xml:space="preserve">also consider other </w:t>
      </w:r>
      <w:r w:rsidR="000B1F44">
        <w:rPr>
          <w:b/>
          <w:bCs/>
          <w:color w:val="FFFFFF" w:themeColor="background1"/>
          <w:sz w:val="32"/>
          <w:szCs w:val="32"/>
        </w:rPr>
        <w:t>i</w:t>
      </w:r>
      <w:r w:rsidRPr="009E3895">
        <w:rPr>
          <w:b/>
          <w:bCs/>
          <w:color w:val="FFFFFF" w:themeColor="background1"/>
          <w:sz w:val="32"/>
          <w:szCs w:val="32"/>
        </w:rPr>
        <w:t xml:space="preserve">nclusion </w:t>
      </w:r>
      <w:r w:rsidR="000B1F44">
        <w:rPr>
          <w:b/>
          <w:bCs/>
          <w:color w:val="FFFFFF" w:themeColor="background1"/>
          <w:sz w:val="32"/>
          <w:szCs w:val="32"/>
        </w:rPr>
        <w:t>h</w:t>
      </w:r>
      <w:r w:rsidRPr="009E3895">
        <w:rPr>
          <w:b/>
          <w:bCs/>
          <w:color w:val="FFFFFF" w:themeColor="background1"/>
          <w:sz w:val="32"/>
          <w:szCs w:val="32"/>
        </w:rPr>
        <w:t xml:space="preserve">ealth groups including </w:t>
      </w:r>
      <w:r w:rsidR="000B1F44">
        <w:rPr>
          <w:b/>
          <w:bCs/>
          <w:color w:val="FFFFFF" w:themeColor="background1"/>
          <w:sz w:val="32"/>
          <w:szCs w:val="32"/>
        </w:rPr>
        <w:t>c</w:t>
      </w:r>
      <w:r w:rsidRPr="009E3895">
        <w:rPr>
          <w:b/>
          <w:bCs/>
          <w:color w:val="FFFFFF" w:themeColor="background1"/>
          <w:sz w:val="32"/>
          <w:szCs w:val="32"/>
        </w:rPr>
        <w:t xml:space="preserve">arers, </w:t>
      </w:r>
      <w:r w:rsidR="000B1F44">
        <w:rPr>
          <w:b/>
          <w:bCs/>
          <w:color w:val="FFFFFF" w:themeColor="background1"/>
          <w:sz w:val="32"/>
          <w:szCs w:val="32"/>
        </w:rPr>
        <w:t>h</w:t>
      </w:r>
      <w:r w:rsidRPr="009E3895">
        <w:rPr>
          <w:b/>
          <w:bCs/>
          <w:color w:val="FFFFFF" w:themeColor="background1"/>
          <w:sz w:val="32"/>
          <w:szCs w:val="32"/>
        </w:rPr>
        <w:t xml:space="preserve">omelessness, </w:t>
      </w:r>
      <w:r w:rsidR="000B1F44">
        <w:rPr>
          <w:b/>
          <w:bCs/>
          <w:color w:val="FFFFFF" w:themeColor="background1"/>
          <w:sz w:val="32"/>
          <w:szCs w:val="32"/>
        </w:rPr>
        <w:t>m</w:t>
      </w:r>
      <w:r w:rsidRPr="009E3895">
        <w:rPr>
          <w:b/>
          <w:bCs/>
          <w:color w:val="FFFFFF" w:themeColor="background1"/>
          <w:sz w:val="32"/>
          <w:szCs w:val="32"/>
        </w:rPr>
        <w:t xml:space="preserve">ilitary </w:t>
      </w:r>
      <w:r w:rsidR="000B1F44">
        <w:rPr>
          <w:b/>
          <w:bCs/>
          <w:color w:val="FFFFFF" w:themeColor="background1"/>
          <w:sz w:val="32"/>
          <w:szCs w:val="32"/>
        </w:rPr>
        <w:t>v</w:t>
      </w:r>
      <w:r w:rsidRPr="009E3895">
        <w:rPr>
          <w:b/>
          <w:bCs/>
          <w:color w:val="FFFFFF" w:themeColor="background1"/>
          <w:sz w:val="32"/>
          <w:szCs w:val="32"/>
        </w:rPr>
        <w:t xml:space="preserve">eterans, </w:t>
      </w:r>
      <w:r w:rsidR="000B1F44">
        <w:rPr>
          <w:b/>
          <w:bCs/>
          <w:color w:val="FFFFFF" w:themeColor="background1"/>
          <w:sz w:val="32"/>
          <w:szCs w:val="32"/>
        </w:rPr>
        <w:t>a</w:t>
      </w:r>
      <w:r w:rsidRPr="009E3895">
        <w:rPr>
          <w:b/>
          <w:bCs/>
          <w:color w:val="FFFFFF" w:themeColor="background1"/>
          <w:sz w:val="32"/>
          <w:szCs w:val="32"/>
        </w:rPr>
        <w:t xml:space="preserve">sylum </w:t>
      </w:r>
      <w:r w:rsidR="000B1F44">
        <w:rPr>
          <w:b/>
          <w:bCs/>
          <w:color w:val="FFFFFF" w:themeColor="background1"/>
          <w:sz w:val="32"/>
          <w:szCs w:val="32"/>
        </w:rPr>
        <w:t>s</w:t>
      </w:r>
      <w:r w:rsidRPr="009E3895">
        <w:rPr>
          <w:b/>
          <w:bCs/>
          <w:color w:val="FFFFFF" w:themeColor="background1"/>
          <w:sz w:val="32"/>
          <w:szCs w:val="32"/>
        </w:rPr>
        <w:t xml:space="preserve">eekers and </w:t>
      </w:r>
      <w:r w:rsidR="000B1F44">
        <w:rPr>
          <w:b/>
          <w:bCs/>
          <w:color w:val="FFFFFF" w:themeColor="background1"/>
          <w:sz w:val="32"/>
          <w:szCs w:val="32"/>
        </w:rPr>
        <w:t>r</w:t>
      </w:r>
      <w:r w:rsidRPr="009E3895">
        <w:rPr>
          <w:b/>
          <w:bCs/>
          <w:color w:val="FFFFFF" w:themeColor="background1"/>
          <w:sz w:val="32"/>
          <w:szCs w:val="32"/>
        </w:rPr>
        <w:t xml:space="preserve">efugees, </w:t>
      </w:r>
      <w:r w:rsidR="000B1F44">
        <w:rPr>
          <w:b/>
          <w:bCs/>
          <w:color w:val="FFFFFF" w:themeColor="background1"/>
          <w:sz w:val="32"/>
          <w:szCs w:val="32"/>
        </w:rPr>
        <w:t>r</w:t>
      </w:r>
      <w:r w:rsidRPr="009E3895">
        <w:rPr>
          <w:b/>
          <w:bCs/>
          <w:color w:val="FFFFFF" w:themeColor="background1"/>
          <w:sz w:val="32"/>
          <w:szCs w:val="32"/>
        </w:rPr>
        <w:t xml:space="preserve">ural and </w:t>
      </w:r>
      <w:r w:rsidR="000B1F44">
        <w:rPr>
          <w:b/>
          <w:bCs/>
          <w:color w:val="FFFFFF" w:themeColor="background1"/>
          <w:sz w:val="32"/>
          <w:szCs w:val="32"/>
        </w:rPr>
        <w:t>d</w:t>
      </w:r>
      <w:r w:rsidRPr="009E3895">
        <w:rPr>
          <w:b/>
          <w:bCs/>
          <w:color w:val="FFFFFF" w:themeColor="background1"/>
          <w:sz w:val="32"/>
          <w:szCs w:val="32"/>
        </w:rPr>
        <w:t xml:space="preserve">eprived </w:t>
      </w:r>
      <w:r w:rsidR="000B1F44">
        <w:rPr>
          <w:b/>
          <w:bCs/>
          <w:color w:val="FFFFFF" w:themeColor="background1"/>
          <w:sz w:val="32"/>
          <w:szCs w:val="32"/>
        </w:rPr>
        <w:t>c</w:t>
      </w:r>
      <w:r w:rsidRPr="009E3895">
        <w:rPr>
          <w:b/>
          <w:bCs/>
          <w:color w:val="FFFFFF" w:themeColor="background1"/>
          <w:sz w:val="32"/>
          <w:szCs w:val="32"/>
        </w:rPr>
        <w:t>ommunities</w:t>
      </w:r>
      <w:r w:rsidR="00124DD7">
        <w:rPr>
          <w:b/>
          <w:bCs/>
          <w:color w:val="FFFFFF" w:themeColor="background1"/>
          <w:sz w:val="32"/>
          <w:szCs w:val="32"/>
        </w:rPr>
        <w:t>.</w:t>
      </w:r>
    </w:p>
    <w:p w14:paraId="4D6305A0" w14:textId="023FE724" w:rsidR="00D43C5E" w:rsidRDefault="009E3895">
      <w:pPr>
        <w:rPr>
          <w:rFonts w:eastAsiaTheme="majorEastAsia" w:cs="Arial"/>
          <w:b/>
          <w:bCs/>
          <w:noProof/>
          <w:color w:val="005EB8"/>
          <w:sz w:val="44"/>
        </w:rPr>
      </w:pPr>
      <w:r>
        <w:rPr>
          <w:noProof/>
        </w:rPr>
        <w:drawing>
          <wp:anchor distT="0" distB="0" distL="114300" distR="114300" simplePos="0" relativeHeight="251658752" behindDoc="1" locked="0" layoutInCell="1" allowOverlap="1" wp14:anchorId="138FC7F1" wp14:editId="3A88FC43">
            <wp:simplePos x="0" y="0"/>
            <wp:positionH relativeFrom="page">
              <wp:posOffset>-23495</wp:posOffset>
            </wp:positionH>
            <wp:positionV relativeFrom="paragraph">
              <wp:posOffset>158115</wp:posOffset>
            </wp:positionV>
            <wp:extent cx="7580630" cy="2560320"/>
            <wp:effectExtent l="0" t="0" r="1270" b="0"/>
            <wp:wrapNone/>
            <wp:docPr id="51" name="Picture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rotWithShape="1">
                    <a:blip r:embed="rId20" cstate="screen">
                      <a:extLst>
                        <a:ext uri="{28A0092B-C50C-407E-A947-70E740481C1C}">
                          <a14:useLocalDpi xmlns:a14="http://schemas.microsoft.com/office/drawing/2010/main" val="0"/>
                        </a:ext>
                      </a:extLst>
                    </a:blip>
                    <a:srcRect r="-105"/>
                    <a:stretch/>
                  </pic:blipFill>
                  <pic:spPr bwMode="auto">
                    <a:xfrm>
                      <a:off x="0" y="0"/>
                      <a:ext cx="7580630" cy="2560320"/>
                    </a:xfrm>
                    <a:prstGeom prst="rect">
                      <a:avLst/>
                    </a:prstGeom>
                    <a:noFill/>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C5E">
        <w:br w:type="page"/>
      </w:r>
    </w:p>
    <w:p w14:paraId="5D74C035" w14:textId="1BFCD423" w:rsidR="00D55CBC" w:rsidRDefault="008E3417" w:rsidP="008A7887">
      <w:pPr>
        <w:pStyle w:val="Heading2"/>
        <w:rPr>
          <w:rFonts w:asciiTheme="minorHAnsi" w:eastAsiaTheme="minorHAnsi" w:hAnsiTheme="minorHAnsi" w:cstheme="minorBidi"/>
          <w:color w:val="4E4484" w:themeColor="text1" w:themeTint="BF"/>
          <w:sz w:val="20"/>
        </w:rPr>
      </w:pPr>
      <w:bookmarkStart w:id="21" w:name="_Toc103172700"/>
      <w:bookmarkStart w:id="22" w:name="_Toc135232088"/>
      <w:r>
        <w:lastRenderedPageBreak/>
        <w:t>T</w:t>
      </w:r>
      <w:r w:rsidRPr="001C5178">
        <w:t>h</w:t>
      </w:r>
      <w:r>
        <w:t xml:space="preserve">e Protected </w:t>
      </w:r>
      <w:r w:rsidR="00D664A8">
        <w:t>Characteri</w:t>
      </w:r>
      <w:r w:rsidR="00067B23">
        <w:t>stics</w:t>
      </w:r>
      <w:bookmarkEnd w:id="18"/>
      <w:bookmarkEnd w:id="19"/>
      <w:bookmarkEnd w:id="20"/>
      <w:bookmarkEnd w:id="21"/>
      <w:bookmarkEnd w:id="22"/>
    </w:p>
    <w:p w14:paraId="62FE8EB0" w14:textId="7F29CA2E" w:rsidR="00D55CBC" w:rsidRDefault="00D55CBC" w:rsidP="00957877"/>
    <w:p w14:paraId="0FFAAEE3" w14:textId="1F75C9B1" w:rsidR="00A61F08" w:rsidRDefault="00786047" w:rsidP="00957877">
      <w:r>
        <w:rPr>
          <w:noProof/>
        </w:rPr>
        <w:drawing>
          <wp:anchor distT="0" distB="0" distL="114300" distR="114300" simplePos="0" relativeHeight="251629056" behindDoc="0" locked="0" layoutInCell="1" allowOverlap="1" wp14:anchorId="6C074CC1" wp14:editId="344258BA">
            <wp:simplePos x="0" y="0"/>
            <wp:positionH relativeFrom="column">
              <wp:posOffset>-369570</wp:posOffset>
            </wp:positionH>
            <wp:positionV relativeFrom="paragraph">
              <wp:posOffset>201295</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11" name="Pictur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extLst>
                        <a:ext uri="{C183D7F6-B498-43B3-948B-1728B52AA6E4}">
                          <adec:decorative xmlns:adec="http://schemas.microsoft.com/office/drawing/2017/decorative" val="1"/>
                        </a:ext>
                      </a:extLst>
                    </pic:cNvPr>
                    <pic:cNvPicPr>
                      <a:picLocks noChangeAspect="1" noChangeArrowheads="1"/>
                    </pic:cNvPicPr>
                  </pic:nvPicPr>
                  <pic:blipFill rotWithShape="1">
                    <a:blip r:embed="rId21"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FFFFFF"/>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72E158" w14:textId="775593E6" w:rsidR="00BA586C" w:rsidRPr="001C5178" w:rsidRDefault="00BA586C" w:rsidP="000054F6">
      <w:pPr>
        <w:pStyle w:val="Heading6"/>
        <w:ind w:left="1843" w:right="-463"/>
        <w:rPr>
          <w:color w:val="005EB8"/>
        </w:rPr>
      </w:pPr>
      <w:r w:rsidRPr="001C5178">
        <w:rPr>
          <w:color w:val="005EB8"/>
        </w:rPr>
        <w:t>Age</w:t>
      </w:r>
    </w:p>
    <w:p w14:paraId="6AF83E16" w14:textId="77B3C403" w:rsidR="00BA586C" w:rsidRPr="001C5178" w:rsidRDefault="00BA586C" w:rsidP="000054F6">
      <w:pPr>
        <w:ind w:left="1843" w:right="-463"/>
      </w:pPr>
    </w:p>
    <w:p w14:paraId="5AD4F516" w14:textId="2330CA16" w:rsidR="00BA586C" w:rsidRPr="001C5178" w:rsidRDefault="00BA586C" w:rsidP="00B00FAB">
      <w:pPr>
        <w:pStyle w:val="BodyTextIndent"/>
        <w:ind w:left="1843" w:right="-160"/>
      </w:pPr>
      <w:r w:rsidRPr="001C5178">
        <w:t xml:space="preserve">This refers to a person </w:t>
      </w:r>
      <w:r w:rsidR="005817E8">
        <w:t>of</w:t>
      </w:r>
      <w:r w:rsidRPr="001C5178">
        <w:t xml:space="preserve"> a </w:t>
      </w:r>
      <w:r w:rsidR="005817E8">
        <w:t>specific</w:t>
      </w:r>
      <w:r w:rsidRPr="001C5178">
        <w:t xml:space="preserve"> age (</w:t>
      </w:r>
      <w:r w:rsidR="004A6685" w:rsidRPr="001C5178">
        <w:t>e.g.,</w:t>
      </w:r>
      <w:r w:rsidRPr="001C5178">
        <w:t xml:space="preserve"> 50 years old) or a range of ages (</w:t>
      </w:r>
      <w:r w:rsidR="004A6685" w:rsidRPr="001C5178">
        <w:t>e.g.,</w:t>
      </w:r>
      <w:r w:rsidRPr="001C5178">
        <w:t xml:space="preserve"> </w:t>
      </w:r>
      <w:r w:rsidR="00A83070" w:rsidRPr="001C5178">
        <w:t>18 to 30 years old)</w:t>
      </w:r>
      <w:r w:rsidR="00F8605D" w:rsidRPr="001C5178">
        <w:t xml:space="preserve">. Age </w:t>
      </w:r>
      <w:r w:rsidR="007A275B" w:rsidRPr="001C5178">
        <w:t xml:space="preserve">discrimination </w:t>
      </w:r>
      <w:r w:rsidR="00F8605D" w:rsidRPr="001C5178">
        <w:t xml:space="preserve">includes treating someone less favourably </w:t>
      </w:r>
      <w:r w:rsidR="00A61F08" w:rsidRPr="001C5178">
        <w:t>for reasons relating to their age (whether young or old)</w:t>
      </w:r>
      <w:r w:rsidR="004A6685">
        <w:t>.</w:t>
      </w:r>
    </w:p>
    <w:p w14:paraId="33A9AD34" w14:textId="0B67401F" w:rsidR="00997D8C" w:rsidRPr="001C5178" w:rsidRDefault="00997D8C" w:rsidP="00997D8C">
      <w:pPr>
        <w:pStyle w:val="BodyTextIndent"/>
        <w:ind w:left="2552" w:right="-463"/>
      </w:pPr>
    </w:p>
    <w:p w14:paraId="3BB386D6" w14:textId="68533F6E" w:rsidR="00D37DD9" w:rsidRPr="001C5178" w:rsidRDefault="00D37DD9" w:rsidP="00A25D5D">
      <w:pPr>
        <w:ind w:left="0"/>
      </w:pPr>
    </w:p>
    <w:p w14:paraId="08F0DE0A" w14:textId="7A48D565" w:rsidR="00D37DD9" w:rsidRPr="001C5178" w:rsidRDefault="00D37DD9" w:rsidP="00F1081B">
      <w:pPr>
        <w:pStyle w:val="Heading6"/>
        <w:rPr>
          <w:color w:val="005EB8"/>
        </w:rPr>
      </w:pPr>
      <w:r w:rsidRPr="001C5178">
        <w:rPr>
          <w:color w:val="005EB8"/>
        </w:rPr>
        <w:t>Disability</w:t>
      </w:r>
    </w:p>
    <w:p w14:paraId="6E53EE35" w14:textId="5CB55964" w:rsidR="00D37DD9" w:rsidRPr="001C5178" w:rsidRDefault="00B37F83" w:rsidP="00957877">
      <w:r w:rsidRPr="001C5178">
        <w:rPr>
          <w:noProof/>
          <w:color w:val="005EB8"/>
        </w:rPr>
        <w:drawing>
          <wp:anchor distT="0" distB="0" distL="114300" distR="114300" simplePos="0" relativeHeight="251632128" behindDoc="0" locked="0" layoutInCell="1" allowOverlap="1" wp14:anchorId="5F2E36CA" wp14:editId="7052AEDC">
            <wp:simplePos x="0" y="0"/>
            <wp:positionH relativeFrom="column">
              <wp:posOffset>4980305</wp:posOffset>
            </wp:positionH>
            <wp:positionV relativeFrom="paragraph">
              <wp:posOffset>21590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12"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a:extLst>
                        <a:ext uri="{C183D7F6-B498-43B3-948B-1728B52AA6E4}">
                          <adec:decorative xmlns:adec="http://schemas.microsoft.com/office/drawing/2017/decorative" val="1"/>
                        </a:ext>
                      </a:extLst>
                    </pic:cNvPr>
                    <pic:cNvPicPr>
                      <a:picLocks noChangeAspect="1" noChangeArrowheads="1"/>
                    </pic:cNvPicPr>
                  </pic:nvPicPr>
                  <pic:blipFill rotWithShape="1">
                    <a:blip r:embed="rId22"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21C41" w14:textId="53F21624" w:rsidR="00D37DD9" w:rsidRPr="001C5178" w:rsidRDefault="00D37DD9" w:rsidP="00B00FAB">
      <w:pPr>
        <w:pStyle w:val="BodyTextIndent"/>
        <w:ind w:right="-18"/>
      </w:pPr>
      <w:r w:rsidRPr="001C5178">
        <w:t>A person has a disability if they have a physical impairment, mental impairment, sensory impairment or learning disability which has a substantial and long-term adverse effect on their ability to carry out normal day-to-day activitie</w:t>
      </w:r>
      <w:r w:rsidR="00B00FAB">
        <w:t>s.</w:t>
      </w:r>
    </w:p>
    <w:p w14:paraId="0C6C7FD4" w14:textId="69230953" w:rsidR="00F96A59" w:rsidRPr="001C5178" w:rsidRDefault="00F96A59" w:rsidP="00957877"/>
    <w:p w14:paraId="4F8355DB" w14:textId="32A1D490" w:rsidR="00F96A59" w:rsidRPr="001C5178" w:rsidRDefault="00F96A59" w:rsidP="00957877"/>
    <w:p w14:paraId="10951AFF" w14:textId="5CD32DAA" w:rsidR="00F96A59" w:rsidRPr="001C5178" w:rsidRDefault="000054F6" w:rsidP="000054F6">
      <w:pPr>
        <w:pStyle w:val="Heading6"/>
        <w:ind w:left="1843"/>
        <w:rPr>
          <w:color w:val="005EB8"/>
        </w:rPr>
      </w:pPr>
      <w:r w:rsidRPr="001C5178">
        <w:rPr>
          <w:noProof/>
        </w:rPr>
        <w:drawing>
          <wp:anchor distT="0" distB="0" distL="114300" distR="114300" simplePos="0" relativeHeight="251635200" behindDoc="0" locked="0" layoutInCell="1" allowOverlap="1" wp14:anchorId="0324E6E0" wp14:editId="2F0B1F37">
            <wp:simplePos x="0" y="0"/>
            <wp:positionH relativeFrom="column">
              <wp:posOffset>-369570</wp:posOffset>
            </wp:positionH>
            <wp:positionV relativeFrom="paragraph">
              <wp:posOffset>48895</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6A59" w:rsidRPr="001C5178">
        <w:rPr>
          <w:color w:val="005EB8"/>
        </w:rPr>
        <w:t xml:space="preserve">Gender </w:t>
      </w:r>
      <w:r w:rsidR="000B1F44">
        <w:rPr>
          <w:color w:val="005EB8"/>
        </w:rPr>
        <w:t>r</w:t>
      </w:r>
      <w:r w:rsidR="00F96A59" w:rsidRPr="001C5178">
        <w:rPr>
          <w:color w:val="005EB8"/>
        </w:rPr>
        <w:t>eassignment</w:t>
      </w:r>
    </w:p>
    <w:p w14:paraId="52A58BA8" w14:textId="228119B2" w:rsidR="00F96A59" w:rsidRPr="001C5178" w:rsidRDefault="00F96A59" w:rsidP="000054F6">
      <w:pPr>
        <w:ind w:left="1843"/>
      </w:pPr>
    </w:p>
    <w:p w14:paraId="70A90915" w14:textId="722E9FC4" w:rsidR="00F96A59" w:rsidRPr="001C5178" w:rsidRDefault="00F96A59" w:rsidP="00B00FAB">
      <w:pPr>
        <w:pStyle w:val="BodyTextIndent"/>
        <w:ind w:left="1843" w:right="-160"/>
      </w:pPr>
      <w:r w:rsidRPr="001C5178">
        <w:t xml:space="preserve">The process of transitioning from one gender to another. Gender identity refers to the way an individual identifies with their own gender, </w:t>
      </w:r>
      <w:r w:rsidR="00A25D5D" w:rsidRPr="001C5178">
        <w:t>e.g.,</w:t>
      </w:r>
      <w:r w:rsidRPr="001C5178">
        <w:t xml:space="preserve"> as being either a man or a woman or, in some cases, being neither, which can be different from biological sex. </w:t>
      </w:r>
    </w:p>
    <w:p w14:paraId="1302CFD4" w14:textId="19AA978C" w:rsidR="008367C2" w:rsidRPr="001C5178" w:rsidRDefault="008367C2" w:rsidP="00957877"/>
    <w:p w14:paraId="04B1975D" w14:textId="2C0880F6" w:rsidR="008367C2" w:rsidRPr="001C5178" w:rsidRDefault="008367C2" w:rsidP="00957877"/>
    <w:p w14:paraId="00F05236" w14:textId="7673ED2B" w:rsidR="008367C2" w:rsidRPr="00A25D5D" w:rsidRDefault="008367C2" w:rsidP="00A25D5D">
      <w:pPr>
        <w:rPr>
          <w:b/>
          <w:bCs/>
          <w:sz w:val="32"/>
          <w:szCs w:val="32"/>
        </w:rPr>
      </w:pPr>
      <w:r w:rsidRPr="00A25D5D">
        <w:rPr>
          <w:b/>
          <w:bCs/>
          <w:color w:val="005EB8"/>
          <w:sz w:val="32"/>
          <w:szCs w:val="32"/>
        </w:rPr>
        <w:t xml:space="preserve">Marriage and </w:t>
      </w:r>
      <w:r w:rsidR="000B1F44">
        <w:rPr>
          <w:b/>
          <w:bCs/>
          <w:color w:val="005EB8"/>
          <w:sz w:val="32"/>
          <w:szCs w:val="32"/>
        </w:rPr>
        <w:t>c</w:t>
      </w:r>
      <w:r w:rsidRPr="00A25D5D">
        <w:rPr>
          <w:b/>
          <w:bCs/>
          <w:color w:val="005EB8"/>
          <w:sz w:val="32"/>
          <w:szCs w:val="32"/>
        </w:rPr>
        <w:t xml:space="preserve">ivil </w:t>
      </w:r>
      <w:r w:rsidR="000B1F44">
        <w:rPr>
          <w:b/>
          <w:bCs/>
          <w:color w:val="005EB8"/>
          <w:sz w:val="32"/>
          <w:szCs w:val="32"/>
        </w:rPr>
        <w:t>p</w:t>
      </w:r>
      <w:r w:rsidRPr="00A25D5D">
        <w:rPr>
          <w:b/>
          <w:bCs/>
          <w:color w:val="005EB8"/>
          <w:sz w:val="32"/>
          <w:szCs w:val="32"/>
        </w:rPr>
        <w:t>artnership</w:t>
      </w:r>
    </w:p>
    <w:p w14:paraId="6C08C04F" w14:textId="4EB68A49" w:rsidR="008367C2" w:rsidRPr="001C5178" w:rsidRDefault="008367C2" w:rsidP="00957877"/>
    <w:p w14:paraId="670659BF" w14:textId="734D53D2" w:rsidR="00704BC4" w:rsidRDefault="00B37F83" w:rsidP="00957877">
      <w:r w:rsidRPr="00A25D5D">
        <w:rPr>
          <w:b/>
          <w:bCs/>
          <w:noProof/>
          <w:sz w:val="32"/>
          <w:szCs w:val="32"/>
        </w:rPr>
        <w:drawing>
          <wp:anchor distT="0" distB="0" distL="114300" distR="114300" simplePos="0" relativeHeight="251637248" behindDoc="0" locked="0" layoutInCell="1" allowOverlap="1" wp14:anchorId="123F7DD7" wp14:editId="58B94D08">
            <wp:simplePos x="0" y="0"/>
            <wp:positionH relativeFrom="column">
              <wp:posOffset>4986655</wp:posOffset>
            </wp:positionH>
            <wp:positionV relativeFrom="paragraph">
              <wp:posOffset>73660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24"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5D5D">
        <w:t>M</w:t>
      </w:r>
      <w:r w:rsidR="008367C2" w:rsidRPr="001C5178">
        <w:t>arriage is an institution in which interpersonal relationships are acknowledged and can be between different sex and same-sex partners. Same-sex couple</w:t>
      </w:r>
      <w:r w:rsidR="00454F15">
        <w:t>s</w:t>
      </w:r>
      <w:r w:rsidR="008367C2" w:rsidRPr="001C5178">
        <w:t xml:space="preserve"> can have their relationships legally re</w:t>
      </w:r>
      <w:r w:rsidR="001B156C" w:rsidRPr="001C5178">
        <w:t>cognised as ‘civil partnerships’. In England and Wales, marriage is no longer restricted to a union between a man and a woman but now includes a marriage between a same-sex couple.</w:t>
      </w:r>
    </w:p>
    <w:p w14:paraId="4A1F1DFA" w14:textId="77777777" w:rsidR="00BA71C4" w:rsidRPr="001C5178" w:rsidRDefault="00BA71C4" w:rsidP="00957877"/>
    <w:p w14:paraId="1D5FC6A4" w14:textId="77777777" w:rsidR="00704BC4" w:rsidRPr="00035C6D" w:rsidRDefault="00704BC4" w:rsidP="00957877">
      <w:pPr>
        <w:rPr>
          <w:noProof/>
          <w:highlight w:val="yellow"/>
        </w:rPr>
      </w:pPr>
    </w:p>
    <w:p w14:paraId="692A1B9F" w14:textId="3A4BFD14" w:rsidR="00704BC4" w:rsidRPr="00973563" w:rsidRDefault="00704BC4" w:rsidP="00BA71C4">
      <w:pPr>
        <w:pStyle w:val="Heading6"/>
        <w:ind w:left="1701" w:right="-604" w:firstLine="142"/>
        <w:rPr>
          <w:noProof/>
          <w:color w:val="005EB8"/>
        </w:rPr>
      </w:pPr>
      <w:r w:rsidRPr="00973563">
        <w:rPr>
          <w:noProof/>
          <w:color w:val="005EB8"/>
        </w:rPr>
        <w:t xml:space="preserve">Pregnancy and </w:t>
      </w:r>
      <w:r w:rsidR="000B1F44">
        <w:rPr>
          <w:noProof/>
          <w:color w:val="005EB8"/>
        </w:rPr>
        <w:t>m</w:t>
      </w:r>
      <w:r w:rsidRPr="00973563">
        <w:rPr>
          <w:noProof/>
          <w:color w:val="005EB8"/>
        </w:rPr>
        <w:t>aternity</w:t>
      </w:r>
    </w:p>
    <w:p w14:paraId="3AB4DCFB" w14:textId="497D631A" w:rsidR="00704BC4" w:rsidRPr="00973563" w:rsidRDefault="00B37F83" w:rsidP="000054F6">
      <w:pPr>
        <w:ind w:left="1843" w:right="-604"/>
        <w:rPr>
          <w:noProof/>
        </w:rPr>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627008" behindDoc="0" locked="0" layoutInCell="1" allowOverlap="1" wp14:anchorId="0793AD3B" wp14:editId="57CD13C1">
            <wp:simplePos x="0" y="0"/>
            <wp:positionH relativeFrom="column">
              <wp:posOffset>-350520</wp:posOffset>
            </wp:positionH>
            <wp:positionV relativeFrom="paragraph">
              <wp:posOffset>209550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C6C539" w14:textId="7E75686B" w:rsidR="008367C2" w:rsidRPr="00973563" w:rsidRDefault="00704BC4" w:rsidP="00B00FAB">
      <w:pPr>
        <w:ind w:left="1843" w:right="-160"/>
        <w:rPr>
          <w:noProof/>
          <w14:glow w14:rad="0">
            <w14:srgbClr w14:val="003264"/>
          </w14:glow>
        </w:rPr>
      </w:pPr>
      <w:r w:rsidRPr="00973563">
        <w:rPr>
          <w:noProof/>
        </w:rPr>
        <w:t>Pregnancy is the condition of being pregnant or expecting a ba</w:t>
      </w:r>
      <w:r w:rsidR="00B84305" w:rsidRPr="00973563">
        <w:rPr>
          <w:noProof/>
        </w:rPr>
        <w:t>by</w:t>
      </w:r>
      <w:r w:rsidRPr="00973563">
        <w:rPr>
          <w:noProof/>
        </w:rPr>
        <w:t>. Maternity refers to the period after the birth and is linked to maternity leave in the employment context. Protection against maternity discrimination is for 26 weeks after giving birth</w:t>
      </w:r>
      <w:r w:rsidR="00820B14" w:rsidRPr="00973563">
        <w:rPr>
          <w:noProof/>
        </w:rPr>
        <w:t xml:space="preserve">. This includes treating a </w:t>
      </w:r>
      <w:r w:rsidR="00A134EE">
        <w:rPr>
          <w:noProof/>
          <w14:glow w14:rad="0">
            <w14:srgbClr w14:val="003264"/>
          </w14:glow>
        </w:rPr>
        <w:t>person</w:t>
      </w:r>
      <w:r w:rsidR="00820B14" w:rsidRPr="00973563">
        <w:rPr>
          <w:noProof/>
          <w14:glow w14:rad="0">
            <w14:srgbClr w14:val="003264"/>
          </w14:glow>
        </w:rPr>
        <w:t xml:space="preserve"> unfavourably because </w:t>
      </w:r>
      <w:r w:rsidR="00A134EE">
        <w:rPr>
          <w:noProof/>
          <w14:glow w14:rad="0">
            <w14:srgbClr w14:val="003264"/>
          </w14:glow>
        </w:rPr>
        <w:t>they are</w:t>
      </w:r>
      <w:r w:rsidR="00820B14" w:rsidRPr="00973563">
        <w:rPr>
          <w:noProof/>
          <w14:glow w14:rad="0">
            <w14:srgbClr w14:val="003264"/>
          </w14:glow>
        </w:rPr>
        <w:t xml:space="preserve"> breastfeeding. </w:t>
      </w:r>
      <w:r w:rsidR="00AF6BD5" w:rsidRPr="00973563">
        <w:rPr>
          <w:noProof/>
          <w14:glow w14:rad="0">
            <w14:srgbClr w14:val="003264"/>
          </w14:glow>
        </w:rPr>
        <w:t xml:space="preserve"> </w:t>
      </w:r>
    </w:p>
    <w:p w14:paraId="5C90E690" w14:textId="77777777" w:rsidR="00545375" w:rsidRPr="00973563" w:rsidRDefault="00545375" w:rsidP="00545375">
      <w:pPr>
        <w:ind w:left="2552" w:right="-604"/>
        <w:rPr>
          <w:noProof/>
          <w14:glow w14:rad="0">
            <w14:srgbClr w14:val="003264"/>
          </w14:glow>
        </w:rPr>
      </w:pPr>
    </w:p>
    <w:p w14:paraId="6ADA4FA7" w14:textId="30249599" w:rsidR="002D092B" w:rsidRPr="00973563" w:rsidRDefault="00085654" w:rsidP="00957877">
      <w:pPr>
        <w:rPr>
          <w14:glow w14:rad="0">
            <w14:srgbClr w14:val="003264"/>
          </w14:glow>
        </w:rPr>
      </w:pPr>
      <w:r w:rsidRPr="00973563">
        <w:rPr>
          <w:noProof/>
          <w14:glow w14:rad="0">
            <w14:srgbClr w14:val="92D050"/>
          </w14:glow>
          <w14:shadow w14:blurRad="50800" w14:dist="50800" w14:dir="5400000" w14:sx="0" w14:sy="0" w14:kx="0" w14:ky="0" w14:algn="ctr">
            <w14:srgbClr w14:val="92D050"/>
          </w14:shadow>
        </w:rPr>
        <w:lastRenderedPageBreak/>
        <w:drawing>
          <wp:anchor distT="0" distB="0" distL="114300" distR="114300" simplePos="0" relativeHeight="251639296" behindDoc="0" locked="0" layoutInCell="1" allowOverlap="1" wp14:anchorId="321EAB82" wp14:editId="717BC9DF">
            <wp:simplePos x="0" y="0"/>
            <wp:positionH relativeFrom="column">
              <wp:posOffset>5259705</wp:posOffset>
            </wp:positionH>
            <wp:positionV relativeFrom="paragraph">
              <wp:posOffset>87630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2FEAD9" w14:textId="6B1C1A29" w:rsidR="00616CEE" w:rsidRPr="00973563" w:rsidRDefault="0091622C" w:rsidP="00F1081B">
      <w:pPr>
        <w:pStyle w:val="Heading6"/>
        <w:rPr>
          <w:color w:val="005EB8"/>
          <w14:glow w14:rad="0">
            <w14:srgbClr w14:val="003264"/>
          </w14:glow>
        </w:rPr>
      </w:pPr>
      <w:r w:rsidRPr="00973563">
        <w:rPr>
          <w:color w:val="005EB8"/>
          <w14:glow w14:rad="0">
            <w14:srgbClr w14:val="003264"/>
          </w14:glow>
        </w:rPr>
        <w:t>Race</w:t>
      </w:r>
    </w:p>
    <w:p w14:paraId="5BBB7A49" w14:textId="48D858FC" w:rsidR="0091622C" w:rsidRPr="00973563" w:rsidRDefault="0091622C" w:rsidP="00957877">
      <w:pPr>
        <w:rPr>
          <w14:glow w14:rad="0">
            <w14:srgbClr w14:val="003264"/>
          </w14:glow>
        </w:rPr>
      </w:pPr>
    </w:p>
    <w:p w14:paraId="72B767CB" w14:textId="2C7DFF4A" w:rsidR="0091622C" w:rsidRPr="00973563" w:rsidRDefault="0091622C" w:rsidP="00957877">
      <w:pPr>
        <w:rPr>
          <w14:glow w14:rad="0">
            <w14:srgbClr w14:val="003264"/>
          </w14:glow>
        </w:rPr>
      </w:pPr>
      <w:r w:rsidRPr="00973563">
        <w:rPr>
          <w14:glow w14:rad="0">
            <w14:srgbClr w14:val="003264"/>
          </w14:glow>
        </w:rPr>
        <w:t xml:space="preserve">Race refers to a group of people defined by their race, </w:t>
      </w:r>
      <w:proofErr w:type="gramStart"/>
      <w:r w:rsidRPr="00973563">
        <w:rPr>
          <w14:glow w14:rad="0">
            <w14:srgbClr w14:val="003264"/>
          </w14:glow>
        </w:rPr>
        <w:t>colour</w:t>
      </w:r>
      <w:proofErr w:type="gramEnd"/>
      <w:r w:rsidRPr="00973563">
        <w:rPr>
          <w14:glow w14:rad="0">
            <w14:srgbClr w14:val="003264"/>
          </w14:glow>
        </w:rPr>
        <w:t xml:space="preserve"> and nationality (including citizenship), ethnic or national origins. </w:t>
      </w:r>
    </w:p>
    <w:p w14:paraId="1CB4DC95" w14:textId="77777777" w:rsidR="00545375" w:rsidRPr="00973563" w:rsidRDefault="00545375" w:rsidP="00957877">
      <w:pPr>
        <w:rPr>
          <w14:glow w14:rad="0">
            <w14:srgbClr w14:val="003264"/>
          </w14:glow>
        </w:rPr>
      </w:pPr>
    </w:p>
    <w:p w14:paraId="5C07309D" w14:textId="6EC51D31" w:rsidR="00085654" w:rsidRPr="00973563" w:rsidRDefault="00085654" w:rsidP="00957877">
      <w:pPr>
        <w:rPr>
          <w14:glow w14:rad="0">
            <w14:srgbClr w14:val="003264"/>
          </w14:glow>
        </w:rPr>
      </w:pPr>
    </w:p>
    <w:p w14:paraId="3FD65ABC" w14:textId="6A4AD0B2" w:rsidR="00085654" w:rsidRPr="00973563" w:rsidRDefault="009145F5" w:rsidP="009145F5">
      <w:pPr>
        <w:pStyle w:val="Heading6"/>
        <w:ind w:left="1843" w:right="-604"/>
        <w:rPr>
          <w:color w:val="005EB8"/>
          <w14:glow w14:rad="0">
            <w14:srgbClr w14:val="003264"/>
          </w14:glow>
        </w:rPr>
      </w:pPr>
      <w:r w:rsidRPr="00973563">
        <w:rPr>
          <w:noProof/>
          <w14:glow w14:rad="0">
            <w14:srgbClr w14:val="92D050"/>
          </w14:glow>
          <w14:shadow w14:blurRad="50800" w14:dist="50800" w14:dir="5400000" w14:sx="0" w14:sy="0" w14:kx="0" w14:ky="0" w14:algn="ctr">
            <w14:srgbClr w14:val="92D050"/>
          </w14:shadow>
        </w:rPr>
        <w:drawing>
          <wp:anchor distT="0" distB="0" distL="114300" distR="114300" simplePos="0" relativeHeight="251640320" behindDoc="0" locked="0" layoutInCell="1" allowOverlap="1" wp14:anchorId="4C757FA4" wp14:editId="34FC6C65">
            <wp:simplePos x="0" y="0"/>
            <wp:positionH relativeFrom="column">
              <wp:posOffset>-340995</wp:posOffset>
            </wp:positionH>
            <wp:positionV relativeFrom="paragraph">
              <wp:posOffset>71120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27"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654" w:rsidRPr="00973563">
        <w:rPr>
          <w:color w:val="005EB8"/>
          <w14:glow w14:rad="0">
            <w14:srgbClr w14:val="003264"/>
          </w14:glow>
        </w:rPr>
        <w:t xml:space="preserve">Religion and </w:t>
      </w:r>
      <w:r w:rsidR="000B1F44">
        <w:rPr>
          <w:color w:val="005EB8"/>
          <w14:glow w14:rad="0">
            <w14:srgbClr w14:val="003264"/>
          </w14:glow>
        </w:rPr>
        <w:t>b</w:t>
      </w:r>
      <w:r w:rsidR="00085654" w:rsidRPr="00973563">
        <w:rPr>
          <w:color w:val="005EB8"/>
          <w14:glow w14:rad="0">
            <w14:srgbClr w14:val="003264"/>
          </w14:glow>
        </w:rPr>
        <w:t>elief</w:t>
      </w:r>
    </w:p>
    <w:p w14:paraId="4D3E7CF4" w14:textId="55CBE044" w:rsidR="00085654" w:rsidRPr="00973563" w:rsidRDefault="00085654" w:rsidP="009145F5">
      <w:pPr>
        <w:ind w:left="1843" w:right="-604"/>
        <w:rPr>
          <w14:glow w14:rad="0">
            <w14:srgbClr w14:val="003264"/>
          </w14:glow>
        </w:rPr>
      </w:pPr>
    </w:p>
    <w:p w14:paraId="20D1172C" w14:textId="52E6BAAD" w:rsidR="00085654" w:rsidRPr="00973563" w:rsidRDefault="00085654" w:rsidP="00B00FAB">
      <w:pPr>
        <w:pStyle w:val="BodyTextIndent"/>
        <w:ind w:left="1843" w:right="-160"/>
        <w:rPr>
          <w14:glow w14:rad="0">
            <w14:srgbClr w14:val="003264"/>
          </w14:glow>
        </w:rPr>
      </w:pPr>
      <w:r w:rsidRPr="00973563">
        <w:rPr>
          <w14:glow w14:rad="0">
            <w14:srgbClr w14:val="003264"/>
          </w14:glow>
        </w:rPr>
        <w:t>Religion has the meaning usually given to it, but belief includes religious convictions and beliefs, including philosophical belief and lack of belief. Generally, a belief should affect your life choices or the way you live for it</w:t>
      </w:r>
      <w:r w:rsidR="0095528A" w:rsidRPr="00973563">
        <w:rPr>
          <w14:glow w14:rad="0">
            <w14:srgbClr w14:val="003264"/>
          </w14:glow>
        </w:rPr>
        <w:t xml:space="preserve"> to be included in the definition. </w:t>
      </w:r>
    </w:p>
    <w:p w14:paraId="789451F1" w14:textId="469844DD" w:rsidR="00E924CF" w:rsidRPr="00973563" w:rsidRDefault="00E924CF" w:rsidP="00957877">
      <w:pPr>
        <w:rPr>
          <w14:glow w14:rad="0">
            <w14:srgbClr w14:val="003264"/>
          </w14:glow>
        </w:rPr>
      </w:pPr>
    </w:p>
    <w:p w14:paraId="7C5577F7" w14:textId="14AA9A5A" w:rsidR="00545375" w:rsidRPr="00973563" w:rsidRDefault="00545375" w:rsidP="00957877">
      <w:pPr>
        <w:rPr>
          <w:b/>
          <w:bCs/>
          <w:color w:val="005EB8"/>
          <w:sz w:val="32"/>
          <w:szCs w:val="32"/>
          <w14:glow w14:rad="0">
            <w14:srgbClr w14:val="003264"/>
          </w14:glow>
        </w:rPr>
      </w:pPr>
    </w:p>
    <w:p w14:paraId="4B188437" w14:textId="6FF01E59" w:rsidR="00E924CF" w:rsidRPr="00973563" w:rsidRDefault="00B37F83" w:rsidP="00957877">
      <w:pPr>
        <w:rPr>
          <w:b/>
          <w:bCs/>
          <w:color w:val="005EB8"/>
          <w:sz w:val="32"/>
          <w:szCs w:val="32"/>
          <w14:glow w14:rad="0">
            <w14:srgbClr w14:val="003264"/>
          </w14:glow>
        </w:rPr>
      </w:pPr>
      <w:r w:rsidRPr="00973563">
        <w:rPr>
          <w:b/>
          <w:bCs/>
          <w:noProof/>
          <w:color w:val="005EB8"/>
          <w:sz w:val="32"/>
          <w:szCs w:val="32"/>
          <w14:glow w14:rad="0">
            <w14:srgbClr w14:val="92D050"/>
          </w14:glow>
          <w14:shadow w14:blurRad="50800" w14:dist="50800" w14:dir="5400000" w14:sx="0" w14:sy="0" w14:kx="0" w14:ky="0" w14:algn="ctr">
            <w14:srgbClr w14:val="92D050"/>
          </w14:shadow>
        </w:rPr>
        <w:drawing>
          <wp:anchor distT="0" distB="0" distL="114300" distR="114300" simplePos="0" relativeHeight="251642368" behindDoc="0" locked="0" layoutInCell="1" allowOverlap="1" wp14:anchorId="684A2D9C" wp14:editId="52D7263F">
            <wp:simplePos x="0" y="0"/>
            <wp:positionH relativeFrom="column">
              <wp:posOffset>5247640</wp:posOffset>
            </wp:positionH>
            <wp:positionV relativeFrom="paragraph">
              <wp:posOffset>71120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24CF" w:rsidRPr="00973563">
        <w:rPr>
          <w:b/>
          <w:bCs/>
          <w:color w:val="005EB8"/>
          <w:sz w:val="32"/>
          <w:szCs w:val="32"/>
          <w14:glow w14:rad="0">
            <w14:srgbClr w14:val="003264"/>
          </w14:glow>
        </w:rPr>
        <w:t>Sex (Gender)</w:t>
      </w:r>
    </w:p>
    <w:p w14:paraId="5CB35A46" w14:textId="06792B4A" w:rsidR="00E924CF" w:rsidRPr="00973563" w:rsidRDefault="00E924CF" w:rsidP="00957877">
      <w:pPr>
        <w:rPr>
          <w14:glow w14:rad="0">
            <w14:srgbClr w14:val="003264"/>
          </w14:glow>
        </w:rPr>
      </w:pPr>
    </w:p>
    <w:p w14:paraId="41551286" w14:textId="7B86F019" w:rsidR="00E924CF" w:rsidRPr="00973563" w:rsidRDefault="00E924CF" w:rsidP="00957877">
      <w:pPr>
        <w:rPr>
          <w14:glow w14:rad="0">
            <w14:srgbClr w14:val="003264"/>
          </w14:glow>
        </w:rPr>
      </w:pPr>
      <w:r w:rsidRPr="00973563">
        <w:rPr>
          <w14:glow w14:rad="0">
            <w14:srgbClr w14:val="003264"/>
          </w14:glow>
        </w:rPr>
        <w:t>A man or woman, but also includes men and women as groups. Treating a man or woman (or men and women) less favourably for reasons relating to their sex.</w:t>
      </w:r>
    </w:p>
    <w:p w14:paraId="147C84F2" w14:textId="77777777" w:rsidR="00A25D5D" w:rsidRDefault="00A25D5D" w:rsidP="00957877">
      <w:pPr>
        <w:rPr>
          <w14:glow w14:rad="0">
            <w14:srgbClr w14:val="003264"/>
          </w14:glow>
        </w:rPr>
      </w:pPr>
    </w:p>
    <w:p w14:paraId="00555D72" w14:textId="1DCB1F4D" w:rsidR="00A37979" w:rsidRPr="00973563" w:rsidRDefault="00F53F0D" w:rsidP="00957877">
      <w:pPr>
        <w:rPr>
          <w14:glow w14:rad="0">
            <w14:srgbClr w14:val="003264"/>
          </w14:glow>
        </w:rPr>
      </w:pPr>
      <w:r w:rsidRPr="00973563">
        <w:rPr>
          <w:noProof/>
        </w:rPr>
        <w:drawing>
          <wp:anchor distT="0" distB="0" distL="114300" distR="114300" simplePos="0" relativeHeight="251643392" behindDoc="0" locked="0" layoutInCell="1" allowOverlap="1" wp14:anchorId="3F0C8C84" wp14:editId="22E32AA3">
            <wp:simplePos x="0" y="0"/>
            <wp:positionH relativeFrom="column">
              <wp:posOffset>-360045</wp:posOffset>
            </wp:positionH>
            <wp:positionV relativeFrom="paragraph">
              <wp:posOffset>200660</wp:posOffset>
            </wp:positionV>
            <wp:extent cx="1116000" cy="1116000"/>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screen">
                      <a:extLst>
                        <a:ext uri="{28A0092B-C50C-407E-A947-70E740481C1C}">
                          <a14:useLocalDpi xmlns:a14="http://schemas.microsoft.com/office/drawing/2010/main" val="0"/>
                        </a:ext>
                      </a:extLst>
                    </a:blip>
                    <a:srcRect/>
                    <a:stretch/>
                  </pic:blipFill>
                  <pic:spPr bwMode="auto">
                    <a:xfrm>
                      <a:off x="0" y="0"/>
                      <a:ext cx="1116000" cy="1116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68AFA6" w14:textId="3C0E0697" w:rsidR="00A37979" w:rsidRPr="00973563" w:rsidRDefault="00A37979" w:rsidP="004B5FD7">
      <w:pPr>
        <w:pStyle w:val="Heading6"/>
        <w:ind w:left="1843" w:right="-604"/>
        <w:rPr>
          <w:color w:val="005EB8"/>
          <w14:glow w14:rad="0">
            <w14:srgbClr w14:val="003264"/>
          </w14:glow>
        </w:rPr>
      </w:pPr>
      <w:r w:rsidRPr="00973563">
        <w:rPr>
          <w:color w:val="005EB8"/>
          <w14:glow w14:rad="0">
            <w14:srgbClr w14:val="003264"/>
          </w14:glow>
        </w:rPr>
        <w:t xml:space="preserve">Sexual </w:t>
      </w:r>
      <w:r w:rsidR="000B1F44">
        <w:rPr>
          <w:color w:val="005EB8"/>
          <w14:glow w14:rad="0">
            <w14:srgbClr w14:val="003264"/>
          </w14:glow>
        </w:rPr>
        <w:t>o</w:t>
      </w:r>
      <w:r w:rsidRPr="00973563">
        <w:rPr>
          <w:color w:val="005EB8"/>
          <w14:glow w14:rad="0">
            <w14:srgbClr w14:val="003264"/>
          </w14:glow>
        </w:rPr>
        <w:t>rientation</w:t>
      </w:r>
    </w:p>
    <w:p w14:paraId="5CB40BC1" w14:textId="0233D4B1" w:rsidR="00A37979" w:rsidRPr="00973563" w:rsidRDefault="00A37979" w:rsidP="004B5FD7">
      <w:pPr>
        <w:pStyle w:val="Header"/>
        <w:spacing w:after="0"/>
        <w:ind w:left="1843" w:right="-604"/>
        <w:rPr>
          <w14:glow w14:rad="0">
            <w14:srgbClr w14:val="003264"/>
          </w14:glow>
        </w:rPr>
      </w:pPr>
    </w:p>
    <w:p w14:paraId="19733B28" w14:textId="152C0455" w:rsidR="00A37979" w:rsidRDefault="00BE53BC" w:rsidP="00B00FAB">
      <w:pPr>
        <w:ind w:left="1843" w:right="-160"/>
        <w:rPr>
          <w14:glow w14:rad="0">
            <w14:srgbClr w14:val="003264"/>
          </w14:glow>
        </w:rPr>
      </w:pPr>
      <w:r w:rsidRPr="00973563">
        <w:rPr>
          <w14:glow w14:rad="0">
            <w14:srgbClr w14:val="003264"/>
          </w14:glow>
        </w:rPr>
        <w:t>A person’s sexual attraction towards their own sex, the opposite sex or more than one sex</w:t>
      </w:r>
      <w:r w:rsidR="00CD25DE" w:rsidRPr="00973563">
        <w:rPr>
          <w14:glow w14:rad="0">
            <w14:srgbClr w14:val="003264"/>
          </w14:glow>
        </w:rPr>
        <w:t xml:space="preserve">. This includes people who are </w:t>
      </w:r>
      <w:r w:rsidR="00787AF6">
        <w:rPr>
          <w14:glow w14:rad="0">
            <w14:srgbClr w14:val="003264"/>
          </w14:glow>
        </w:rPr>
        <w:t>l</w:t>
      </w:r>
      <w:r w:rsidR="00CD25DE" w:rsidRPr="00973563">
        <w:rPr>
          <w14:glow w14:rad="0">
            <w14:srgbClr w14:val="003264"/>
          </w14:glow>
        </w:rPr>
        <w:t xml:space="preserve">esbian, </w:t>
      </w:r>
      <w:r w:rsidR="00787AF6">
        <w:rPr>
          <w14:glow w14:rad="0">
            <w14:srgbClr w14:val="003264"/>
          </w14:glow>
        </w:rPr>
        <w:t>g</w:t>
      </w:r>
      <w:r w:rsidR="00CD25DE" w:rsidRPr="00973563">
        <w:rPr>
          <w14:glow w14:rad="0">
            <w14:srgbClr w14:val="003264"/>
          </w14:glow>
        </w:rPr>
        <w:t xml:space="preserve">ay, </w:t>
      </w:r>
      <w:proofErr w:type="gramStart"/>
      <w:r w:rsidR="00787AF6">
        <w:rPr>
          <w14:glow w14:rad="0">
            <w14:srgbClr w14:val="003264"/>
          </w14:glow>
        </w:rPr>
        <w:t>b</w:t>
      </w:r>
      <w:r w:rsidR="00CD25DE" w:rsidRPr="00973563">
        <w:rPr>
          <w14:glow w14:rad="0">
            <w14:srgbClr w14:val="003264"/>
          </w14:glow>
        </w:rPr>
        <w:t>isexual</w:t>
      </w:r>
      <w:proofErr w:type="gramEnd"/>
      <w:r w:rsidR="00CD25DE" w:rsidRPr="00973563">
        <w:rPr>
          <w14:glow w14:rad="0">
            <w14:srgbClr w14:val="003264"/>
          </w14:glow>
        </w:rPr>
        <w:t xml:space="preserve"> or </w:t>
      </w:r>
      <w:r w:rsidR="00787AF6">
        <w:rPr>
          <w14:glow w14:rad="0">
            <w14:srgbClr w14:val="003264"/>
          </w14:glow>
        </w:rPr>
        <w:t>h</w:t>
      </w:r>
      <w:r w:rsidR="00CD25DE" w:rsidRPr="00973563">
        <w:rPr>
          <w14:glow w14:rad="0">
            <w14:srgbClr w14:val="003264"/>
          </w14:glow>
        </w:rPr>
        <w:t>eterosexual.</w:t>
      </w:r>
    </w:p>
    <w:p w14:paraId="25585A33" w14:textId="1B9B0447" w:rsidR="00586FBB" w:rsidRPr="00973563" w:rsidRDefault="00586FBB" w:rsidP="00973563">
      <w:pPr>
        <w:pStyle w:val="Header"/>
        <w:spacing w:after="0"/>
        <w:rPr>
          <w14:glow w14:rad="0">
            <w14:srgbClr w14:val="003264"/>
          </w14:glow>
        </w:rPr>
      </w:pPr>
    </w:p>
    <w:p w14:paraId="62AFC104" w14:textId="18C3BD6A" w:rsidR="0079090D" w:rsidRDefault="0079090D" w:rsidP="0079090D">
      <w:pPr>
        <w:pStyle w:val="Heading2"/>
        <w:rPr>
          <w:rFonts w:asciiTheme="minorHAnsi" w:eastAsiaTheme="minorHAnsi" w:hAnsiTheme="minorHAnsi" w:cstheme="minorBidi"/>
          <w:color w:val="4E4484" w:themeColor="text1" w:themeTint="BF"/>
          <w:sz w:val="20"/>
        </w:rPr>
      </w:pPr>
      <w:bookmarkStart w:id="23" w:name="_Toc135232089"/>
      <w:bookmarkStart w:id="24" w:name="_Toc1567248"/>
      <w:bookmarkStart w:id="25" w:name="_Toc43818157"/>
      <w:bookmarkStart w:id="26" w:name="_Toc74824837"/>
      <w:bookmarkStart w:id="27" w:name="_Toc103172701"/>
      <w:r>
        <w:t xml:space="preserve">Inclusion </w:t>
      </w:r>
      <w:r w:rsidR="00421ABC">
        <w:t>H</w:t>
      </w:r>
      <w:r w:rsidR="000B1F44">
        <w:t>e</w:t>
      </w:r>
      <w:r>
        <w:t xml:space="preserve">alth </w:t>
      </w:r>
      <w:r w:rsidR="00421ABC">
        <w:t>G</w:t>
      </w:r>
      <w:r>
        <w:t>roups</w:t>
      </w:r>
      <w:bookmarkEnd w:id="23"/>
    </w:p>
    <w:p w14:paraId="47C0D998" w14:textId="25501FD0" w:rsidR="00A25D5D" w:rsidRDefault="00A25D5D" w:rsidP="007153DB">
      <w:pPr>
        <w:ind w:left="0"/>
      </w:pPr>
    </w:p>
    <w:p w14:paraId="63471577" w14:textId="5FD58E01" w:rsidR="007153DB" w:rsidRPr="007153DB" w:rsidRDefault="007153DB" w:rsidP="007153DB">
      <w:r>
        <w:rPr>
          <w14:glow w14:rad="0">
            <w14:srgbClr w14:val="003264"/>
          </w14:glow>
        </w:rPr>
        <w:t xml:space="preserve">Inclusion </w:t>
      </w:r>
      <w:r w:rsidR="000B1F44">
        <w:rPr>
          <w14:glow w14:rad="0">
            <w14:srgbClr w14:val="003264"/>
          </w14:glow>
        </w:rPr>
        <w:t>h</w:t>
      </w:r>
      <w:r>
        <w:rPr>
          <w14:glow w14:rad="0">
            <w14:srgbClr w14:val="003264"/>
          </w14:glow>
        </w:rPr>
        <w:t xml:space="preserve">ealth groups are most likely to be affected by health inequalities and experience inequalities of access. They also tend to have poorer health outcomes compared to the general population. Poorer access to healthcare services and negative experiences can also exacerbate existing inequalities that may be faced by these groups. Inclusion </w:t>
      </w:r>
      <w:r w:rsidR="000B1F44">
        <w:rPr>
          <w14:glow w14:rad="0">
            <w14:srgbClr w14:val="003264"/>
          </w14:glow>
        </w:rPr>
        <w:t>h</w:t>
      </w:r>
      <w:r>
        <w:rPr>
          <w14:glow w14:rad="0">
            <w14:srgbClr w14:val="003264"/>
          </w14:glow>
        </w:rPr>
        <w:t>ealth groups include (but are not limited to):</w:t>
      </w:r>
    </w:p>
    <w:p w14:paraId="523F5906" w14:textId="77777777" w:rsidR="007153DB" w:rsidRDefault="007153DB" w:rsidP="007153DB">
      <w:pPr>
        <w:ind w:left="0"/>
      </w:pPr>
    </w:p>
    <w:p w14:paraId="4C687323" w14:textId="25C2CD2E" w:rsidR="00A25D5D" w:rsidRDefault="00A25D5D" w:rsidP="00A25D5D"/>
    <w:p w14:paraId="5E15D42A" w14:textId="5CDD8C3A" w:rsidR="00A25D5D" w:rsidRPr="001C5178" w:rsidRDefault="007153DB" w:rsidP="009E7C66">
      <w:pPr>
        <w:pStyle w:val="Heading6"/>
        <w:ind w:right="-463"/>
        <w:rPr>
          <w:color w:val="005EB8"/>
        </w:rPr>
      </w:pPr>
      <w:r>
        <w:rPr>
          <w:color w:val="005EB8"/>
        </w:rPr>
        <w:t>People experiencing deprivation</w:t>
      </w:r>
    </w:p>
    <w:p w14:paraId="06792FEB" w14:textId="53BE9015" w:rsidR="00A25D5D" w:rsidRPr="001C5178" w:rsidRDefault="00A25D5D" w:rsidP="00A25D5D">
      <w:pPr>
        <w:ind w:left="1843" w:right="-463"/>
      </w:pPr>
    </w:p>
    <w:p w14:paraId="723009FC" w14:textId="50AA6AAB" w:rsidR="00A25D5D" w:rsidRPr="00FB5926" w:rsidRDefault="00B37F83" w:rsidP="00B00FAB">
      <w:pPr>
        <w:pStyle w:val="BodyTextIndent"/>
        <w:ind w:right="-160"/>
        <w:rPr>
          <w:color w:val="FF0000"/>
        </w:rPr>
      </w:pPr>
      <w:r>
        <w:rPr>
          <w:noProof/>
        </w:rPr>
        <w:drawing>
          <wp:anchor distT="0" distB="0" distL="114300" distR="114300" simplePos="0" relativeHeight="251798016" behindDoc="0" locked="0" layoutInCell="1" allowOverlap="1" wp14:anchorId="21B209B2" wp14:editId="7FE76A54">
            <wp:simplePos x="0" y="0"/>
            <wp:positionH relativeFrom="column">
              <wp:posOffset>5226685</wp:posOffset>
            </wp:positionH>
            <wp:positionV relativeFrom="paragraph">
              <wp:posOffset>60325</wp:posOffset>
            </wp:positionV>
            <wp:extent cx="1115695" cy="1115695"/>
            <wp:effectExtent l="57150" t="57150" r="65405" b="65405"/>
            <wp:wrapThrough wrapText="bothSides">
              <wp:wrapPolygon edited="0">
                <wp:start x="7376" y="-1106"/>
                <wp:lineTo x="-369" y="-738"/>
                <wp:lineTo x="-1106" y="5163"/>
                <wp:lineTo x="-1106" y="14752"/>
                <wp:lineTo x="0" y="17334"/>
                <wp:lineTo x="6270" y="22129"/>
                <wp:lineTo x="7007" y="22497"/>
                <wp:lineTo x="14384" y="22497"/>
                <wp:lineTo x="14752" y="22129"/>
                <wp:lineTo x="21391" y="17334"/>
                <wp:lineTo x="21391" y="16965"/>
                <wp:lineTo x="22497" y="11433"/>
                <wp:lineTo x="22497" y="11064"/>
                <wp:lineTo x="21760" y="5532"/>
                <wp:lineTo x="21760" y="4057"/>
                <wp:lineTo x="15859" y="-738"/>
                <wp:lineTo x="14015" y="-1106"/>
                <wp:lineTo x="7376" y="-1106"/>
              </wp:wrapPolygon>
            </wp:wrapThrough>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1115695" cy="111569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FFFFFF"/>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926">
        <w:t>Deprivation underpins almost all inequalities. It is associated with poorer health, disability and often behaviours that can further impact on health, such as smoking. People living in deprived areas are consequently more likely to have poorer health outcomes, shorter life expectancy and shorter healthy life expectancy rates compared to individuals in less deprived areas.</w:t>
      </w:r>
    </w:p>
    <w:p w14:paraId="37FBEA8E" w14:textId="77777777" w:rsidR="00A25D5D" w:rsidRPr="001C5178" w:rsidRDefault="00A25D5D" w:rsidP="00A25D5D">
      <w:pPr>
        <w:pStyle w:val="BodyTextIndent"/>
        <w:ind w:left="2552" w:right="-463"/>
      </w:pPr>
    </w:p>
    <w:p w14:paraId="5662138A" w14:textId="230CE233" w:rsidR="00A25D5D" w:rsidRPr="001C5178" w:rsidRDefault="00A25D5D" w:rsidP="00A25D5D"/>
    <w:p w14:paraId="0B9479B1" w14:textId="404E924C" w:rsidR="00A25D5D" w:rsidRPr="001C5178" w:rsidRDefault="00B37F83" w:rsidP="003761C8">
      <w:pPr>
        <w:pStyle w:val="Heading6"/>
        <w:ind w:left="1701"/>
        <w:rPr>
          <w:color w:val="005EB8"/>
        </w:rPr>
      </w:pPr>
      <w:r w:rsidRPr="001C5178">
        <w:rPr>
          <w:noProof/>
          <w:color w:val="005EB8"/>
        </w:rPr>
        <w:drawing>
          <wp:anchor distT="0" distB="0" distL="114300" distR="114300" simplePos="0" relativeHeight="251802112" behindDoc="1" locked="0" layoutInCell="1" allowOverlap="1" wp14:anchorId="7172152E" wp14:editId="6BE724C7">
            <wp:simplePos x="0" y="0"/>
            <wp:positionH relativeFrom="column">
              <wp:posOffset>-326390</wp:posOffset>
            </wp:positionH>
            <wp:positionV relativeFrom="paragraph">
              <wp:posOffset>221615</wp:posOffset>
            </wp:positionV>
            <wp:extent cx="1143000" cy="1143000"/>
            <wp:effectExtent l="57150" t="57150" r="57150" b="57150"/>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1" cstate="screen">
                      <a:extLst>
                        <a:ext uri="{28A0092B-C50C-407E-A947-70E740481C1C}">
                          <a14:useLocalDpi xmlns:a14="http://schemas.microsoft.com/office/drawing/2010/main" val="0"/>
                        </a:ext>
                      </a:extLst>
                    </a:blip>
                    <a:srcRect/>
                    <a:stretch>
                      <a:fillRect/>
                    </a:stretch>
                  </pic:blipFill>
                  <pic:spPr bwMode="auto">
                    <a:xfrm>
                      <a:off x="0" y="0"/>
                      <a:ext cx="1143000" cy="114300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anchor>
        </w:drawing>
      </w:r>
      <w:r w:rsidR="009E7C66">
        <w:rPr>
          <w:color w:val="005EB8"/>
        </w:rPr>
        <w:t>Carers</w:t>
      </w:r>
    </w:p>
    <w:p w14:paraId="0D1E1E23" w14:textId="6AFF901C" w:rsidR="009E7C66" w:rsidRDefault="009E7C66" w:rsidP="009E7C66">
      <w:pPr>
        <w:pStyle w:val="BodyTextIndent"/>
      </w:pPr>
    </w:p>
    <w:p w14:paraId="6B8D32FB" w14:textId="439021B1" w:rsidR="009E7C66" w:rsidRPr="001C5178" w:rsidRDefault="009E7C66" w:rsidP="003761C8">
      <w:pPr>
        <w:pStyle w:val="BodyTextIndent"/>
        <w:ind w:left="1701"/>
      </w:pPr>
      <w:r>
        <w:t xml:space="preserve">Carers are not recognised under the Equality Act </w:t>
      </w:r>
      <w:proofErr w:type="gramStart"/>
      <w:r>
        <w:t>2010 in their own right, however</w:t>
      </w:r>
      <w:proofErr w:type="gramEnd"/>
      <w:r>
        <w:t>, carers may support individuals who possess a protected characteristic, such as an older relative, or someone with a disability, which may impact upon their own health and how they access health care services.</w:t>
      </w:r>
    </w:p>
    <w:p w14:paraId="479916FA" w14:textId="77777777" w:rsidR="003761C8" w:rsidRDefault="003761C8" w:rsidP="00A25D5D"/>
    <w:p w14:paraId="34A164C0" w14:textId="37E17AC5" w:rsidR="00A25D5D" w:rsidRPr="001C5178" w:rsidRDefault="00A25D5D" w:rsidP="00A25D5D"/>
    <w:p w14:paraId="2EA2ED26" w14:textId="3E5C5C89" w:rsidR="00A25D5D" w:rsidRPr="001C5178" w:rsidRDefault="003761C8" w:rsidP="00982E38">
      <w:pPr>
        <w:pStyle w:val="Heading6"/>
        <w:rPr>
          <w:color w:val="005EB8"/>
        </w:rPr>
      </w:pPr>
      <w:r>
        <w:rPr>
          <w:color w:val="005EB8"/>
        </w:rPr>
        <w:t xml:space="preserve">Asylum </w:t>
      </w:r>
      <w:r w:rsidR="000B1F44">
        <w:rPr>
          <w:color w:val="005EB8"/>
        </w:rPr>
        <w:t>s</w:t>
      </w:r>
      <w:r>
        <w:rPr>
          <w:color w:val="005EB8"/>
        </w:rPr>
        <w:t xml:space="preserve">eekers and </w:t>
      </w:r>
      <w:r w:rsidR="000B1F44">
        <w:rPr>
          <w:color w:val="005EB8"/>
        </w:rPr>
        <w:t>r</w:t>
      </w:r>
      <w:r>
        <w:rPr>
          <w:color w:val="005EB8"/>
        </w:rPr>
        <w:t>efugees</w:t>
      </w:r>
    </w:p>
    <w:p w14:paraId="3B709027" w14:textId="16C2782D" w:rsidR="00A25D5D" w:rsidRPr="001C5178" w:rsidRDefault="00B37F83" w:rsidP="00A25D5D">
      <w:pPr>
        <w:ind w:left="1843"/>
      </w:pPr>
      <w:r w:rsidRPr="001C5178">
        <w:rPr>
          <w:noProof/>
        </w:rPr>
        <w:drawing>
          <wp:anchor distT="0" distB="0" distL="114300" distR="114300" simplePos="0" relativeHeight="251800064" behindDoc="0" locked="0" layoutInCell="1" allowOverlap="1" wp14:anchorId="5C411495" wp14:editId="1D7AE7B2">
            <wp:simplePos x="0" y="0"/>
            <wp:positionH relativeFrom="column">
              <wp:posOffset>5247005</wp:posOffset>
            </wp:positionH>
            <wp:positionV relativeFrom="paragraph">
              <wp:posOffset>149225</wp:posOffset>
            </wp:positionV>
            <wp:extent cx="1200150" cy="1200150"/>
            <wp:effectExtent l="57150" t="57150" r="57150" b="57150"/>
            <wp:wrapThrough wrapText="bothSides">
              <wp:wrapPolygon edited="0">
                <wp:start x="7543" y="-1029"/>
                <wp:lineTo x="0" y="-686"/>
                <wp:lineTo x="-1029" y="4800"/>
                <wp:lineTo x="-1029" y="15086"/>
                <wp:lineTo x="-343" y="16457"/>
                <wp:lineTo x="4457" y="21257"/>
                <wp:lineTo x="7200" y="22286"/>
                <wp:lineTo x="14057" y="22286"/>
                <wp:lineTo x="16457" y="21257"/>
                <wp:lineTo x="21600" y="16114"/>
                <wp:lineTo x="21600" y="15771"/>
                <wp:lineTo x="22286" y="10629"/>
                <wp:lineTo x="22286" y="10286"/>
                <wp:lineTo x="21257" y="5143"/>
                <wp:lineTo x="21257" y="3429"/>
                <wp:lineTo x="15771" y="-686"/>
                <wp:lineTo x="13714" y="-1029"/>
                <wp:lineTo x="7543" y="-1029"/>
              </wp:wrapPolygon>
            </wp:wrapThrough>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1200150" cy="120015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9DB51" w14:textId="156568BD" w:rsidR="00653EDC" w:rsidRPr="00653EDC" w:rsidRDefault="00653EDC" w:rsidP="00B00FAB">
      <w:pPr>
        <w:pStyle w:val="BodyTextIndent"/>
        <w:ind w:right="-160"/>
      </w:pPr>
      <w:r>
        <w:t xml:space="preserve">Asylum seekers and refugees often experience multiple disadvantage due to intersectionality of overlapping protected characteristics such as age, race, </w:t>
      </w:r>
      <w:proofErr w:type="gramStart"/>
      <w:r>
        <w:t>disability</w:t>
      </w:r>
      <w:proofErr w:type="gramEnd"/>
      <w:r>
        <w:t xml:space="preserve"> or sexual orientation. They may experience complex health-related needs relating to their individual </w:t>
      </w:r>
      <w:proofErr w:type="gramStart"/>
      <w:r>
        <w:t>experiences, and</w:t>
      </w:r>
      <w:proofErr w:type="gramEnd"/>
      <w:r>
        <w:t xml:space="preserve"> may also have less understanding of the UK health care system, resulting in barriers to accessing the services they need.</w:t>
      </w:r>
    </w:p>
    <w:p w14:paraId="7AF639ED" w14:textId="5302AEA9" w:rsidR="00A25D5D" w:rsidRPr="001C5178" w:rsidRDefault="00A25D5D" w:rsidP="00A25D5D"/>
    <w:p w14:paraId="53193AF3" w14:textId="296488B2" w:rsidR="00A25D5D" w:rsidRPr="001C5178" w:rsidRDefault="00653EDC" w:rsidP="00982E38">
      <w:pPr>
        <w:pStyle w:val="Heading6"/>
        <w:ind w:left="1560"/>
        <w:rPr>
          <w:color w:val="005EB8"/>
        </w:rPr>
      </w:pPr>
      <w:r>
        <w:rPr>
          <w:color w:val="005EB8"/>
        </w:rPr>
        <w:t>People experiencing homelessness</w:t>
      </w:r>
    </w:p>
    <w:p w14:paraId="09F74DE1" w14:textId="28F3731F" w:rsidR="00A25D5D" w:rsidRPr="001C5178" w:rsidRDefault="00B37F83" w:rsidP="00A25D5D">
      <w:r w:rsidRPr="001C5178">
        <w:rPr>
          <w:noProof/>
        </w:rPr>
        <w:drawing>
          <wp:anchor distT="0" distB="0" distL="114300" distR="114300" simplePos="0" relativeHeight="251801088" behindDoc="0" locked="0" layoutInCell="1" allowOverlap="1" wp14:anchorId="1AC577C1" wp14:editId="0F1765D1">
            <wp:simplePos x="0" y="0"/>
            <wp:positionH relativeFrom="column">
              <wp:posOffset>-394970</wp:posOffset>
            </wp:positionH>
            <wp:positionV relativeFrom="paragraph">
              <wp:posOffset>153670</wp:posOffset>
            </wp:positionV>
            <wp:extent cx="1200150" cy="1200150"/>
            <wp:effectExtent l="57150" t="57150" r="57150" b="57150"/>
            <wp:wrapThrough wrapText="bothSides">
              <wp:wrapPolygon edited="0">
                <wp:start x="7543" y="-1029"/>
                <wp:lineTo x="0" y="-686"/>
                <wp:lineTo x="-1029" y="4800"/>
                <wp:lineTo x="-1029" y="15086"/>
                <wp:lineTo x="-343" y="16457"/>
                <wp:lineTo x="4457" y="21257"/>
                <wp:lineTo x="7200" y="22286"/>
                <wp:lineTo x="14057" y="22286"/>
                <wp:lineTo x="16457" y="21257"/>
                <wp:lineTo x="21600" y="16114"/>
                <wp:lineTo x="21600" y="15771"/>
                <wp:lineTo x="22286" y="10629"/>
                <wp:lineTo x="22286" y="10286"/>
                <wp:lineTo x="21257" y="5143"/>
                <wp:lineTo x="21257" y="3429"/>
                <wp:lineTo x="15771" y="-686"/>
                <wp:lineTo x="13714" y="-1029"/>
                <wp:lineTo x="7543" y="-1029"/>
              </wp:wrapPolygon>
            </wp:wrapThrough>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rotWithShape="1">
                    <a:blip r:embed="rId33" cstate="screen">
                      <a:extLst>
                        <a:ext uri="{28A0092B-C50C-407E-A947-70E740481C1C}">
                          <a14:useLocalDpi xmlns:a14="http://schemas.microsoft.com/office/drawing/2010/main" val="0"/>
                        </a:ext>
                      </a:extLst>
                    </a:blip>
                    <a:srcRect/>
                    <a:stretch/>
                  </pic:blipFill>
                  <pic:spPr bwMode="auto">
                    <a:xfrm>
                      <a:off x="0" y="0"/>
                      <a:ext cx="1200150" cy="1200150"/>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35CCB" w14:textId="13F1C70F" w:rsidR="00A25D5D" w:rsidRDefault="00E13CB3" w:rsidP="002772A7">
      <w:pPr>
        <w:ind w:left="1560"/>
      </w:pPr>
      <w:r>
        <w:t xml:space="preserve">This inclusion health group is more likely to experience poorer health outcomes and health inequalities compared to the general </w:t>
      </w:r>
      <w:r w:rsidR="00982E38">
        <w:t>population and</w:t>
      </w:r>
      <w:r>
        <w:t xml:space="preserve"> may also face barriers to health care assess. When homelessness is intersected with other protected or inclusion group characteristics, barriers to accessing health care services may increase, resulting even poorer outcomes.</w:t>
      </w:r>
    </w:p>
    <w:p w14:paraId="0418F3F3" w14:textId="4F05475D" w:rsidR="00653EDC" w:rsidRDefault="00653EDC" w:rsidP="00E13CB3">
      <w:pPr>
        <w:pStyle w:val="Heading6"/>
        <w:ind w:left="0" w:right="-604"/>
        <w:rPr>
          <w:noProof/>
          <w:color w:val="005EB8"/>
        </w:rPr>
      </w:pPr>
    </w:p>
    <w:p w14:paraId="108E0479" w14:textId="4AF23059" w:rsidR="00A25D5D" w:rsidRPr="00973563" w:rsidRDefault="002772A7" w:rsidP="002772A7">
      <w:pPr>
        <w:pStyle w:val="Heading6"/>
        <w:ind w:right="-604"/>
        <w:rPr>
          <w:noProof/>
          <w:color w:val="005EB8"/>
        </w:rPr>
      </w:pPr>
      <w:r>
        <w:rPr>
          <w:noProof/>
          <w:color w:val="005EB8"/>
        </w:rPr>
        <w:t xml:space="preserve">Veterans and </w:t>
      </w:r>
      <w:r w:rsidR="000B1F44">
        <w:rPr>
          <w:noProof/>
          <w:color w:val="005EB8"/>
        </w:rPr>
        <w:t>s</w:t>
      </w:r>
      <w:r>
        <w:rPr>
          <w:noProof/>
          <w:color w:val="005EB8"/>
        </w:rPr>
        <w:t xml:space="preserve">ervice </w:t>
      </w:r>
      <w:r w:rsidR="000B1F44">
        <w:rPr>
          <w:noProof/>
          <w:color w:val="005EB8"/>
        </w:rPr>
        <w:t>l</w:t>
      </w:r>
      <w:r>
        <w:rPr>
          <w:noProof/>
          <w:color w:val="005EB8"/>
        </w:rPr>
        <w:t>eavers</w:t>
      </w:r>
    </w:p>
    <w:p w14:paraId="334E60F6" w14:textId="78943680" w:rsidR="00A25D5D" w:rsidRPr="00973563" w:rsidRDefault="00A25D5D" w:rsidP="00A25D5D">
      <w:pPr>
        <w:ind w:left="1843" w:right="-604"/>
        <w:rPr>
          <w:noProof/>
        </w:rPr>
      </w:pPr>
    </w:p>
    <w:p w14:paraId="155D3A79" w14:textId="632A0B21" w:rsidR="00993793" w:rsidRDefault="00B37F83" w:rsidP="00B00FAB">
      <w:pPr>
        <w:ind w:right="-160"/>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796992" behindDoc="0" locked="0" layoutInCell="1" allowOverlap="1" wp14:anchorId="3F56F24B" wp14:editId="0FA9C7B7">
            <wp:simplePos x="0" y="0"/>
            <wp:positionH relativeFrom="column">
              <wp:posOffset>5266055</wp:posOffset>
            </wp:positionH>
            <wp:positionV relativeFrom="paragraph">
              <wp:posOffset>2540</wp:posOffset>
            </wp:positionV>
            <wp:extent cx="1152525" cy="1152525"/>
            <wp:effectExtent l="57150" t="57150" r="66675" b="66675"/>
            <wp:wrapThrough wrapText="bothSides">
              <wp:wrapPolygon edited="0">
                <wp:start x="7498" y="-1071"/>
                <wp:lineTo x="0" y="-714"/>
                <wp:lineTo x="-1071" y="4998"/>
                <wp:lineTo x="-1071" y="14995"/>
                <wp:lineTo x="0" y="17851"/>
                <wp:lineTo x="7140" y="22136"/>
                <wp:lineTo x="7140" y="22493"/>
                <wp:lineTo x="14281" y="22493"/>
                <wp:lineTo x="14638" y="22136"/>
                <wp:lineTo x="21779" y="16780"/>
                <wp:lineTo x="21779" y="16423"/>
                <wp:lineTo x="22493" y="11068"/>
                <wp:lineTo x="22493" y="10711"/>
                <wp:lineTo x="21421" y="5355"/>
                <wp:lineTo x="21421" y="3927"/>
                <wp:lineTo x="15709" y="-714"/>
                <wp:lineTo x="13924" y="-1071"/>
                <wp:lineTo x="7498" y="-1071"/>
              </wp:wrapPolygon>
            </wp:wrapThrough>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34" cstate="screen">
                      <a:extLst>
                        <a:ext uri="{28A0092B-C50C-407E-A947-70E740481C1C}">
                          <a14:useLocalDpi xmlns:a14="http://schemas.microsoft.com/office/drawing/2010/main" val="0"/>
                        </a:ext>
                      </a:extLst>
                    </a:blip>
                    <a:srcRect/>
                    <a:stretch/>
                  </pic:blipFill>
                  <pic:spPr bwMode="auto">
                    <a:xfrm>
                      <a:off x="0" y="0"/>
                      <a:ext cx="1152525" cy="115252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2A7">
        <w:rPr>
          <w:noProof/>
        </w:rPr>
        <w:t xml:space="preserve">Veterans and military service leavers are recognised as </w:t>
      </w:r>
      <w:r w:rsidR="004A6685">
        <w:rPr>
          <w:noProof/>
        </w:rPr>
        <w:t xml:space="preserve">a </w:t>
      </w:r>
      <w:r w:rsidR="002772A7">
        <w:rPr>
          <w:noProof/>
        </w:rPr>
        <w:t>group that are more likely to experience poorer health outcomes and potential barriers to accessing healthcare services. Almost two thirds of military veterans in the UK are aged 65 and over, so there may be intersectionality in this group with age-related health conditions and related clinical needs.</w:t>
      </w:r>
    </w:p>
    <w:p w14:paraId="3386122B" w14:textId="30440CBA" w:rsidR="00D3498A" w:rsidRDefault="00D3498A" w:rsidP="00D3498A">
      <w:pPr>
        <w:pStyle w:val="Heading6"/>
        <w:ind w:left="0" w:right="-604"/>
        <w:rPr>
          <w:noProof/>
          <w:color w:val="005EB8"/>
        </w:rPr>
      </w:pPr>
    </w:p>
    <w:p w14:paraId="3973BB29" w14:textId="4AB09C47" w:rsidR="00D3498A" w:rsidRPr="00973563" w:rsidRDefault="00B37F83" w:rsidP="00D3498A">
      <w:pPr>
        <w:pStyle w:val="Heading6"/>
        <w:ind w:left="1701" w:right="-604"/>
        <w:rPr>
          <w:noProof/>
          <w:color w:val="005EB8"/>
        </w:rPr>
      </w:pPr>
      <w:r w:rsidRPr="00035C6D">
        <w:rPr>
          <w:noProof/>
          <w:highlight w:val="yellow"/>
          <w14:glow w14:rad="0">
            <w14:srgbClr w14:val="92D050"/>
          </w14:glow>
          <w14:shadow w14:blurRad="50800" w14:dist="50800" w14:dir="5400000" w14:sx="0" w14:sy="0" w14:kx="0" w14:ky="0" w14:algn="ctr">
            <w14:srgbClr w14:val="92D050"/>
          </w14:shadow>
        </w:rPr>
        <w:drawing>
          <wp:anchor distT="0" distB="0" distL="114300" distR="114300" simplePos="0" relativeHeight="251804160" behindDoc="0" locked="0" layoutInCell="1" allowOverlap="1" wp14:anchorId="66597F16" wp14:editId="7F5F6136">
            <wp:simplePos x="0" y="0"/>
            <wp:positionH relativeFrom="column">
              <wp:posOffset>-369570</wp:posOffset>
            </wp:positionH>
            <wp:positionV relativeFrom="paragraph">
              <wp:posOffset>120650</wp:posOffset>
            </wp:positionV>
            <wp:extent cx="1152525" cy="1152525"/>
            <wp:effectExtent l="57150" t="57150" r="66675" b="66675"/>
            <wp:wrapThrough wrapText="bothSides">
              <wp:wrapPolygon edited="0">
                <wp:start x="7498" y="-1071"/>
                <wp:lineTo x="0" y="-714"/>
                <wp:lineTo x="-1071" y="4998"/>
                <wp:lineTo x="-1071" y="14995"/>
                <wp:lineTo x="0" y="17851"/>
                <wp:lineTo x="7140" y="22136"/>
                <wp:lineTo x="7140" y="22493"/>
                <wp:lineTo x="14281" y="22493"/>
                <wp:lineTo x="14638" y="22136"/>
                <wp:lineTo x="21779" y="16780"/>
                <wp:lineTo x="21779" y="16423"/>
                <wp:lineTo x="22493" y="11068"/>
                <wp:lineTo x="22493" y="10711"/>
                <wp:lineTo x="21421" y="5355"/>
                <wp:lineTo x="21421" y="3927"/>
                <wp:lineTo x="15709" y="-714"/>
                <wp:lineTo x="13924" y="-1071"/>
                <wp:lineTo x="7498" y="-1071"/>
              </wp:wrapPolygon>
            </wp:wrapThrough>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rotWithShape="1">
                    <a:blip r:embed="rId35" cstate="screen">
                      <a:extLst>
                        <a:ext uri="{28A0092B-C50C-407E-A947-70E740481C1C}">
                          <a14:useLocalDpi xmlns:a14="http://schemas.microsoft.com/office/drawing/2010/main" val="0"/>
                        </a:ext>
                      </a:extLst>
                    </a:blip>
                    <a:srcRect/>
                    <a:stretch/>
                  </pic:blipFill>
                  <pic:spPr bwMode="auto">
                    <a:xfrm>
                      <a:off x="0" y="0"/>
                      <a:ext cx="1152525" cy="1152525"/>
                    </a:xfrm>
                    <a:prstGeom prst="ellipse">
                      <a:avLst/>
                    </a:prstGeom>
                    <a:noFill/>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a:srgbClr val="003264"/>
                      </a:glow>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498A">
        <w:rPr>
          <w:noProof/>
          <w:color w:val="005EB8"/>
        </w:rPr>
        <w:t xml:space="preserve">Rural </w:t>
      </w:r>
      <w:r w:rsidR="000B1F44">
        <w:rPr>
          <w:noProof/>
          <w:color w:val="005EB8"/>
        </w:rPr>
        <w:t>c</w:t>
      </w:r>
      <w:r w:rsidR="00D3498A">
        <w:rPr>
          <w:noProof/>
          <w:color w:val="005EB8"/>
        </w:rPr>
        <w:t>ommunities</w:t>
      </w:r>
    </w:p>
    <w:p w14:paraId="27DFEEEF" w14:textId="0941BC05" w:rsidR="00D3498A" w:rsidRPr="00973563" w:rsidRDefault="00D3498A" w:rsidP="00D3498A">
      <w:pPr>
        <w:ind w:left="1843" w:right="-604"/>
        <w:rPr>
          <w:noProof/>
        </w:rPr>
      </w:pPr>
    </w:p>
    <w:p w14:paraId="732CCCE9" w14:textId="2033C5FD" w:rsidR="004C5209" w:rsidRDefault="004C5209" w:rsidP="00B00FAB">
      <w:pPr>
        <w:ind w:left="1701" w:right="-160"/>
        <w:rPr>
          <w:rFonts w:ascii="Arial" w:hAnsi="Arial" w:cs="Arial"/>
          <w:color w:val="auto"/>
        </w:rPr>
      </w:pPr>
      <w:r>
        <w:rPr>
          <w:noProof/>
        </w:rPr>
        <w:t>Outward migration of younger people, and inward migration of older people, is resulting in a rural population that is increasingly older than the ur</w:t>
      </w:r>
      <w:r w:rsidR="00F3675A">
        <w:rPr>
          <w:noProof/>
        </w:rPr>
        <w:t>b</w:t>
      </w:r>
      <w:r>
        <w:rPr>
          <w:noProof/>
        </w:rPr>
        <w:t>an one, with accompanying health and social care needs. As with deprivation, rural</w:t>
      </w:r>
      <w:r w:rsidR="00F3675A">
        <w:rPr>
          <w:noProof/>
        </w:rPr>
        <w:t>ity</w:t>
      </w:r>
      <w:r>
        <w:rPr>
          <w:noProof/>
        </w:rPr>
        <w:t xml:space="preserve"> can be a factor that impacts upon access to healthcare services and may lead to health inequalitie</w:t>
      </w:r>
      <w:r w:rsidR="00F3675A">
        <w:rPr>
          <w:noProof/>
        </w:rPr>
        <w:t>s</w:t>
      </w:r>
      <w:r>
        <w:rPr>
          <w:noProof/>
        </w:rPr>
        <w:t xml:space="preserve"> such as social isolation. Digital exclusion in rural areas may also impact upon a service user’s ability to access health care services.</w:t>
      </w:r>
      <w:r>
        <w:rPr>
          <w:rFonts w:ascii="Arial" w:hAnsi="Arial" w:cs="Arial"/>
          <w:color w:val="auto"/>
        </w:rPr>
        <w:t xml:space="preserve"> </w:t>
      </w:r>
    </w:p>
    <w:p w14:paraId="0600C385" w14:textId="77777777" w:rsidR="00D3498A" w:rsidRPr="00993793" w:rsidRDefault="00D3498A" w:rsidP="004C5209">
      <w:pPr>
        <w:ind w:left="0"/>
      </w:pPr>
    </w:p>
    <w:p w14:paraId="24FFD589" w14:textId="706CDC77" w:rsidR="00586FBB" w:rsidRDefault="0086572E" w:rsidP="00993793">
      <w:pPr>
        <w:pStyle w:val="Heading2"/>
        <w:rPr>
          <w14:glow w14:rad="0">
            <w14:srgbClr w14:val="003264"/>
          </w14:glow>
        </w:rPr>
      </w:pPr>
      <w:bookmarkStart w:id="28" w:name="_Toc135232090"/>
      <w:r>
        <w:rPr>
          <w14:glow w14:rad="0">
            <w14:srgbClr w14:val="003264"/>
          </w14:glow>
        </w:rPr>
        <w:lastRenderedPageBreak/>
        <w:t>Public Sector Equality Duty (2011)</w:t>
      </w:r>
      <w:bookmarkEnd w:id="24"/>
      <w:bookmarkEnd w:id="25"/>
      <w:bookmarkEnd w:id="26"/>
      <w:bookmarkEnd w:id="27"/>
      <w:bookmarkEnd w:id="28"/>
    </w:p>
    <w:p w14:paraId="5888341B" w14:textId="28240B97" w:rsidR="00904899" w:rsidRDefault="00993793" w:rsidP="00904899">
      <w:r>
        <w:rPr>
          <w:noProof/>
        </w:rPr>
        <w:drawing>
          <wp:anchor distT="0" distB="0" distL="114300" distR="114300" simplePos="0" relativeHeight="251788800" behindDoc="0" locked="0" layoutInCell="1" allowOverlap="1" wp14:anchorId="5F685D05" wp14:editId="09215B7E">
            <wp:simplePos x="0" y="0"/>
            <wp:positionH relativeFrom="page">
              <wp:posOffset>337820</wp:posOffset>
            </wp:positionH>
            <wp:positionV relativeFrom="paragraph">
              <wp:posOffset>289560</wp:posOffset>
            </wp:positionV>
            <wp:extent cx="3291840" cy="3291840"/>
            <wp:effectExtent l="38100" t="38100" r="41910" b="41910"/>
            <wp:wrapThrough wrapText="bothSides">
              <wp:wrapPolygon edited="0">
                <wp:start x="9125" y="-250"/>
                <wp:lineTo x="4000" y="-250"/>
                <wp:lineTo x="4000" y="1750"/>
                <wp:lineTo x="1875" y="1750"/>
                <wp:lineTo x="1875" y="3750"/>
                <wp:lineTo x="625" y="3750"/>
                <wp:lineTo x="625" y="5750"/>
                <wp:lineTo x="-125" y="5750"/>
                <wp:lineTo x="-250" y="7750"/>
                <wp:lineTo x="-250" y="13500"/>
                <wp:lineTo x="-125" y="14250"/>
                <wp:lineTo x="1750" y="17750"/>
                <wp:lineTo x="3875" y="19750"/>
                <wp:lineTo x="4000" y="20000"/>
                <wp:lineTo x="8375" y="21750"/>
                <wp:lineTo x="8875" y="21750"/>
                <wp:lineTo x="12750" y="21750"/>
                <wp:lineTo x="12875" y="21750"/>
                <wp:lineTo x="17500" y="19750"/>
                <wp:lineTo x="17625" y="19750"/>
                <wp:lineTo x="19750" y="17750"/>
                <wp:lineTo x="20875" y="15750"/>
                <wp:lineTo x="21625" y="13750"/>
                <wp:lineTo x="21750" y="11875"/>
                <wp:lineTo x="21750" y="9750"/>
                <wp:lineTo x="21625" y="7875"/>
                <wp:lineTo x="21625" y="7750"/>
                <wp:lineTo x="20875" y="5750"/>
                <wp:lineTo x="19625" y="3750"/>
                <wp:lineTo x="17500" y="1750"/>
                <wp:lineTo x="17625" y="1250"/>
                <wp:lineTo x="13750" y="-250"/>
                <wp:lineTo x="12375" y="-250"/>
                <wp:lineTo x="9125" y="-250"/>
              </wp:wrapPolygon>
            </wp:wrapThrough>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rotWithShape="1">
                    <a:blip r:embed="rId36" cstate="screen">
                      <a:extLst>
                        <a:ext uri="{28A0092B-C50C-407E-A947-70E740481C1C}">
                          <a14:useLocalDpi xmlns:a14="http://schemas.microsoft.com/office/drawing/2010/main" val="0"/>
                        </a:ext>
                      </a:extLst>
                    </a:blip>
                    <a:srcRect b="-1368"/>
                    <a:stretch/>
                  </pic:blipFill>
                  <pic:spPr bwMode="auto">
                    <a:xfrm>
                      <a:off x="0" y="0"/>
                      <a:ext cx="3291840" cy="3291840"/>
                    </a:xfrm>
                    <a:prstGeom prst="ellipse">
                      <a:avLst/>
                    </a:prstGeom>
                    <a:ln w="38100" cap="flat" cmpd="sng" algn="ctr">
                      <a:solidFill>
                        <a:srgbClr val="005EB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51E80E" w14:textId="316E52D7" w:rsidR="00B362CF" w:rsidRDefault="00B362CF" w:rsidP="00B00FAB">
      <w:pPr>
        <w:ind w:left="5103" w:right="-160"/>
      </w:pPr>
      <w:r>
        <w:t xml:space="preserve">Section 149 of the Equality Act (2010) requires us to demonstrate compliance with the </w:t>
      </w:r>
      <w:r>
        <w:rPr>
          <w:b/>
        </w:rPr>
        <w:t xml:space="preserve">Public Sector Equality Duty </w:t>
      </w:r>
      <w:r>
        <w:t xml:space="preserve">(PSED) which places a statutory duty on </w:t>
      </w:r>
      <w:r w:rsidR="0024397A">
        <w:t>ICB</w:t>
      </w:r>
      <w:r w:rsidR="004353F5">
        <w:t>s to address:</w:t>
      </w:r>
    </w:p>
    <w:p w14:paraId="2A2A3DFC" w14:textId="3198A4F8" w:rsidR="004353F5" w:rsidRDefault="004353F5" w:rsidP="00B00FAB">
      <w:pPr>
        <w:pStyle w:val="Header"/>
        <w:spacing w:after="0"/>
        <w:ind w:right="-160"/>
      </w:pPr>
    </w:p>
    <w:p w14:paraId="47FD8F51" w14:textId="7A7D897A" w:rsidR="004353F5" w:rsidRPr="005D6BC4" w:rsidRDefault="004353F5" w:rsidP="00B00FAB">
      <w:pPr>
        <w:pStyle w:val="ListParagraph"/>
        <w:numPr>
          <w:ilvl w:val="0"/>
          <w:numId w:val="5"/>
        </w:numPr>
        <w:spacing w:after="120"/>
        <w:ind w:left="5387" w:right="-160" w:hanging="284"/>
        <w:contextualSpacing w:val="0"/>
        <w:rPr>
          <w:b/>
          <w:bCs/>
        </w:rPr>
      </w:pPr>
      <w:r w:rsidRPr="005D6BC4">
        <w:rPr>
          <w:b/>
          <w:bCs/>
        </w:rPr>
        <w:t xml:space="preserve">Eliminating unlawful discrimination, harassment and any other conduct prohibited by the Equality </w:t>
      </w:r>
      <w:r w:rsidR="00447026" w:rsidRPr="005D6BC4">
        <w:rPr>
          <w:b/>
          <w:bCs/>
        </w:rPr>
        <w:t>Act.</w:t>
      </w:r>
    </w:p>
    <w:p w14:paraId="32BAFF45" w14:textId="6E71CCCA" w:rsidR="004353F5" w:rsidRPr="005D6BC4" w:rsidRDefault="00991931" w:rsidP="00B00FAB">
      <w:pPr>
        <w:pStyle w:val="ListParagraph"/>
        <w:numPr>
          <w:ilvl w:val="0"/>
          <w:numId w:val="5"/>
        </w:numPr>
        <w:spacing w:after="120"/>
        <w:ind w:left="5387" w:right="-160" w:hanging="284"/>
        <w:contextualSpacing w:val="0"/>
        <w:rPr>
          <w:b/>
          <w:bCs/>
        </w:rPr>
      </w:pPr>
      <w:r w:rsidRPr="005D6BC4">
        <w:rPr>
          <w:b/>
          <w:bCs/>
        </w:rPr>
        <w:t xml:space="preserve">Advance equality of opportunity between people who share a protected characteristic and people who do not share </w:t>
      </w:r>
      <w:r w:rsidR="00447026" w:rsidRPr="005D6BC4">
        <w:rPr>
          <w:b/>
          <w:bCs/>
        </w:rPr>
        <w:t>it.</w:t>
      </w:r>
    </w:p>
    <w:p w14:paraId="727FEE28" w14:textId="21DC2E05" w:rsidR="00991931" w:rsidRPr="005D6BC4" w:rsidRDefault="00991931" w:rsidP="00B00FAB">
      <w:pPr>
        <w:pStyle w:val="ListParagraph"/>
        <w:numPr>
          <w:ilvl w:val="0"/>
          <w:numId w:val="5"/>
        </w:numPr>
        <w:spacing w:after="120"/>
        <w:ind w:left="5387" w:right="-160" w:hanging="284"/>
        <w:contextualSpacing w:val="0"/>
        <w:rPr>
          <w:b/>
          <w:bCs/>
        </w:rPr>
      </w:pPr>
      <w:r w:rsidRPr="005D6BC4">
        <w:rPr>
          <w:b/>
          <w:bCs/>
        </w:rPr>
        <w:t>Foster good relations</w:t>
      </w:r>
      <w:r w:rsidR="00F41CFA" w:rsidRPr="005D6BC4">
        <w:rPr>
          <w:b/>
          <w:bCs/>
        </w:rPr>
        <w:t xml:space="preserve"> between people who share a protected characteristic and people who do not.</w:t>
      </w:r>
    </w:p>
    <w:p w14:paraId="1C9C14F3" w14:textId="49B12054" w:rsidR="00F41CFA" w:rsidRDefault="00F41CFA" w:rsidP="00957877"/>
    <w:p w14:paraId="20CCD34C" w14:textId="77777777" w:rsidR="00520F12" w:rsidRDefault="00520F12" w:rsidP="00411BEB">
      <w:pPr>
        <w:pStyle w:val="BodyTextIndent"/>
      </w:pPr>
    </w:p>
    <w:p w14:paraId="0CA112BD" w14:textId="6E5FBB4A" w:rsidR="00F41CFA" w:rsidRDefault="000B12B5" w:rsidP="00B00FAB">
      <w:pPr>
        <w:pStyle w:val="BodyTextIndent"/>
        <w:ind w:right="-160"/>
      </w:pPr>
      <w:r>
        <w:t xml:space="preserve">The </w:t>
      </w:r>
      <w:r w:rsidR="005817E8">
        <w:t>ICB</w:t>
      </w:r>
      <w:r>
        <w:t xml:space="preserve"> also ha</w:t>
      </w:r>
      <w:r w:rsidR="005817E8">
        <w:t>s</w:t>
      </w:r>
      <w:r>
        <w:t xml:space="preserve"> a specific duty under the PSED to complete the following actions:</w:t>
      </w:r>
    </w:p>
    <w:p w14:paraId="4271F5EA" w14:textId="28F3EE79" w:rsidR="000B12B5" w:rsidRDefault="000B12B5" w:rsidP="00B00FAB">
      <w:pPr>
        <w:ind w:right="-160"/>
      </w:pPr>
    </w:p>
    <w:p w14:paraId="68F21C37" w14:textId="28F942E5" w:rsidR="000B12B5" w:rsidRPr="00520F12" w:rsidRDefault="000B12B5" w:rsidP="00B00FAB">
      <w:pPr>
        <w:pStyle w:val="ListParagraph"/>
        <w:numPr>
          <w:ilvl w:val="0"/>
          <w:numId w:val="6"/>
        </w:numPr>
        <w:spacing w:after="120"/>
        <w:ind w:left="-142" w:right="-160" w:hanging="425"/>
        <w:contextualSpacing w:val="0"/>
        <w:rPr>
          <w:b/>
          <w:bCs/>
        </w:rPr>
      </w:pPr>
      <w:r w:rsidRPr="00520F12">
        <w:rPr>
          <w:b/>
          <w:bCs/>
        </w:rPr>
        <w:t>Publish information to demonstrate their compliance with the Equality Duties, at least annually.</w:t>
      </w:r>
    </w:p>
    <w:p w14:paraId="7C51191F" w14:textId="5663564D" w:rsidR="000B12B5" w:rsidRDefault="000B12B5" w:rsidP="00B00FAB">
      <w:pPr>
        <w:pStyle w:val="ListParagraph"/>
        <w:numPr>
          <w:ilvl w:val="0"/>
          <w:numId w:val="6"/>
        </w:numPr>
        <w:spacing w:after="120"/>
        <w:ind w:left="-142" w:right="-160" w:hanging="425"/>
        <w:contextualSpacing w:val="0"/>
      </w:pPr>
      <w:r w:rsidRPr="00520F12">
        <w:rPr>
          <w:b/>
          <w:bCs/>
        </w:rPr>
        <w:t xml:space="preserve">Set equality objectives, at least every </w:t>
      </w:r>
      <w:r w:rsidR="000B1F44">
        <w:rPr>
          <w:b/>
          <w:bCs/>
        </w:rPr>
        <w:t>four</w:t>
      </w:r>
      <w:r w:rsidRPr="00520F12">
        <w:rPr>
          <w:b/>
          <w:bCs/>
        </w:rPr>
        <w:t xml:space="preserve"> years</w:t>
      </w:r>
      <w:r>
        <w:t>.</w:t>
      </w:r>
    </w:p>
    <w:p w14:paraId="5EC774D7" w14:textId="77777777" w:rsidR="007247F3" w:rsidRDefault="007247F3" w:rsidP="007247F3">
      <w:pPr>
        <w:pStyle w:val="ListParagraph"/>
        <w:spacing w:after="120"/>
        <w:ind w:left="-142" w:right="-604"/>
        <w:contextualSpacing w:val="0"/>
      </w:pPr>
    </w:p>
    <w:p w14:paraId="6A35E499" w14:textId="417F010D" w:rsidR="000B12B5" w:rsidRDefault="000B12B5" w:rsidP="008A7887">
      <w:pPr>
        <w:pStyle w:val="Heading2"/>
      </w:pPr>
      <w:bookmarkStart w:id="29" w:name="_Toc1567249"/>
      <w:bookmarkStart w:id="30" w:name="_Toc43818158"/>
      <w:bookmarkStart w:id="31" w:name="_Toc74824838"/>
      <w:bookmarkStart w:id="32" w:name="_Toc103172702"/>
      <w:bookmarkStart w:id="33" w:name="_Toc135232091"/>
      <w:r>
        <w:t>Human Rights Act (1998)</w:t>
      </w:r>
      <w:bookmarkEnd w:id="29"/>
      <w:bookmarkEnd w:id="30"/>
      <w:bookmarkEnd w:id="31"/>
      <w:bookmarkEnd w:id="32"/>
      <w:bookmarkEnd w:id="33"/>
    </w:p>
    <w:p w14:paraId="3B7D3479" w14:textId="328B1122" w:rsidR="000B12B5" w:rsidRDefault="000B12B5" w:rsidP="00957877"/>
    <w:p w14:paraId="75FEA8DF" w14:textId="65A5DC8E" w:rsidR="000B12B5" w:rsidRDefault="000B12B5" w:rsidP="00957877">
      <w:r>
        <w:t xml:space="preserve">The </w:t>
      </w:r>
      <w:r>
        <w:rPr>
          <w:b/>
        </w:rPr>
        <w:t>Human Rights Act (1998)</w:t>
      </w:r>
      <w:r>
        <w:t xml:space="preserve"> came into effect in the United Kingdom</w:t>
      </w:r>
      <w:r w:rsidR="005E2E63">
        <w:t xml:space="preserve"> in October 2000.</w:t>
      </w:r>
      <w:r w:rsidR="00846536" w:rsidRPr="00846536">
        <w:rPr>
          <w:noProof/>
          <w:color w:val="0000FF"/>
        </w:rPr>
        <w:t xml:space="preserve"> </w:t>
      </w:r>
    </w:p>
    <w:p w14:paraId="454CE959" w14:textId="51511569" w:rsidR="005E2E63" w:rsidRDefault="005E2E63" w:rsidP="00957877"/>
    <w:p w14:paraId="61665067" w14:textId="615505F5" w:rsidR="005E2E63" w:rsidRDefault="004A6685" w:rsidP="00957877">
      <w:r>
        <w:t xml:space="preserve">The act requires </w:t>
      </w:r>
      <w:r w:rsidR="005817E8">
        <w:t>ICB</w:t>
      </w:r>
      <w:r w:rsidR="005E2E63">
        <w:t>s</w:t>
      </w:r>
      <w:r>
        <w:t xml:space="preserve"> to</w:t>
      </w:r>
      <w:r w:rsidR="005E2E63">
        <w:t xml:space="preserve"> ensure that their commissioning decisions safeguard vulnerable people, and do not put people’s lives at risk or expose them to inhumane or degrading treatment. </w:t>
      </w:r>
    </w:p>
    <w:p w14:paraId="58B6DED7" w14:textId="77777777" w:rsidR="007247F3" w:rsidRDefault="007247F3" w:rsidP="00957877"/>
    <w:p w14:paraId="5E6B19A2" w14:textId="18FF7F35" w:rsidR="00846536" w:rsidRDefault="007247F3" w:rsidP="00957877">
      <w:r>
        <w:rPr>
          <w:noProof/>
        </w:rPr>
        <w:drawing>
          <wp:anchor distT="0" distB="0" distL="114300" distR="114300" simplePos="0" relativeHeight="251659776" behindDoc="1" locked="0" layoutInCell="1" allowOverlap="1" wp14:anchorId="017D4004" wp14:editId="5FBFA273">
            <wp:simplePos x="0" y="0"/>
            <wp:positionH relativeFrom="page">
              <wp:align>left</wp:align>
            </wp:positionH>
            <wp:positionV relativeFrom="paragraph">
              <wp:posOffset>224155</wp:posOffset>
            </wp:positionV>
            <wp:extent cx="7575550" cy="1942410"/>
            <wp:effectExtent l="0" t="0" r="6350" b="1270"/>
            <wp:wrapNone/>
            <wp:docPr id="239" name="irc_mi">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9" name="irc_mi">
                      <a:extLst>
                        <a:ext uri="{C183D7F6-B498-43B3-948B-1728B52AA6E4}">
                          <adec:decorative xmlns:adec="http://schemas.microsoft.com/office/drawing/2017/decorative" val="1"/>
                        </a:ext>
                      </a:extLst>
                    </pic:cNvPr>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7575550" cy="1942410"/>
                    </a:xfrm>
                    <a:prstGeom prst="rect">
                      <a:avLst/>
                    </a:prstGeom>
                    <a:noFill/>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D4B3F" w14:textId="6A60A74F" w:rsidR="00846536" w:rsidRDefault="00846536" w:rsidP="00957877"/>
    <w:p w14:paraId="5AA12245" w14:textId="17E34833" w:rsidR="00846536" w:rsidRDefault="00846536" w:rsidP="00957877"/>
    <w:p w14:paraId="055589AC" w14:textId="3D8F475A" w:rsidR="00C06471" w:rsidRDefault="00C06471" w:rsidP="00957877"/>
    <w:p w14:paraId="3CB1268E" w14:textId="77777777" w:rsidR="00C06471" w:rsidRDefault="00C06471" w:rsidP="00957877"/>
    <w:p w14:paraId="603A1960" w14:textId="77777777" w:rsidR="00846536" w:rsidRPr="000B12B5" w:rsidRDefault="00846536" w:rsidP="00957877"/>
    <w:p w14:paraId="1CCA652C" w14:textId="77777777" w:rsidR="00F1081B" w:rsidRDefault="00F1081B">
      <w:pPr>
        <w:rPr>
          <w:rFonts w:eastAsiaTheme="majorEastAsia" w:cs="Arial"/>
          <w:b/>
          <w:bCs/>
          <w:noProof/>
          <w:color w:val="005EB8"/>
          <w:sz w:val="44"/>
        </w:rPr>
      </w:pPr>
      <w:bookmarkStart w:id="34" w:name="_Toc1567250"/>
      <w:bookmarkStart w:id="35" w:name="_Toc43818159"/>
      <w:bookmarkStart w:id="36" w:name="_Toc74824839"/>
      <w:r>
        <w:br w:type="page"/>
      </w:r>
    </w:p>
    <w:p w14:paraId="485816B9" w14:textId="7EF1C974" w:rsidR="000B12B5" w:rsidRDefault="00846536" w:rsidP="008A7887">
      <w:pPr>
        <w:pStyle w:val="Heading2"/>
      </w:pPr>
      <w:bookmarkStart w:id="37" w:name="_Toc103172703"/>
      <w:bookmarkStart w:id="38" w:name="_Toc135232092"/>
      <w:r>
        <w:lastRenderedPageBreak/>
        <w:t>Health and Social Care Act (2012)</w:t>
      </w:r>
      <w:bookmarkEnd w:id="34"/>
      <w:bookmarkEnd w:id="35"/>
      <w:bookmarkEnd w:id="36"/>
      <w:bookmarkEnd w:id="37"/>
      <w:bookmarkEnd w:id="38"/>
    </w:p>
    <w:p w14:paraId="67CAE6DC" w14:textId="6E077856" w:rsidR="00846536" w:rsidRDefault="00846536" w:rsidP="00957877"/>
    <w:p w14:paraId="0AA7F4A9" w14:textId="527E7622" w:rsidR="00846536" w:rsidRDefault="004411B4" w:rsidP="00144F02">
      <w:pPr>
        <w:ind w:right="-604"/>
      </w:pPr>
      <w:r>
        <w:t xml:space="preserve">The </w:t>
      </w:r>
      <w:r>
        <w:rPr>
          <w:b/>
        </w:rPr>
        <w:t>Health and Social Care Act (2012)</w:t>
      </w:r>
      <w:r>
        <w:t xml:space="preserve"> states that each </w:t>
      </w:r>
      <w:r w:rsidR="005817E8">
        <w:t>ICB</w:t>
      </w:r>
      <w:r w:rsidR="007122B5">
        <w:t xml:space="preserve"> </w:t>
      </w:r>
      <w:r>
        <w:t>must, in the exercise of its functions, have regard to the need to:</w:t>
      </w:r>
    </w:p>
    <w:p w14:paraId="4B32879E" w14:textId="5EB2703F" w:rsidR="004411B4" w:rsidRDefault="004411B4" w:rsidP="00957877"/>
    <w:p w14:paraId="76798BC9" w14:textId="7E8916E5" w:rsidR="004411B4" w:rsidRPr="007253A0" w:rsidRDefault="002B08EE" w:rsidP="00157255">
      <w:pPr>
        <w:pStyle w:val="ListParagraph"/>
        <w:numPr>
          <w:ilvl w:val="0"/>
          <w:numId w:val="7"/>
        </w:numPr>
        <w:spacing w:after="120"/>
        <w:ind w:left="-142" w:right="5633" w:hanging="425"/>
        <w:contextualSpacing w:val="0"/>
        <w:rPr>
          <w:b/>
          <w:bCs/>
        </w:rPr>
      </w:pPr>
      <w:r w:rsidRPr="007253A0">
        <w:rPr>
          <w:b/>
          <w:bCs/>
          <w:noProof/>
          <w:color w:val="0000FF"/>
        </w:rPr>
        <w:drawing>
          <wp:anchor distT="0" distB="0" distL="114300" distR="114300" simplePos="0" relativeHeight="251630080" behindDoc="0" locked="0" layoutInCell="1" allowOverlap="1" wp14:anchorId="57E1D4BB" wp14:editId="55C80006">
            <wp:simplePos x="0" y="0"/>
            <wp:positionH relativeFrom="column">
              <wp:posOffset>3557905</wp:posOffset>
            </wp:positionH>
            <wp:positionV relativeFrom="paragraph">
              <wp:posOffset>23495</wp:posOffset>
            </wp:positionV>
            <wp:extent cx="2946400" cy="2946400"/>
            <wp:effectExtent l="38100" t="38100" r="44450" b="44450"/>
            <wp:wrapThrough wrapText="bothSides">
              <wp:wrapPolygon edited="0">
                <wp:start x="9078" y="-279"/>
                <wp:lineTo x="3631" y="-279"/>
                <wp:lineTo x="3631" y="1955"/>
                <wp:lineTo x="1536" y="1955"/>
                <wp:lineTo x="1536" y="4190"/>
                <wp:lineTo x="279" y="4190"/>
                <wp:lineTo x="279" y="6424"/>
                <wp:lineTo x="-279" y="6424"/>
                <wp:lineTo x="-279" y="13966"/>
                <wp:lineTo x="1676" y="17597"/>
                <wp:lineTo x="4050" y="19971"/>
                <wp:lineTo x="8240" y="21786"/>
                <wp:lineTo x="8659" y="21786"/>
                <wp:lineTo x="12848" y="21786"/>
                <wp:lineTo x="12988" y="21786"/>
                <wp:lineTo x="17597" y="19831"/>
                <wp:lineTo x="17736" y="19831"/>
                <wp:lineTo x="19971" y="17597"/>
                <wp:lineTo x="21228" y="15362"/>
                <wp:lineTo x="21786" y="13128"/>
                <wp:lineTo x="21786" y="8659"/>
                <wp:lineTo x="21228" y="6564"/>
                <wp:lineTo x="21228" y="6424"/>
                <wp:lineTo x="19971" y="4190"/>
                <wp:lineTo x="18016" y="2095"/>
                <wp:lineTo x="17876" y="1397"/>
                <wp:lineTo x="13826" y="-279"/>
                <wp:lineTo x="12569" y="-279"/>
                <wp:lineTo x="9078" y="-279"/>
              </wp:wrapPolygon>
            </wp:wrapThrough>
            <wp:docPr id="9"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rc_mi">
                      <a:extLst>
                        <a:ext uri="{C183D7F6-B498-43B3-948B-1728B52AA6E4}">
                          <adec:decorative xmlns:adec="http://schemas.microsoft.com/office/drawing/2017/decorative" val="1"/>
                        </a:ext>
                      </a:extLst>
                    </pic:cNvPr>
                    <pic:cNvPicPr>
                      <a:picLocks noChangeAspect="1" noChangeArrowheads="1"/>
                    </pic:cNvPicPr>
                  </pic:nvPicPr>
                  <pic:blipFill rotWithShape="1">
                    <a:blip r:embed="rId38" cstate="screen">
                      <a:extLst>
                        <a:ext uri="{28A0092B-C50C-407E-A947-70E740481C1C}">
                          <a14:useLocalDpi xmlns:a14="http://schemas.microsoft.com/office/drawing/2010/main" val="0"/>
                        </a:ext>
                      </a:extLst>
                    </a:blip>
                    <a:srcRect/>
                    <a:stretch/>
                  </pic:blipFill>
                  <pic:spPr bwMode="auto">
                    <a:xfrm>
                      <a:off x="0" y="0"/>
                      <a:ext cx="2946400" cy="2946400"/>
                    </a:xfrm>
                    <a:prstGeom prst="ellipse">
                      <a:avLst/>
                    </a:prstGeom>
                    <a:noFill/>
                    <a:ln w="38100">
                      <a:solidFill>
                        <a:srgbClr val="005EB8"/>
                      </a:solid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11B4" w:rsidRPr="007253A0">
        <w:rPr>
          <w:b/>
          <w:bCs/>
        </w:rPr>
        <w:t>Reduce inequalities between patients with respect</w:t>
      </w:r>
      <w:r w:rsidR="0002545B" w:rsidRPr="007253A0">
        <w:rPr>
          <w:b/>
          <w:bCs/>
        </w:rPr>
        <w:t xml:space="preserve"> to their ability to access health </w:t>
      </w:r>
      <w:r w:rsidR="00762329" w:rsidRPr="007253A0">
        <w:rPr>
          <w:b/>
          <w:bCs/>
        </w:rPr>
        <w:t>services.</w:t>
      </w:r>
      <w:r w:rsidR="00840608" w:rsidRPr="007253A0">
        <w:rPr>
          <w:b/>
          <w:bCs/>
          <w:noProof/>
          <w:color w:val="0000FF"/>
        </w:rPr>
        <w:t xml:space="preserve"> </w:t>
      </w:r>
    </w:p>
    <w:p w14:paraId="652657CE" w14:textId="737A7609" w:rsidR="0002545B" w:rsidRPr="007253A0" w:rsidRDefault="0002545B" w:rsidP="00157255">
      <w:pPr>
        <w:pStyle w:val="ListParagraph"/>
        <w:numPr>
          <w:ilvl w:val="0"/>
          <w:numId w:val="7"/>
        </w:numPr>
        <w:spacing w:after="120"/>
        <w:ind w:left="-142" w:right="5633" w:hanging="425"/>
        <w:contextualSpacing w:val="0"/>
        <w:rPr>
          <w:b/>
          <w:bCs/>
        </w:rPr>
      </w:pPr>
      <w:r w:rsidRPr="007253A0">
        <w:rPr>
          <w:b/>
          <w:bCs/>
        </w:rPr>
        <w:t xml:space="preserve">Reduce inequalities between patients with respect to the outcomes achieved for them by the provision of health </w:t>
      </w:r>
      <w:r w:rsidR="00762329" w:rsidRPr="007253A0">
        <w:rPr>
          <w:b/>
          <w:bCs/>
        </w:rPr>
        <w:t>services.</w:t>
      </w:r>
    </w:p>
    <w:p w14:paraId="3B957487" w14:textId="3A01882E" w:rsidR="0002545B" w:rsidRPr="007253A0" w:rsidRDefault="0002545B" w:rsidP="00157255">
      <w:pPr>
        <w:pStyle w:val="ListParagraph"/>
        <w:numPr>
          <w:ilvl w:val="0"/>
          <w:numId w:val="7"/>
        </w:numPr>
        <w:spacing w:after="120"/>
        <w:ind w:left="-142" w:right="5633" w:hanging="425"/>
        <w:contextualSpacing w:val="0"/>
        <w:rPr>
          <w:b/>
          <w:bCs/>
        </w:rPr>
      </w:pPr>
      <w:r w:rsidRPr="007253A0">
        <w:rPr>
          <w:b/>
          <w:bCs/>
        </w:rPr>
        <w:t xml:space="preserve">Promote the involvement of patients and their </w:t>
      </w:r>
      <w:proofErr w:type="spellStart"/>
      <w:r w:rsidRPr="007253A0">
        <w:rPr>
          <w:b/>
          <w:bCs/>
        </w:rPr>
        <w:t>care</w:t>
      </w:r>
      <w:r w:rsidR="005C0369" w:rsidRPr="007253A0">
        <w:rPr>
          <w:b/>
          <w:bCs/>
        </w:rPr>
        <w:t>r</w:t>
      </w:r>
      <w:r w:rsidRPr="007253A0">
        <w:rPr>
          <w:b/>
          <w:bCs/>
        </w:rPr>
        <w:t>s</w:t>
      </w:r>
      <w:proofErr w:type="spellEnd"/>
      <w:r w:rsidR="005F7EFD">
        <w:rPr>
          <w:b/>
          <w:bCs/>
        </w:rPr>
        <w:t>,</w:t>
      </w:r>
      <w:r w:rsidRPr="007253A0">
        <w:rPr>
          <w:b/>
          <w:bCs/>
        </w:rPr>
        <w:t xml:space="preserve"> in </w:t>
      </w:r>
      <w:r w:rsidR="005C0369" w:rsidRPr="007253A0">
        <w:rPr>
          <w:b/>
          <w:bCs/>
        </w:rPr>
        <w:t xml:space="preserve">decisions about provision of health services to </w:t>
      </w:r>
      <w:r w:rsidR="00BF537B" w:rsidRPr="007253A0">
        <w:rPr>
          <w:b/>
          <w:bCs/>
        </w:rPr>
        <w:t>them.</w:t>
      </w:r>
    </w:p>
    <w:p w14:paraId="2F9057C2" w14:textId="27C446EC" w:rsidR="005C0369" w:rsidRPr="007253A0" w:rsidRDefault="005C0369" w:rsidP="00157255">
      <w:pPr>
        <w:pStyle w:val="ListParagraph"/>
        <w:numPr>
          <w:ilvl w:val="0"/>
          <w:numId w:val="7"/>
        </w:numPr>
        <w:spacing w:after="120"/>
        <w:ind w:left="-142" w:hanging="425"/>
        <w:contextualSpacing w:val="0"/>
        <w:rPr>
          <w:b/>
          <w:bCs/>
        </w:rPr>
      </w:pPr>
      <w:r w:rsidRPr="007253A0">
        <w:rPr>
          <w:b/>
          <w:bCs/>
        </w:rPr>
        <w:t>Enable patients to make choices with respect to aspects of health services provided to them.</w:t>
      </w:r>
    </w:p>
    <w:p w14:paraId="2FE1880E" w14:textId="46CB9DFD" w:rsidR="00840608" w:rsidRDefault="00840608" w:rsidP="007253A0">
      <w:pPr>
        <w:pStyle w:val="Header"/>
        <w:spacing w:after="0"/>
      </w:pPr>
    </w:p>
    <w:p w14:paraId="0C78DD03" w14:textId="626CED3B" w:rsidR="00840608" w:rsidRDefault="00840608" w:rsidP="00957877"/>
    <w:p w14:paraId="07D5EC38" w14:textId="77777777" w:rsidR="00C06471" w:rsidRDefault="00C06471" w:rsidP="0038392A">
      <w:pPr>
        <w:pStyle w:val="Header"/>
        <w:spacing w:after="0"/>
      </w:pPr>
    </w:p>
    <w:p w14:paraId="7FAB4684" w14:textId="3B8CBFBC" w:rsidR="00840608" w:rsidRDefault="00840608" w:rsidP="008A7887">
      <w:pPr>
        <w:pStyle w:val="Heading2"/>
      </w:pPr>
      <w:bookmarkStart w:id="39" w:name="_Toc1567251"/>
      <w:bookmarkStart w:id="40" w:name="_Toc43818160"/>
      <w:bookmarkStart w:id="41" w:name="_Toc74824840"/>
      <w:bookmarkStart w:id="42" w:name="_Toc103172704"/>
      <w:bookmarkStart w:id="43" w:name="_Toc135232093"/>
      <w:r>
        <w:t>NHS Constitution (2015)</w:t>
      </w:r>
      <w:bookmarkEnd w:id="39"/>
      <w:bookmarkEnd w:id="40"/>
      <w:bookmarkEnd w:id="41"/>
      <w:bookmarkEnd w:id="42"/>
      <w:bookmarkEnd w:id="43"/>
    </w:p>
    <w:p w14:paraId="67B3C3F2" w14:textId="21A47042" w:rsidR="00840608" w:rsidRDefault="00142950" w:rsidP="00957877">
      <w:r>
        <w:rPr>
          <w:noProof/>
        </w:rPr>
        <w:drawing>
          <wp:anchor distT="0" distB="0" distL="114300" distR="114300" simplePos="0" relativeHeight="251631104" behindDoc="0" locked="0" layoutInCell="1" allowOverlap="1" wp14:anchorId="7B948966" wp14:editId="74B5D5BF">
            <wp:simplePos x="0" y="0"/>
            <wp:positionH relativeFrom="page">
              <wp:posOffset>12700</wp:posOffset>
            </wp:positionH>
            <wp:positionV relativeFrom="paragraph">
              <wp:posOffset>235861</wp:posOffset>
            </wp:positionV>
            <wp:extent cx="3584575" cy="3413760"/>
            <wp:effectExtent l="0" t="0" r="0" b="0"/>
            <wp:wrapThrough wrapText="bothSides">
              <wp:wrapPolygon edited="0">
                <wp:start x="0" y="0"/>
                <wp:lineTo x="0" y="21455"/>
                <wp:lineTo x="21466" y="21455"/>
                <wp:lineTo x="21466" y="0"/>
                <wp:lineTo x="0" y="0"/>
              </wp:wrapPolygon>
            </wp:wrapThrough>
            <wp:docPr id="10"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rc_mi">
                      <a:extLst>
                        <a:ext uri="{C183D7F6-B498-43B3-948B-1728B52AA6E4}">
                          <adec:decorative xmlns:adec="http://schemas.microsoft.com/office/drawing/2017/decorative" val="1"/>
                        </a:ext>
                      </a:extLst>
                    </pic:cNvPr>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0" y="0"/>
                      <a:ext cx="3584575" cy="3413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B2554" w14:textId="77777777" w:rsidR="00142950" w:rsidRDefault="00142950" w:rsidP="00957877"/>
    <w:p w14:paraId="6B4FA966" w14:textId="75B1648B" w:rsidR="00840608" w:rsidRDefault="00840608" w:rsidP="0038392A">
      <w:pPr>
        <w:ind w:left="4678" w:right="-37"/>
      </w:pPr>
      <w:r>
        <w:t xml:space="preserve">The </w:t>
      </w:r>
      <w:r>
        <w:rPr>
          <w:b/>
        </w:rPr>
        <w:t>NHS Constitution (2015)</w:t>
      </w:r>
      <w:r>
        <w:t xml:space="preserve"> sets out rights for patients, the public and staff.</w:t>
      </w:r>
    </w:p>
    <w:p w14:paraId="2DEDBA70" w14:textId="1416288A" w:rsidR="00840608" w:rsidRDefault="00840608" w:rsidP="0038392A">
      <w:pPr>
        <w:ind w:left="4678" w:right="-37"/>
      </w:pPr>
    </w:p>
    <w:p w14:paraId="311E0568" w14:textId="59FC6A0E" w:rsidR="00840608" w:rsidRDefault="00840608" w:rsidP="0038392A">
      <w:pPr>
        <w:ind w:left="4678" w:right="-37"/>
      </w:pPr>
      <w:r>
        <w:t xml:space="preserve">It outlines NHS commitments to patients and staff, and the responsibilities that the public, </w:t>
      </w:r>
      <w:proofErr w:type="gramStart"/>
      <w:r>
        <w:t>patients</w:t>
      </w:r>
      <w:proofErr w:type="gramEnd"/>
      <w:r>
        <w:t xml:space="preserve"> and staff owe to one another to ensure that the NHS operates fairly and effectively.</w:t>
      </w:r>
    </w:p>
    <w:p w14:paraId="0965635F" w14:textId="11A1F155" w:rsidR="00840608" w:rsidRDefault="00840608" w:rsidP="0038392A">
      <w:pPr>
        <w:ind w:left="4678" w:right="-37"/>
      </w:pPr>
    </w:p>
    <w:p w14:paraId="0CB3F7BD" w14:textId="15FF15D6" w:rsidR="00840608" w:rsidRDefault="00840608" w:rsidP="0038392A">
      <w:pPr>
        <w:ind w:left="4678" w:right="-37"/>
      </w:pPr>
      <w:r>
        <w:t xml:space="preserve">NHS Constitution targets are monitored via </w:t>
      </w:r>
      <w:r w:rsidR="005817E8">
        <w:t>the</w:t>
      </w:r>
      <w:r w:rsidR="00F1081B">
        <w:t xml:space="preserve"> </w:t>
      </w:r>
      <w:r w:rsidR="005817E8">
        <w:t>ICB</w:t>
      </w:r>
      <w:r w:rsidR="00F1081B">
        <w:t>’s</w:t>
      </w:r>
      <w:r w:rsidR="00D25792">
        <w:t xml:space="preserve"> Quality</w:t>
      </w:r>
      <w:r w:rsidR="00F1081B">
        <w:t xml:space="preserve"> </w:t>
      </w:r>
      <w:r w:rsidR="00D25792">
        <w:t xml:space="preserve">Committee, and </w:t>
      </w:r>
      <w:r w:rsidR="00F1081B">
        <w:t xml:space="preserve">further </w:t>
      </w:r>
      <w:r w:rsidR="00D25792">
        <w:t>assurance</w:t>
      </w:r>
      <w:r w:rsidR="00F1081B">
        <w:t>s</w:t>
      </w:r>
      <w:r w:rsidR="00D25792">
        <w:t xml:space="preserve"> </w:t>
      </w:r>
      <w:r w:rsidR="00F1081B">
        <w:t>are</w:t>
      </w:r>
      <w:r w:rsidR="00D25792">
        <w:t xml:space="preserve"> provided to </w:t>
      </w:r>
      <w:r w:rsidR="005817E8">
        <w:t>the Board</w:t>
      </w:r>
      <w:r w:rsidR="00F1081B">
        <w:t>.</w:t>
      </w:r>
    </w:p>
    <w:p w14:paraId="0B9FA446" w14:textId="7D219DD8" w:rsidR="00A2106B" w:rsidRDefault="00A2106B" w:rsidP="00957877"/>
    <w:p w14:paraId="0DB153AC" w14:textId="66E39CC3" w:rsidR="00A2106B" w:rsidRDefault="00A2106B" w:rsidP="00957877"/>
    <w:p w14:paraId="4501D648" w14:textId="72866224" w:rsidR="00A2106B" w:rsidRDefault="00A2106B" w:rsidP="00957877"/>
    <w:p w14:paraId="2870050D" w14:textId="3F55484D" w:rsidR="00A2106B" w:rsidRDefault="00F83317" w:rsidP="00957877">
      <w:pPr>
        <w:pStyle w:val="Heading1"/>
      </w:pPr>
      <w:bookmarkStart w:id="44" w:name="_Toc135232635"/>
      <w:r>
        <w:lastRenderedPageBreak/>
        <w:t>NHS Mandated Equality Standards</w:t>
      </w:r>
      <w:bookmarkEnd w:id="44"/>
    </w:p>
    <w:p w14:paraId="45C37FAC" w14:textId="77777777" w:rsidR="00654181" w:rsidRPr="00654181" w:rsidRDefault="00654181" w:rsidP="00957877"/>
    <w:p w14:paraId="31FC2710" w14:textId="688DB6B9" w:rsidR="0028428B" w:rsidRDefault="00014656" w:rsidP="008A7887">
      <w:pPr>
        <w:pStyle w:val="Heading2"/>
      </w:pPr>
      <w:bookmarkStart w:id="45" w:name="_Toc1567253"/>
      <w:bookmarkStart w:id="46" w:name="_Toc43818162"/>
      <w:bookmarkStart w:id="47" w:name="_Toc74824842"/>
      <w:bookmarkStart w:id="48" w:name="_Toc103172706"/>
      <w:bookmarkStart w:id="49" w:name="_Toc135232095"/>
      <w:r w:rsidRPr="00634F8A">
        <w:t>Equality Delivery System</w:t>
      </w:r>
      <w:r>
        <w:t xml:space="preserve"> (20</w:t>
      </w:r>
      <w:r w:rsidR="00634F8A">
        <w:t>22</w:t>
      </w:r>
      <w:r>
        <w:t>)</w:t>
      </w:r>
      <w:bookmarkEnd w:id="45"/>
      <w:bookmarkEnd w:id="46"/>
      <w:bookmarkEnd w:id="47"/>
      <w:bookmarkEnd w:id="48"/>
      <w:bookmarkEnd w:id="49"/>
    </w:p>
    <w:p w14:paraId="2ADA855F" w14:textId="7AA906D8" w:rsidR="00014656" w:rsidRDefault="00014656" w:rsidP="00957877"/>
    <w:p w14:paraId="2AD6BD73" w14:textId="1A2465ED" w:rsidR="00014656" w:rsidRDefault="004769C8" w:rsidP="00B00FAB">
      <w:pPr>
        <w:ind w:right="-160"/>
      </w:pPr>
      <w:r>
        <w:t xml:space="preserve">The </w:t>
      </w:r>
      <w:r>
        <w:rPr>
          <w:b/>
        </w:rPr>
        <w:t>Equality Delivery System (EDS)</w:t>
      </w:r>
      <w:r>
        <w:t xml:space="preserve"> helps NHS organisations improve the services that they provide for their local communities and provide better working environments</w:t>
      </w:r>
      <w:r w:rsidR="006B55E1">
        <w:t>, free from discrimination, for those who work in the NHS, whil</w:t>
      </w:r>
      <w:r w:rsidR="005F7EFD">
        <w:t>st</w:t>
      </w:r>
      <w:r w:rsidR="006B55E1">
        <w:t xml:space="preserve"> meeting the requirements of the </w:t>
      </w:r>
      <w:r w:rsidR="006B55E1">
        <w:rPr>
          <w:b/>
        </w:rPr>
        <w:t>Equality Act (2010)</w:t>
      </w:r>
      <w:r w:rsidR="006B55E1">
        <w:t xml:space="preserve">. </w:t>
      </w:r>
      <w:r w:rsidR="00634F8A">
        <w:t>EDS is an evidence-driven accountable improvement tool for NHS organisations in England – in active conversations with patients, public, staff, staff networks and trade unions – to review and develop their services, workforces, and leadership.</w:t>
      </w:r>
    </w:p>
    <w:p w14:paraId="3445D078" w14:textId="755B5399" w:rsidR="00326F73" w:rsidRDefault="00326F73" w:rsidP="00957877"/>
    <w:p w14:paraId="4BA303C6" w14:textId="57E12792" w:rsidR="00326F73" w:rsidRDefault="00326F73" w:rsidP="00957877"/>
    <w:p w14:paraId="73B7FC6E" w14:textId="77777777" w:rsidR="00634F8A" w:rsidRDefault="00634F8A" w:rsidP="00957877"/>
    <w:p w14:paraId="45BF5E82" w14:textId="159B6CC9" w:rsidR="00326F73" w:rsidRDefault="009E41D6" w:rsidP="008A7887">
      <w:pPr>
        <w:pStyle w:val="Heading2"/>
      </w:pPr>
      <w:bookmarkStart w:id="50" w:name="_Toc1567254"/>
      <w:bookmarkStart w:id="51" w:name="_Toc43818163"/>
      <w:bookmarkStart w:id="52" w:name="_Toc74824843"/>
      <w:bookmarkStart w:id="53" w:name="_Toc103172707"/>
      <w:bookmarkStart w:id="54" w:name="_Toc135232096"/>
      <w:r>
        <w:t>Accessible Information S</w:t>
      </w:r>
      <w:r w:rsidRPr="00A2416A">
        <w:t>ta</w:t>
      </w:r>
      <w:r>
        <w:t>ndard (2016)</w:t>
      </w:r>
      <w:bookmarkEnd w:id="50"/>
      <w:bookmarkEnd w:id="51"/>
      <w:bookmarkEnd w:id="52"/>
      <w:bookmarkEnd w:id="53"/>
      <w:bookmarkEnd w:id="54"/>
    </w:p>
    <w:p w14:paraId="06A9201B" w14:textId="792A3518" w:rsidR="009E41D6" w:rsidRDefault="009E41D6" w:rsidP="00957877"/>
    <w:p w14:paraId="66A8E5E4" w14:textId="684D8F06" w:rsidR="009E41D6" w:rsidRDefault="009E41D6" w:rsidP="00957877">
      <w:r>
        <w:t xml:space="preserve">The aim of the </w:t>
      </w:r>
      <w:r>
        <w:rPr>
          <w:b/>
        </w:rPr>
        <w:t xml:space="preserve">Accessible Information Standard </w:t>
      </w:r>
      <w:r w:rsidR="00F6168F">
        <w:t>is to make sure that people who have a</w:t>
      </w:r>
      <w:r w:rsidR="00C254B5">
        <w:t xml:space="preserve"> disability, </w:t>
      </w:r>
      <w:proofErr w:type="gramStart"/>
      <w:r w:rsidR="00C254B5">
        <w:t>impairment</w:t>
      </w:r>
      <w:proofErr w:type="gramEnd"/>
      <w:r w:rsidR="00C254B5">
        <w:t xml:space="preserve"> or sensory loss</w:t>
      </w:r>
      <w:r w:rsidR="005F7EFD">
        <w:t>,</w:t>
      </w:r>
      <w:r w:rsidR="00C254B5">
        <w:t xml:space="preserve"> receive information that they can access and </w:t>
      </w:r>
      <w:r w:rsidR="00465D38">
        <w:t>understand</w:t>
      </w:r>
      <w:r w:rsidR="005F7EFD">
        <w:t>,</w:t>
      </w:r>
      <w:r w:rsidR="00465D38">
        <w:t xml:space="preserve"> and</w:t>
      </w:r>
      <w:r w:rsidR="00C254B5">
        <w:t xml:space="preserve"> receive any communication support that they need.</w:t>
      </w:r>
    </w:p>
    <w:p w14:paraId="2AB14547" w14:textId="6DBB706F" w:rsidR="00C254B5" w:rsidRDefault="00C254B5" w:rsidP="00957877"/>
    <w:p w14:paraId="4AD542A4" w14:textId="0274C2FC" w:rsidR="00C254B5" w:rsidRDefault="00C254B5" w:rsidP="00957877">
      <w:r>
        <w:t>Commissioners of NHS services must have a regard to this standard, in so much as they must ensure that they enable and support compliance</w:t>
      </w:r>
      <w:r w:rsidR="00246FC7">
        <w:t xml:space="preserve"> through their relationships with provider organ</w:t>
      </w:r>
      <w:r w:rsidR="00465D38">
        <w:t>is</w:t>
      </w:r>
      <w:r w:rsidR="00246FC7">
        <w:t xml:space="preserve">ations. This standard is in </w:t>
      </w:r>
      <w:r w:rsidR="005817E8">
        <w:t>the ICB’s</w:t>
      </w:r>
      <w:r w:rsidR="00246FC7">
        <w:t xml:space="preserve"> NHS Standard Contract and is monitored by Quality</w:t>
      </w:r>
      <w:r w:rsidR="00B142BC">
        <w:t xml:space="preserve"> and Performance Key Performance Indicators (KPIs).</w:t>
      </w:r>
    </w:p>
    <w:bookmarkStart w:id="55" w:name="_Toc135232097"/>
    <w:p w14:paraId="60BF66D0" w14:textId="35480D0E" w:rsidR="00654181" w:rsidRDefault="0079150D" w:rsidP="00C00C0C">
      <w:pPr>
        <w:pStyle w:val="Heading2"/>
      </w:pPr>
      <w:r>
        <mc:AlternateContent>
          <mc:Choice Requires="wps">
            <w:drawing>
              <wp:anchor distT="0" distB="0" distL="114300" distR="114300" simplePos="0" relativeHeight="251662848" behindDoc="0" locked="0" layoutInCell="1" allowOverlap="1" wp14:anchorId="1F20B667" wp14:editId="7ED5EBFB">
                <wp:simplePos x="0" y="0"/>
                <wp:positionH relativeFrom="page">
                  <wp:align>left</wp:align>
                </wp:positionH>
                <wp:positionV relativeFrom="paragraph">
                  <wp:posOffset>731658</wp:posOffset>
                </wp:positionV>
                <wp:extent cx="7640230" cy="1049446"/>
                <wp:effectExtent l="0" t="0" r="0" b="0"/>
                <wp:wrapNone/>
                <wp:docPr id="266" name="Rectangle 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0230" cy="1049446"/>
                        </a:xfrm>
                        <a:prstGeom prst="rect">
                          <a:avLst/>
                        </a:prstGeom>
                        <a:gradFill>
                          <a:gsLst>
                            <a:gs pos="58000">
                              <a:sysClr val="window" lastClr="FFFFFF"/>
                            </a:gs>
                            <a:gs pos="100000">
                              <a:sysClr val="window" lastClr="FFFFFF">
                                <a:lumMod val="85000"/>
                                <a:alpha val="0"/>
                              </a:sysClr>
                            </a:gs>
                          </a:gsLst>
                          <a:lin ang="5400000" scaled="1"/>
                        </a:gra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7285EE57" id="Rectangle 266" o:spid="_x0000_s1026" alt="&quot;&quot;" style="position:absolute;margin-left:0;margin-top:57.6pt;width:601.6pt;height:82.65pt;z-index:251662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" fillcolor="window" stroked="f" strokeweight="1pt">
                <v:fill opacity="0" color2="#d9d9d9" colors="0 window;38011f window" focus="100%" type="gradient"/>
                <w10:wrap anchorx="page"/>
              </v:rect>
            </w:pict>
          </mc:Fallback>
        </mc:AlternateContent>
      </w:r>
      <w:r>
        <w:drawing>
          <wp:anchor distT="0" distB="0" distL="114300" distR="114300" simplePos="0" relativeHeight="251661824" behindDoc="0" locked="0" layoutInCell="1" allowOverlap="1" wp14:anchorId="037E44B7" wp14:editId="230E2685">
            <wp:simplePos x="0" y="0"/>
            <wp:positionH relativeFrom="page">
              <wp:align>right</wp:align>
            </wp:positionH>
            <wp:positionV relativeFrom="paragraph">
              <wp:posOffset>1338939</wp:posOffset>
            </wp:positionV>
            <wp:extent cx="7575195" cy="2638324"/>
            <wp:effectExtent l="0" t="0" r="6985" b="0"/>
            <wp:wrapNone/>
            <wp:docPr id="201" name="Picture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1" name="Picture 201">
                      <a:extLst>
                        <a:ext uri="{C183D7F6-B498-43B3-948B-1728B52AA6E4}">
                          <adec:decorative xmlns:adec="http://schemas.microsoft.com/office/drawing/2017/decorative" val="1"/>
                        </a:ext>
                      </a:extLst>
                    </pic:cNvPr>
                    <pic:cNvPicPr/>
                  </pic:nvPicPr>
                  <pic:blipFill rotWithShape="1">
                    <a:blip r:embed="rId40" cstate="screen">
                      <a:extLst>
                        <a:ext uri="{28A0092B-C50C-407E-A947-70E740481C1C}">
                          <a14:useLocalDpi xmlns:a14="http://schemas.microsoft.com/office/drawing/2010/main" val="0"/>
                        </a:ext>
                      </a:extLst>
                    </a:blip>
                    <a:srcRect l="-1"/>
                    <a:stretch/>
                  </pic:blipFill>
                  <pic:spPr bwMode="auto">
                    <a:xfrm>
                      <a:off x="0" y="0"/>
                      <a:ext cx="7575195" cy="26383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6471">
        <w:br w:type="page"/>
      </w:r>
      <w:bookmarkStart w:id="56" w:name="_Toc1567255"/>
      <w:bookmarkStart w:id="57" w:name="_Toc43818164"/>
      <w:bookmarkStart w:id="58" w:name="_Toc74824844"/>
      <w:bookmarkStart w:id="59" w:name="_Toc103172708"/>
      <w:r w:rsidR="00B12855">
        <w:lastRenderedPageBreak/>
        <w:t>Workforce Race Equality Standard (2015)</w:t>
      </w:r>
      <w:bookmarkEnd w:id="55"/>
      <w:bookmarkEnd w:id="56"/>
      <w:bookmarkEnd w:id="57"/>
      <w:bookmarkEnd w:id="58"/>
      <w:bookmarkEnd w:id="59"/>
    </w:p>
    <w:p w14:paraId="03EA32B2" w14:textId="631CB046" w:rsidR="00B12855" w:rsidRDefault="00B12855" w:rsidP="00957877"/>
    <w:p w14:paraId="119B4011" w14:textId="38F8E561" w:rsidR="00B12855" w:rsidRDefault="00724527" w:rsidP="00957877">
      <w:r w:rsidRPr="00A307CE">
        <w:rPr>
          <w:noProof/>
          <w:color w:val="FCB040"/>
        </w:rPr>
        <w:drawing>
          <wp:anchor distT="0" distB="0" distL="114300" distR="114300" simplePos="0" relativeHeight="251638272" behindDoc="0" locked="0" layoutInCell="1" allowOverlap="1" wp14:anchorId="174F190E" wp14:editId="584FBE93">
            <wp:simplePos x="0" y="0"/>
            <wp:positionH relativeFrom="page">
              <wp:posOffset>4857750</wp:posOffset>
            </wp:positionH>
            <wp:positionV relativeFrom="paragraph">
              <wp:posOffset>7620</wp:posOffset>
            </wp:positionV>
            <wp:extent cx="2462530" cy="2462530"/>
            <wp:effectExtent l="38100" t="38100" r="33020" b="33020"/>
            <wp:wrapThrough wrapText="bothSides">
              <wp:wrapPolygon edited="0">
                <wp:start x="8689" y="-334"/>
                <wp:lineTo x="3008" y="-334"/>
                <wp:lineTo x="3008" y="2339"/>
                <wp:lineTo x="835" y="2339"/>
                <wp:lineTo x="835" y="5013"/>
                <wp:lineTo x="-334" y="5013"/>
                <wp:lineTo x="-334" y="14036"/>
                <wp:lineTo x="501" y="15707"/>
                <wp:lineTo x="2339" y="18548"/>
                <wp:lineTo x="5848" y="21054"/>
                <wp:lineTo x="6183" y="21054"/>
                <wp:lineTo x="8355" y="21723"/>
                <wp:lineTo x="8522" y="21723"/>
                <wp:lineTo x="13034" y="21723"/>
                <wp:lineTo x="13201" y="21723"/>
                <wp:lineTo x="15206" y="21054"/>
                <wp:lineTo x="15373" y="21054"/>
                <wp:lineTo x="19049" y="18548"/>
                <wp:lineTo x="21054" y="15707"/>
                <wp:lineTo x="21723" y="13034"/>
                <wp:lineTo x="21723" y="7686"/>
                <wp:lineTo x="20553" y="5013"/>
                <wp:lineTo x="18548" y="2506"/>
                <wp:lineTo x="18381" y="1671"/>
                <wp:lineTo x="14036" y="-334"/>
                <wp:lineTo x="12699" y="-334"/>
                <wp:lineTo x="8689" y="-334"/>
              </wp:wrapPolygon>
            </wp:wrapThrough>
            <wp:docPr id="13" name="irc_m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rc_mi">
                      <a:extLst>
                        <a:ext uri="{C183D7F6-B498-43B3-948B-1728B52AA6E4}">
                          <adec:decorative xmlns:adec="http://schemas.microsoft.com/office/drawing/2017/decorative" val="1"/>
                        </a:ext>
                      </a:extLst>
                    </pic:cNvPr>
                    <pic:cNvPicPr>
                      <a:picLocks noChangeAspect="1" noChangeArrowheads="1"/>
                    </pic:cNvPicPr>
                  </pic:nvPicPr>
                  <pic:blipFill>
                    <a:blip r:embed="rId41" cstate="screen">
                      <a:extLst>
                        <a:ext uri="{28A0092B-C50C-407E-A947-70E740481C1C}">
                          <a14:useLocalDpi xmlns:a14="http://schemas.microsoft.com/office/drawing/2010/main" val="0"/>
                        </a:ext>
                      </a:extLst>
                    </a:blip>
                    <a:srcRect/>
                    <a:stretch>
                      <a:fillRect/>
                    </a:stretch>
                  </pic:blipFill>
                  <pic:spPr bwMode="auto">
                    <a:xfrm>
                      <a:off x="0" y="0"/>
                      <a:ext cx="2462530" cy="2462530"/>
                    </a:xfrm>
                    <a:prstGeom prst="ellipse">
                      <a:avLst/>
                    </a:prstGeom>
                    <a:ln w="38100">
                      <a:solidFill>
                        <a:srgbClr val="005EB8"/>
                      </a:solid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855">
        <w:t xml:space="preserve">The NHS </w:t>
      </w:r>
      <w:r w:rsidR="00B12855">
        <w:rPr>
          <w:b/>
        </w:rPr>
        <w:t xml:space="preserve">Workforce Race Equality Standard (WRES) </w:t>
      </w:r>
      <w:r w:rsidR="00B12855">
        <w:t>is a useful tool to identify and reduce any disparities in experience and outcomes for NHS employees and job applicants of different ethnicities.</w:t>
      </w:r>
      <w:r w:rsidR="00021160">
        <w:t xml:space="preserve"> </w:t>
      </w:r>
      <w:r w:rsidR="00B12855">
        <w:t xml:space="preserve">The Standard is used by organisations to track progress </w:t>
      </w:r>
      <w:r w:rsidR="00D03D0B">
        <w:t>in</w:t>
      </w:r>
      <w:r w:rsidR="00DD0D36">
        <w:t xml:space="preserve"> identif</w:t>
      </w:r>
      <w:r w:rsidR="00602975">
        <w:t>y</w:t>
      </w:r>
      <w:r w:rsidR="00D03D0B">
        <w:t>ing</w:t>
      </w:r>
      <w:r w:rsidR="00DD0D36">
        <w:t xml:space="preserve"> and help</w:t>
      </w:r>
      <w:r w:rsidR="00602975">
        <w:t>ing to</w:t>
      </w:r>
      <w:r w:rsidR="00DD0D36">
        <w:t xml:space="preserve"> eliminate discrimination in the treatment of Black and Minority Ethnic (B</w:t>
      </w:r>
      <w:r w:rsidR="00BD366F">
        <w:t>A</w:t>
      </w:r>
      <w:r w:rsidR="00DD0D36">
        <w:t>ME) employees</w:t>
      </w:r>
      <w:r w:rsidR="000359A6">
        <w:t>.</w:t>
      </w:r>
    </w:p>
    <w:p w14:paraId="64DF46FA" w14:textId="64B2C660" w:rsidR="00DD0D36" w:rsidRDefault="00DD0D36" w:rsidP="00957877"/>
    <w:p w14:paraId="26054800" w14:textId="77777777" w:rsidR="00733F91" w:rsidRDefault="00733F91" w:rsidP="00957877"/>
    <w:p w14:paraId="00ABD260" w14:textId="345763CD" w:rsidR="001E5DC1" w:rsidRDefault="001E5DC1" w:rsidP="008A7887">
      <w:pPr>
        <w:pStyle w:val="Heading2"/>
      </w:pPr>
      <w:bookmarkStart w:id="60" w:name="_Toc1567256"/>
      <w:bookmarkStart w:id="61" w:name="_Toc43818165"/>
      <w:bookmarkStart w:id="62" w:name="_Toc74824845"/>
      <w:bookmarkStart w:id="63" w:name="_Toc103172709"/>
      <w:bookmarkStart w:id="64" w:name="_Toc135232098"/>
      <w:r>
        <w:t>Workforce Disability Equality Standard (2018)</w:t>
      </w:r>
      <w:bookmarkEnd w:id="60"/>
      <w:bookmarkEnd w:id="61"/>
      <w:bookmarkEnd w:id="62"/>
      <w:bookmarkEnd w:id="63"/>
      <w:bookmarkEnd w:id="64"/>
    </w:p>
    <w:p w14:paraId="179C77A2" w14:textId="7F1BBC97" w:rsidR="008C1ED6" w:rsidRDefault="008C1ED6" w:rsidP="00957877"/>
    <w:p w14:paraId="4AE2CE7D" w14:textId="30B73618" w:rsidR="008C1ED6" w:rsidRDefault="008C1ED6" w:rsidP="00B00FAB">
      <w:pPr>
        <w:ind w:right="-160"/>
      </w:pPr>
      <w:r>
        <w:t xml:space="preserve">The </w:t>
      </w:r>
      <w:r>
        <w:rPr>
          <w:b/>
        </w:rPr>
        <w:t xml:space="preserve">Workforce Disability Equality Standard (WDES) </w:t>
      </w:r>
      <w:r>
        <w:t>is a set of specific measures (metrics) that enable</w:t>
      </w:r>
      <w:r w:rsidR="005817E8">
        <w:t>s</w:t>
      </w:r>
      <w:r>
        <w:t xml:space="preserve"> NHS organisations to compare the experiences of disabled and non-disabled staff</w:t>
      </w:r>
      <w:r w:rsidR="005817E8">
        <w:t xml:space="preserve"> and improve outcomes for NHS employees and job applicants with disabilities.</w:t>
      </w:r>
    </w:p>
    <w:p w14:paraId="0FB024E4" w14:textId="7383FA2B" w:rsidR="008C1ED6" w:rsidRDefault="008C1ED6" w:rsidP="00B00FAB">
      <w:pPr>
        <w:pStyle w:val="Header"/>
        <w:spacing w:after="0"/>
        <w:ind w:right="-160"/>
      </w:pPr>
    </w:p>
    <w:p w14:paraId="29213E6E" w14:textId="62E9AFFF" w:rsidR="008C1ED6" w:rsidRDefault="008C1ED6" w:rsidP="00B00FAB">
      <w:pPr>
        <w:ind w:right="-160"/>
      </w:pPr>
      <w:r>
        <w:t xml:space="preserve">All NHS </w:t>
      </w:r>
      <w:r w:rsidR="000B1F44">
        <w:t>s</w:t>
      </w:r>
      <w:r>
        <w:t xml:space="preserve">tandard </w:t>
      </w:r>
      <w:r w:rsidR="000B1F44">
        <w:t>c</w:t>
      </w:r>
      <w:r>
        <w:t>ontracts set out that NHS Trusts and NHS Foundation Trusts</w:t>
      </w:r>
      <w:r w:rsidR="00E325E9">
        <w:t xml:space="preserve"> </w:t>
      </w:r>
      <w:r w:rsidR="005817E8">
        <w:t>are required to</w:t>
      </w:r>
      <w:r w:rsidR="00E325E9">
        <w:t xml:space="preserve"> implement the </w:t>
      </w:r>
      <w:r w:rsidR="0047269D">
        <w:t xml:space="preserve">WRES and the </w:t>
      </w:r>
      <w:r w:rsidR="00E325E9">
        <w:t>WDES</w:t>
      </w:r>
      <w:r w:rsidR="005817E8">
        <w:t>.</w:t>
      </w:r>
    </w:p>
    <w:p w14:paraId="4B43D55E" w14:textId="045D5244" w:rsidR="00E325E9" w:rsidRDefault="00E325E9" w:rsidP="00FC1F7D">
      <w:pPr>
        <w:ind w:right="-604"/>
      </w:pPr>
    </w:p>
    <w:p w14:paraId="0C605A91" w14:textId="77777777" w:rsidR="0078704F" w:rsidRDefault="0078704F" w:rsidP="00FC1F7D">
      <w:pPr>
        <w:ind w:right="-604"/>
      </w:pPr>
    </w:p>
    <w:p w14:paraId="2895DFD8" w14:textId="18EED15A" w:rsidR="00E325E9" w:rsidRDefault="00021160" w:rsidP="008A7887">
      <w:pPr>
        <w:pStyle w:val="Heading2"/>
      </w:pPr>
      <w:bookmarkStart w:id="65" w:name="_Toc1567257"/>
      <w:bookmarkStart w:id="66" w:name="_Toc43818166"/>
      <w:bookmarkStart w:id="67" w:name="_Toc74824846"/>
      <w:bookmarkStart w:id="68" w:name="_Toc103172710"/>
      <w:bookmarkStart w:id="69" w:name="_Toc135232099"/>
      <w:r>
        <w:t>Modern Slave</w:t>
      </w:r>
      <w:r w:rsidRPr="0078704F">
        <w:t>r</w:t>
      </w:r>
      <w:r>
        <w:t>y Act (2015)</w:t>
      </w:r>
      <w:bookmarkEnd w:id="65"/>
      <w:bookmarkEnd w:id="66"/>
      <w:bookmarkEnd w:id="67"/>
      <w:bookmarkEnd w:id="68"/>
      <w:bookmarkEnd w:id="69"/>
    </w:p>
    <w:p w14:paraId="637EAEE3" w14:textId="2E50D815" w:rsidR="00021160" w:rsidRDefault="00021160" w:rsidP="00957877"/>
    <w:p w14:paraId="7B9423C5" w14:textId="472E8E29" w:rsidR="0078704F" w:rsidRDefault="00AE581C" w:rsidP="0078704F">
      <w:pPr>
        <w:ind w:left="4678" w:right="-604"/>
      </w:pPr>
      <w:r>
        <w:rPr>
          <w:noProof/>
        </w:rPr>
        <w:drawing>
          <wp:anchor distT="0" distB="0" distL="114300" distR="114300" simplePos="0" relativeHeight="251663872" behindDoc="0" locked="0" layoutInCell="1" allowOverlap="1" wp14:anchorId="67FEB06F" wp14:editId="064EEEBD">
            <wp:simplePos x="0" y="0"/>
            <wp:positionH relativeFrom="column">
              <wp:posOffset>-340995</wp:posOffset>
            </wp:positionH>
            <wp:positionV relativeFrom="paragraph">
              <wp:posOffset>241300</wp:posOffset>
            </wp:positionV>
            <wp:extent cx="2438400" cy="2438400"/>
            <wp:effectExtent l="38100" t="38100" r="38100" b="38100"/>
            <wp:wrapThrough wrapText="bothSides">
              <wp:wrapPolygon edited="0">
                <wp:start x="8775" y="-338"/>
                <wp:lineTo x="3038" y="-338"/>
                <wp:lineTo x="3038" y="2363"/>
                <wp:lineTo x="844" y="2363"/>
                <wp:lineTo x="844" y="5063"/>
                <wp:lineTo x="-338" y="5063"/>
                <wp:lineTo x="-338" y="14175"/>
                <wp:lineTo x="506" y="15863"/>
                <wp:lineTo x="2363" y="18731"/>
                <wp:lineTo x="6413" y="21263"/>
                <wp:lineTo x="6581" y="21263"/>
                <wp:lineTo x="8269" y="21769"/>
                <wp:lineTo x="8438" y="21769"/>
                <wp:lineTo x="12994" y="21769"/>
                <wp:lineTo x="13163" y="21769"/>
                <wp:lineTo x="14850" y="21263"/>
                <wp:lineTo x="15019" y="21263"/>
                <wp:lineTo x="19069" y="18731"/>
                <wp:lineTo x="20925" y="15863"/>
                <wp:lineTo x="21769" y="13331"/>
                <wp:lineTo x="21769" y="7763"/>
                <wp:lineTo x="20756" y="5063"/>
                <wp:lineTo x="18394" y="2363"/>
                <wp:lineTo x="18394" y="1688"/>
                <wp:lineTo x="14175" y="-338"/>
                <wp:lineTo x="12825" y="-338"/>
                <wp:lineTo x="8775" y="-338"/>
              </wp:wrapPolygon>
            </wp:wrapThrough>
            <wp:docPr id="277" name="Picture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7" name="Picture 277">
                      <a:extLst>
                        <a:ext uri="{C183D7F6-B498-43B3-948B-1728B52AA6E4}">
                          <adec:decorative xmlns:adec="http://schemas.microsoft.com/office/drawing/2017/decorative" val="1"/>
                        </a:ext>
                      </a:extLst>
                    </pic:cNvPr>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2438400" cy="2438400"/>
                    </a:xfrm>
                    <a:prstGeom prst="ellipse">
                      <a:avLst/>
                    </a:prstGeom>
                    <a:solidFill>
                      <a:schemeClr val="accent1"/>
                    </a:solid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54744" w14:textId="77777777" w:rsidR="00C81FDA" w:rsidRDefault="00021160" w:rsidP="0079150D">
      <w:pPr>
        <w:ind w:left="4111" w:right="-160"/>
      </w:pPr>
      <w:r>
        <w:t xml:space="preserve">All public authorities are required to co-operate with the Police Commissioner under the </w:t>
      </w:r>
      <w:r>
        <w:rPr>
          <w:b/>
        </w:rPr>
        <w:t>Modern Slavery Act (2015)</w:t>
      </w:r>
      <w:r>
        <w:t xml:space="preserve">. This means that police and health care services, together with voluntary organisations, are legally required to work together to support people who have experienced slavery. </w:t>
      </w:r>
    </w:p>
    <w:p w14:paraId="14A451AA" w14:textId="77777777" w:rsidR="00C81FDA" w:rsidRDefault="00C81FDA" w:rsidP="0079150D">
      <w:pPr>
        <w:ind w:left="4111" w:right="-160"/>
      </w:pPr>
    </w:p>
    <w:p w14:paraId="698C48A6" w14:textId="48DDF3DE" w:rsidR="005D1463" w:rsidRDefault="0047269D" w:rsidP="0079150D">
      <w:pPr>
        <w:ind w:left="4111" w:right="-160"/>
        <w:rPr>
          <w:noProof/>
        </w:rPr>
      </w:pPr>
      <w:r>
        <w:t>The ICB has</w:t>
      </w:r>
      <w:r w:rsidR="00021160">
        <w:t xml:space="preserve"> a </w:t>
      </w:r>
      <w:r w:rsidR="0023402F">
        <w:t>zero-tolerance</w:t>
      </w:r>
      <w:r w:rsidR="00C81FDA">
        <w:t xml:space="preserve"> policy</w:t>
      </w:r>
      <w:r w:rsidR="00021160">
        <w:t xml:space="preserve"> for modern day slavery and breaches of human rights, and ensure this protection is built into the processes and business practices that we, ou</w:t>
      </w:r>
      <w:r w:rsidR="006D3D18">
        <w:t>r</w:t>
      </w:r>
      <w:r w:rsidR="00021160">
        <w:t xml:space="preserve"> partners and </w:t>
      </w:r>
      <w:r w:rsidR="006D3D18">
        <w:t xml:space="preserve">our </w:t>
      </w:r>
      <w:r w:rsidR="00021160">
        <w:t>providers use.</w:t>
      </w:r>
      <w:r w:rsidR="006A6EFE" w:rsidRPr="006A6EFE">
        <w:rPr>
          <w:noProof/>
        </w:rPr>
        <w:t xml:space="preserve"> </w:t>
      </w:r>
    </w:p>
    <w:p w14:paraId="2957DFA4" w14:textId="1B55D811" w:rsidR="005D1463" w:rsidRDefault="005D1463" w:rsidP="00AE581C">
      <w:pPr>
        <w:ind w:left="4111"/>
        <w:rPr>
          <w:noProof/>
        </w:rPr>
      </w:pPr>
      <w:r>
        <w:rPr>
          <w:noProof/>
        </w:rPr>
        <w:br w:type="page"/>
      </w:r>
    </w:p>
    <w:p w14:paraId="62A0067C" w14:textId="3E7BD31C" w:rsidR="00C91093" w:rsidRPr="00C91093" w:rsidRDefault="000517E2" w:rsidP="008A7887">
      <w:pPr>
        <w:pStyle w:val="Heading2"/>
        <w:rPr>
          <w:lang w:val="en-US"/>
        </w:rPr>
      </w:pPr>
      <w:r>
        <w:rPr>
          <w:lang w:val="en-US"/>
        </w:rPr>
        <w:lastRenderedPageBreak/>
        <w:t>Belonging in the NHS</w:t>
      </w:r>
    </w:p>
    <w:p w14:paraId="75BC7767" w14:textId="77777777" w:rsidR="00C91093" w:rsidRDefault="00C91093" w:rsidP="00957877">
      <w:pPr>
        <w:rPr>
          <w:lang w:val="en-US"/>
        </w:rPr>
      </w:pPr>
    </w:p>
    <w:p w14:paraId="3025B2FE" w14:textId="359C8856" w:rsidR="00C91093" w:rsidRDefault="00C91093" w:rsidP="0079150D">
      <w:pPr>
        <w:ind w:right="-160"/>
        <w:rPr>
          <w:lang w:val="en-US"/>
        </w:rPr>
      </w:pPr>
      <w:r w:rsidRPr="00C91093">
        <w:rPr>
          <w:lang w:val="en-US"/>
        </w:rPr>
        <w:t xml:space="preserve">The NHS is made up of 1.3 million </w:t>
      </w:r>
      <w:r w:rsidR="005349EB">
        <w:rPr>
          <w:lang w:val="en-US"/>
        </w:rPr>
        <w:t>employees</w:t>
      </w:r>
      <w:r w:rsidRPr="00C91093">
        <w:rPr>
          <w:lang w:val="en-US"/>
        </w:rPr>
        <w:t xml:space="preserve"> who care for the people of this country with skill, compassion</w:t>
      </w:r>
      <w:r w:rsidR="00737691">
        <w:rPr>
          <w:lang w:val="en-US"/>
        </w:rPr>
        <w:t>,</w:t>
      </w:r>
      <w:r w:rsidRPr="00C91093">
        <w:rPr>
          <w:lang w:val="en-US"/>
        </w:rPr>
        <w:t xml:space="preserve"> and dedication. People work in many different roles, in different settings, </w:t>
      </w:r>
      <w:r w:rsidR="005349EB">
        <w:rPr>
          <w:lang w:val="en-US"/>
        </w:rPr>
        <w:t xml:space="preserve">are </w:t>
      </w:r>
      <w:r w:rsidRPr="00C91093">
        <w:rPr>
          <w:lang w:val="en-US"/>
        </w:rPr>
        <w:t xml:space="preserve">employed in different ways, and </w:t>
      </w:r>
      <w:r w:rsidR="005349EB">
        <w:rPr>
          <w:lang w:val="en-US"/>
        </w:rPr>
        <w:t>across</w:t>
      </w:r>
      <w:r w:rsidRPr="00C91093">
        <w:rPr>
          <w:lang w:val="en-US"/>
        </w:rPr>
        <w:t xml:space="preserve"> a wide range of </w:t>
      </w:r>
      <w:proofErr w:type="spellStart"/>
      <w:r w:rsidRPr="00C91093">
        <w:rPr>
          <w:lang w:val="en-US"/>
        </w:rPr>
        <w:t>organisations</w:t>
      </w:r>
      <w:proofErr w:type="spellEnd"/>
      <w:r w:rsidRPr="00C91093">
        <w:rPr>
          <w:lang w:val="en-US"/>
        </w:rPr>
        <w:t>.</w:t>
      </w:r>
    </w:p>
    <w:p w14:paraId="19D981CB" w14:textId="77777777" w:rsidR="00A828C1" w:rsidRPr="00C91093" w:rsidRDefault="00A828C1" w:rsidP="0079150D">
      <w:pPr>
        <w:ind w:right="-160"/>
        <w:rPr>
          <w:lang w:val="en-US"/>
        </w:rPr>
      </w:pPr>
    </w:p>
    <w:p w14:paraId="31507BFD" w14:textId="7BA3E74A" w:rsidR="00C91093" w:rsidRDefault="00C91093" w:rsidP="0079150D">
      <w:pPr>
        <w:pStyle w:val="BodyTextIndent"/>
        <w:ind w:right="-160"/>
        <w:rPr>
          <w:lang w:val="en-US"/>
        </w:rPr>
      </w:pPr>
      <w:r w:rsidRPr="00A828C1">
        <w:rPr>
          <w:lang w:val="en-US"/>
        </w:rPr>
        <w:t xml:space="preserve">The </w:t>
      </w:r>
      <w:r w:rsidRPr="00F56129">
        <w:rPr>
          <w:b/>
          <w:bCs/>
          <w:lang w:val="en-US"/>
        </w:rPr>
        <w:t>NHS People Plan</w:t>
      </w:r>
      <w:r w:rsidRPr="00A828C1">
        <w:rPr>
          <w:lang w:val="en-US"/>
        </w:rPr>
        <w:t xml:space="preserve"> was published in July 2020. The plan sets out actions to support transformation across the whole NHS now and in the future. It focuses on how we must all continue to look after each other and foster a culture of inclusion and belonging, as well as action to grow our workforce, train people, and work together differently to deliver patient care.</w:t>
      </w:r>
    </w:p>
    <w:p w14:paraId="59ECEC34" w14:textId="712E7D80" w:rsidR="00287C50" w:rsidRDefault="00287C50" w:rsidP="0079150D">
      <w:pPr>
        <w:pStyle w:val="BodyTextIndent"/>
        <w:ind w:right="-160"/>
        <w:rPr>
          <w:lang w:val="en-US"/>
        </w:rPr>
      </w:pPr>
    </w:p>
    <w:p w14:paraId="4F653FBD" w14:textId="7A4B1856" w:rsidR="00287C50" w:rsidRDefault="00287C50" w:rsidP="00287C50">
      <w:pPr>
        <w:ind w:right="-160"/>
        <w:rPr>
          <w:lang w:val="en-US"/>
        </w:rPr>
      </w:pPr>
      <w:r w:rsidRPr="00C91093">
        <w:rPr>
          <w:lang w:val="en-US"/>
        </w:rPr>
        <w:t xml:space="preserve">The People Plan sets out what NHS staff can expect from leaders and each other and includes a focus on fostering </w:t>
      </w:r>
      <w:r w:rsidRPr="00C91093">
        <w:rPr>
          <w:i/>
          <w:iCs/>
          <w:lang w:val="en-US"/>
        </w:rPr>
        <w:t>a culture of inclusion and belonging</w:t>
      </w:r>
      <w:r w:rsidRPr="00C91093">
        <w:rPr>
          <w:lang w:val="en-US"/>
        </w:rPr>
        <w:t xml:space="preserve">. The NHS People Plan includes a People Promise, which outlines the actions and </w:t>
      </w:r>
      <w:proofErr w:type="spellStart"/>
      <w:r w:rsidRPr="00C91093">
        <w:rPr>
          <w:lang w:val="en-US"/>
        </w:rPr>
        <w:t>behaviours</w:t>
      </w:r>
      <w:proofErr w:type="spellEnd"/>
      <w:r w:rsidRPr="00C91093">
        <w:rPr>
          <w:lang w:val="en-US"/>
        </w:rPr>
        <w:t xml:space="preserve"> staff should expect from their employers and colleagues, as part of improving the experience of working in the NHS for everyone. </w:t>
      </w:r>
    </w:p>
    <w:p w14:paraId="2DF1A3EA" w14:textId="241A0953" w:rsidR="00287C50" w:rsidRDefault="00830837" w:rsidP="00287C50">
      <w:pPr>
        <w:ind w:right="-160"/>
        <w:rPr>
          <w:lang w:val="en-US"/>
        </w:rPr>
      </w:pPr>
      <w:r>
        <w:rPr>
          <w:noProof/>
        </w:rPr>
        <w:drawing>
          <wp:inline distT="0" distB="0" distL="0" distR="0" wp14:anchorId="15E46EB3" wp14:editId="3DA71F85">
            <wp:extent cx="6469380" cy="1071245"/>
            <wp:effectExtent l="0" t="0" r="7620" b="0"/>
            <wp:docPr id="669" name="People_Promise_Words_Full_Design.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eople_Promise_Words_Full_Design.png">
                      <a:extLst>
                        <a:ext uri="{C183D7F6-B498-43B3-948B-1728B52AA6E4}">
                          <adec:decorative xmlns:adec="http://schemas.microsoft.com/office/drawing/2017/decorative" val="1"/>
                        </a:ext>
                      </a:extLst>
                    </pic:cNvPr>
                    <pic:cNvPicPr>
                      <a:picLocks noChangeAspect="1"/>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6469380" cy="1071245"/>
                    </a:xfrm>
                    <a:prstGeom prst="rect">
                      <a:avLst/>
                    </a:prstGeom>
                    <a:ln w="12700">
                      <a:miter lim="400000"/>
                    </a:ln>
                  </pic:spPr>
                </pic:pic>
              </a:graphicData>
            </a:graphic>
          </wp:inline>
        </w:drawing>
      </w:r>
    </w:p>
    <w:p w14:paraId="651AA7D5" w14:textId="77777777" w:rsidR="00287C50" w:rsidRDefault="00287C50" w:rsidP="00287C50">
      <w:pPr>
        <w:ind w:right="-160"/>
        <w:rPr>
          <w:lang w:val="en-US"/>
        </w:rPr>
      </w:pPr>
    </w:p>
    <w:p w14:paraId="1816A1DF" w14:textId="47C4DFBB" w:rsidR="00C91093" w:rsidRDefault="00287C50" w:rsidP="00287C50">
      <w:pPr>
        <w:pStyle w:val="BodyTextIndent"/>
        <w:ind w:right="-160"/>
        <w:rPr>
          <w:lang w:val="en-US"/>
        </w:rPr>
      </w:pPr>
      <w:r>
        <w:rPr>
          <w:lang w:val="en-US"/>
        </w:rPr>
        <w:t xml:space="preserve">More recently, the </w:t>
      </w:r>
      <w:r w:rsidRPr="00830837">
        <w:rPr>
          <w:b/>
          <w:bCs/>
          <w:lang w:val="en-US"/>
        </w:rPr>
        <w:t>NHS Long-Term Workforce Plan</w:t>
      </w:r>
      <w:r>
        <w:rPr>
          <w:lang w:val="en-US"/>
        </w:rPr>
        <w:t xml:space="preserve"> was published on 30 June 2023.  This plan </w:t>
      </w:r>
      <w:r w:rsidR="00830837">
        <w:rPr>
          <w:lang w:val="en-US"/>
        </w:rPr>
        <w:t>has been</w:t>
      </w:r>
      <w:r>
        <w:rPr>
          <w:lang w:val="en-US"/>
        </w:rPr>
        <w:t xml:space="preserve"> described as </w:t>
      </w:r>
      <w:r w:rsidR="005E2493">
        <w:rPr>
          <w:lang w:val="en-US"/>
        </w:rPr>
        <w:t>“</w:t>
      </w:r>
      <w:r w:rsidR="005E2493" w:rsidRPr="005E2493">
        <w:rPr>
          <w:i/>
          <w:iCs/>
          <w:lang w:val="en-US"/>
        </w:rPr>
        <w:t>a</w:t>
      </w:r>
      <w:r w:rsidR="005E2493">
        <w:rPr>
          <w:lang w:val="en-US"/>
        </w:rPr>
        <w:t xml:space="preserve"> </w:t>
      </w:r>
      <w:r w:rsidRPr="00830837">
        <w:rPr>
          <w:i/>
          <w:iCs/>
          <w:lang w:val="en-US"/>
        </w:rPr>
        <w:t>once in a generation opportunity to put staffing on a sustainable footing and improve patient care</w:t>
      </w:r>
      <w:r w:rsidR="005E2493">
        <w:rPr>
          <w:i/>
          <w:iCs/>
          <w:lang w:val="en-US"/>
        </w:rPr>
        <w:t>”</w:t>
      </w:r>
      <w:r>
        <w:rPr>
          <w:lang w:val="en-US"/>
        </w:rPr>
        <w:t>. The 15</w:t>
      </w:r>
      <w:r w:rsidR="00AA4674">
        <w:rPr>
          <w:lang w:val="en-US"/>
        </w:rPr>
        <w:t>-</w:t>
      </w:r>
      <w:r>
        <w:rPr>
          <w:lang w:val="en-US"/>
        </w:rPr>
        <w:t xml:space="preserve">year plan focuses on </w:t>
      </w:r>
      <w:r w:rsidRPr="00287C50">
        <w:rPr>
          <w:b/>
          <w:bCs/>
          <w:lang w:val="en-US"/>
        </w:rPr>
        <w:t>training</w:t>
      </w:r>
      <w:r>
        <w:rPr>
          <w:lang w:val="en-US"/>
        </w:rPr>
        <w:t xml:space="preserve">, </w:t>
      </w:r>
      <w:r w:rsidRPr="00287C50">
        <w:rPr>
          <w:b/>
          <w:bCs/>
          <w:lang w:val="en-US"/>
        </w:rPr>
        <w:t>retaining</w:t>
      </w:r>
      <w:r w:rsidR="00AA4674" w:rsidRPr="00AA4674">
        <w:rPr>
          <w:lang w:val="en-US"/>
        </w:rPr>
        <w:t>,</w:t>
      </w:r>
      <w:r w:rsidRPr="00AA4674">
        <w:rPr>
          <w:lang w:val="en-US"/>
        </w:rPr>
        <w:t xml:space="preserve"> </w:t>
      </w:r>
      <w:r>
        <w:rPr>
          <w:lang w:val="en-US"/>
        </w:rPr>
        <w:t xml:space="preserve">and </w:t>
      </w:r>
      <w:r w:rsidRPr="00287C50">
        <w:rPr>
          <w:b/>
          <w:bCs/>
          <w:lang w:val="en-US"/>
        </w:rPr>
        <w:t xml:space="preserve">reforming </w:t>
      </w:r>
      <w:r>
        <w:rPr>
          <w:lang w:val="en-US"/>
        </w:rPr>
        <w:t>the workforce</w:t>
      </w:r>
      <w:r w:rsidR="00AA4674">
        <w:rPr>
          <w:lang w:val="en-US"/>
        </w:rPr>
        <w:t>,</w:t>
      </w:r>
      <w:r>
        <w:rPr>
          <w:lang w:val="en-US"/>
        </w:rPr>
        <w:t xml:space="preserve"> and places close attention</w:t>
      </w:r>
      <w:r w:rsidR="00AA4674">
        <w:rPr>
          <w:lang w:val="en-US"/>
        </w:rPr>
        <w:t xml:space="preserve"> on</w:t>
      </w:r>
      <w:r>
        <w:rPr>
          <w:lang w:val="en-US"/>
        </w:rPr>
        <w:t xml:space="preserve"> the way in which the NHS is </w:t>
      </w:r>
      <w:proofErr w:type="spellStart"/>
      <w:r>
        <w:rPr>
          <w:lang w:val="en-US"/>
        </w:rPr>
        <w:t>organised</w:t>
      </w:r>
      <w:proofErr w:type="spellEnd"/>
      <w:r>
        <w:rPr>
          <w:lang w:val="en-US"/>
        </w:rPr>
        <w:t xml:space="preserve"> to enable these ambitions.</w:t>
      </w:r>
      <w:r w:rsidR="00830837">
        <w:rPr>
          <w:lang w:val="en-US"/>
        </w:rPr>
        <w:t xml:space="preserve"> In particular, the plan places emphasis on retaining staff by improving culture and wellbeing.</w:t>
      </w:r>
    </w:p>
    <w:p w14:paraId="390BEDBD" w14:textId="19AC4A73" w:rsidR="00830837" w:rsidRDefault="00830837" w:rsidP="00287C50">
      <w:pPr>
        <w:pStyle w:val="BodyTextIndent"/>
        <w:ind w:right="-160"/>
        <w:rPr>
          <w:lang w:val="en-US"/>
        </w:rPr>
      </w:pPr>
    </w:p>
    <w:p w14:paraId="01F1EC77" w14:textId="3ED416EC" w:rsidR="00830837" w:rsidRDefault="00830837" w:rsidP="0079150D">
      <w:pPr>
        <w:ind w:right="-160"/>
        <w:rPr>
          <w:lang w:val="en-US"/>
        </w:rPr>
      </w:pPr>
      <w:r>
        <w:rPr>
          <w:lang w:val="en-US"/>
        </w:rPr>
        <w:t>Other recent national developments include the long</w:t>
      </w:r>
      <w:r w:rsidR="00D81C08">
        <w:rPr>
          <w:lang w:val="en-US"/>
        </w:rPr>
        <w:t>-</w:t>
      </w:r>
      <w:r>
        <w:rPr>
          <w:lang w:val="en-US"/>
        </w:rPr>
        <w:t xml:space="preserve">awaited publication of the </w:t>
      </w:r>
      <w:r w:rsidRPr="00830837">
        <w:rPr>
          <w:b/>
          <w:bCs/>
          <w:lang w:val="en-US"/>
        </w:rPr>
        <w:t>NHS Equality, Diversity and Inclusion Improvement Plan</w:t>
      </w:r>
      <w:r>
        <w:rPr>
          <w:lang w:val="en-US"/>
        </w:rPr>
        <w:t xml:space="preserve"> </w:t>
      </w:r>
      <w:r w:rsidR="000B1F44">
        <w:rPr>
          <w:lang w:val="en-US"/>
        </w:rPr>
        <w:t>published</w:t>
      </w:r>
      <w:r>
        <w:rPr>
          <w:lang w:val="en-US"/>
        </w:rPr>
        <w:t xml:space="preserve"> in early June 2023. This improvement plan sets out targeted actions to address bias and discrimination that exist in workplace experiences, policies and practices against specific groups and individuals within the NHS workforce.</w:t>
      </w:r>
    </w:p>
    <w:p w14:paraId="3175BE43" w14:textId="7E57E43A" w:rsidR="00830837" w:rsidRDefault="00830837" w:rsidP="0079150D">
      <w:pPr>
        <w:ind w:right="-160"/>
        <w:rPr>
          <w:lang w:val="en-US"/>
        </w:rPr>
      </w:pPr>
    </w:p>
    <w:p w14:paraId="0CDB7325" w14:textId="6DC293D5" w:rsidR="000517E2" w:rsidRDefault="000517E2" w:rsidP="0079150D">
      <w:pPr>
        <w:ind w:right="-160"/>
        <w:rPr>
          <w:lang w:val="en-US"/>
        </w:rPr>
      </w:pPr>
      <w:r>
        <w:rPr>
          <w:lang w:val="en-US"/>
        </w:rPr>
        <w:t xml:space="preserve">The EDI Improvement Plan has set out six high impact actions, </w:t>
      </w:r>
      <w:r w:rsidR="003B43AA">
        <w:rPr>
          <w:lang w:val="en-US"/>
        </w:rPr>
        <w:t>to</w:t>
      </w:r>
      <w:r>
        <w:rPr>
          <w:lang w:val="en-US"/>
        </w:rPr>
        <w:t xml:space="preserve"> which our </w:t>
      </w:r>
      <w:r w:rsidRPr="00392A70">
        <w:rPr>
          <w:b/>
          <w:bCs/>
          <w:lang w:val="en-US"/>
        </w:rPr>
        <w:t>LSC ICS Belonging Plan</w:t>
      </w:r>
      <w:r>
        <w:rPr>
          <w:lang w:val="en-US"/>
        </w:rPr>
        <w:t xml:space="preserve"> is aligned</w:t>
      </w:r>
      <w:r w:rsidR="0023402F">
        <w:rPr>
          <w:lang w:val="en-US"/>
        </w:rPr>
        <w:t>,</w:t>
      </w:r>
      <w:r>
        <w:rPr>
          <w:lang w:val="en-US"/>
        </w:rPr>
        <w:t xml:space="preserve"> addressing</w:t>
      </w:r>
      <w:r w:rsidR="003B43AA">
        <w:rPr>
          <w:lang w:val="en-US"/>
        </w:rPr>
        <w:t>:</w:t>
      </w:r>
    </w:p>
    <w:p w14:paraId="1A139089" w14:textId="77777777" w:rsidR="005535EE" w:rsidRDefault="005535EE" w:rsidP="0079150D">
      <w:pPr>
        <w:ind w:right="-160"/>
        <w:rPr>
          <w:lang w:val="en-US"/>
        </w:rPr>
      </w:pPr>
    </w:p>
    <w:p w14:paraId="4D5FB797" w14:textId="2C3A6F1C" w:rsidR="000517E2" w:rsidRDefault="000517E2" w:rsidP="000517E2">
      <w:pPr>
        <w:pStyle w:val="ListParagraph"/>
        <w:numPr>
          <w:ilvl w:val="0"/>
          <w:numId w:val="37"/>
        </w:numPr>
        <w:ind w:right="-160"/>
        <w:rPr>
          <w:lang w:val="en-US"/>
        </w:rPr>
      </w:pPr>
      <w:r>
        <w:rPr>
          <w:lang w:val="en-US"/>
        </w:rPr>
        <w:t>EDI objectives for Chairs, Chief Executives and Board members</w:t>
      </w:r>
    </w:p>
    <w:p w14:paraId="58C54E87" w14:textId="49B72778" w:rsidR="000517E2" w:rsidRDefault="000571BB" w:rsidP="000517E2">
      <w:pPr>
        <w:pStyle w:val="ListParagraph"/>
        <w:numPr>
          <w:ilvl w:val="0"/>
          <w:numId w:val="37"/>
        </w:numPr>
        <w:ind w:right="-160"/>
        <w:rPr>
          <w:lang w:val="en-US"/>
        </w:rPr>
      </w:pPr>
      <w:r>
        <w:rPr>
          <w:lang w:val="en-US"/>
        </w:rPr>
        <w:t>The o</w:t>
      </w:r>
      <w:r w:rsidR="000517E2">
        <w:rPr>
          <w:lang w:val="en-US"/>
        </w:rPr>
        <w:t xml:space="preserve">verhaul </w:t>
      </w:r>
      <w:r>
        <w:rPr>
          <w:lang w:val="en-US"/>
        </w:rPr>
        <w:t xml:space="preserve">of </w:t>
      </w:r>
      <w:r w:rsidR="000517E2">
        <w:rPr>
          <w:lang w:val="en-US"/>
        </w:rPr>
        <w:t>recruitment and embed</w:t>
      </w:r>
      <w:r>
        <w:rPr>
          <w:lang w:val="en-US"/>
        </w:rPr>
        <w:t>ding of</w:t>
      </w:r>
      <w:r w:rsidR="000517E2">
        <w:rPr>
          <w:lang w:val="en-US"/>
        </w:rPr>
        <w:t xml:space="preserve"> talent management</w:t>
      </w:r>
    </w:p>
    <w:p w14:paraId="790E534E" w14:textId="45DCAFEC" w:rsidR="000517E2" w:rsidRDefault="000571BB" w:rsidP="000517E2">
      <w:pPr>
        <w:pStyle w:val="ListParagraph"/>
        <w:numPr>
          <w:ilvl w:val="0"/>
          <w:numId w:val="37"/>
        </w:numPr>
        <w:ind w:right="-160"/>
        <w:rPr>
          <w:lang w:val="en-US"/>
        </w:rPr>
      </w:pPr>
      <w:r>
        <w:rPr>
          <w:lang w:val="en-US"/>
        </w:rPr>
        <w:t>The r</w:t>
      </w:r>
      <w:r w:rsidR="000517E2">
        <w:rPr>
          <w:lang w:val="en-US"/>
        </w:rPr>
        <w:t xml:space="preserve">eview </w:t>
      </w:r>
      <w:r>
        <w:rPr>
          <w:lang w:val="en-US"/>
        </w:rPr>
        <w:t xml:space="preserve">of </w:t>
      </w:r>
      <w:r w:rsidR="000517E2">
        <w:rPr>
          <w:lang w:val="en-US"/>
        </w:rPr>
        <w:t xml:space="preserve">pay gaps for race, </w:t>
      </w:r>
      <w:proofErr w:type="gramStart"/>
      <w:r w:rsidR="000517E2">
        <w:rPr>
          <w:lang w:val="en-US"/>
        </w:rPr>
        <w:t>disability</w:t>
      </w:r>
      <w:proofErr w:type="gramEnd"/>
      <w:r w:rsidR="000517E2">
        <w:rPr>
          <w:lang w:val="en-US"/>
        </w:rPr>
        <w:t xml:space="preserve"> and gender</w:t>
      </w:r>
    </w:p>
    <w:p w14:paraId="535CB8E6" w14:textId="5F3A750B" w:rsidR="000517E2" w:rsidRDefault="000517E2" w:rsidP="000517E2">
      <w:pPr>
        <w:pStyle w:val="ListParagraph"/>
        <w:numPr>
          <w:ilvl w:val="0"/>
          <w:numId w:val="37"/>
        </w:numPr>
        <w:ind w:right="-160"/>
        <w:rPr>
          <w:lang w:val="en-US"/>
        </w:rPr>
      </w:pPr>
      <w:r>
        <w:rPr>
          <w:lang w:val="en-US"/>
        </w:rPr>
        <w:t>Address</w:t>
      </w:r>
      <w:r w:rsidR="000571BB">
        <w:rPr>
          <w:lang w:val="en-US"/>
        </w:rPr>
        <w:t>ing</w:t>
      </w:r>
      <w:r>
        <w:rPr>
          <w:lang w:val="en-US"/>
        </w:rPr>
        <w:t xml:space="preserve"> health inequalities within the workforce</w:t>
      </w:r>
    </w:p>
    <w:p w14:paraId="75006BDA" w14:textId="1072DE25" w:rsidR="000517E2" w:rsidRDefault="000571BB" w:rsidP="000517E2">
      <w:pPr>
        <w:pStyle w:val="ListParagraph"/>
        <w:numPr>
          <w:ilvl w:val="0"/>
          <w:numId w:val="37"/>
        </w:numPr>
        <w:ind w:right="-160"/>
        <w:rPr>
          <w:lang w:val="en-US"/>
        </w:rPr>
      </w:pPr>
      <w:r>
        <w:rPr>
          <w:lang w:val="en-US"/>
        </w:rPr>
        <w:t>The r</w:t>
      </w:r>
      <w:r w:rsidR="000517E2">
        <w:rPr>
          <w:lang w:val="en-US"/>
        </w:rPr>
        <w:t>educ</w:t>
      </w:r>
      <w:r>
        <w:rPr>
          <w:lang w:val="en-US"/>
        </w:rPr>
        <w:t>tion of</w:t>
      </w:r>
      <w:r w:rsidR="000517E2">
        <w:rPr>
          <w:lang w:val="en-US"/>
        </w:rPr>
        <w:t xml:space="preserve"> inequalities for internationally recruited staff</w:t>
      </w:r>
    </w:p>
    <w:p w14:paraId="3E4DB8EF" w14:textId="1E9C364C" w:rsidR="000517E2" w:rsidRPr="000517E2" w:rsidRDefault="000571BB" w:rsidP="000517E2">
      <w:pPr>
        <w:pStyle w:val="ListParagraph"/>
        <w:numPr>
          <w:ilvl w:val="0"/>
          <w:numId w:val="37"/>
        </w:numPr>
        <w:ind w:right="-160"/>
        <w:rPr>
          <w:lang w:val="en-US"/>
        </w:rPr>
      </w:pPr>
      <w:r>
        <w:rPr>
          <w:lang w:val="en-US"/>
        </w:rPr>
        <w:t>The e</w:t>
      </w:r>
      <w:r w:rsidR="000517E2">
        <w:rPr>
          <w:lang w:val="en-US"/>
        </w:rPr>
        <w:t>liminat</w:t>
      </w:r>
      <w:r>
        <w:rPr>
          <w:lang w:val="en-US"/>
        </w:rPr>
        <w:t>ion of</w:t>
      </w:r>
      <w:r w:rsidR="000517E2">
        <w:rPr>
          <w:lang w:val="en-US"/>
        </w:rPr>
        <w:t xml:space="preserve"> experiences of bullying and harassment </w:t>
      </w:r>
    </w:p>
    <w:p w14:paraId="0F5E42F0" w14:textId="5ACBF4D4" w:rsidR="00287C50" w:rsidRDefault="00830837" w:rsidP="00392A70">
      <w:pPr>
        <w:ind w:right="-160"/>
        <w:rPr>
          <w:lang w:val="en-US"/>
        </w:rPr>
      </w:pPr>
      <w:r>
        <w:rPr>
          <w:lang w:val="en-US"/>
        </w:rPr>
        <w:t xml:space="preserve"> </w:t>
      </w:r>
    </w:p>
    <w:p w14:paraId="2ECF1E58" w14:textId="7CE997FE" w:rsidR="00392A70" w:rsidRDefault="00392A70" w:rsidP="00392A70">
      <w:pPr>
        <w:ind w:right="-160"/>
        <w:rPr>
          <w:lang w:val="en-US"/>
        </w:rPr>
      </w:pPr>
      <w:r>
        <w:rPr>
          <w:lang w:val="en-US"/>
        </w:rPr>
        <w:t xml:space="preserve">For more information about the </w:t>
      </w:r>
      <w:r w:rsidRPr="00392A70">
        <w:rPr>
          <w:lang w:val="en-US"/>
        </w:rPr>
        <w:t>LSC ICS Belonging Plan</w:t>
      </w:r>
      <w:r>
        <w:rPr>
          <w:lang w:val="en-US"/>
        </w:rPr>
        <w:t xml:space="preserve">, see </w:t>
      </w:r>
      <w:r w:rsidRPr="00AB2166">
        <w:rPr>
          <w:lang w:val="en-US"/>
        </w:rPr>
        <w:t>page 2</w:t>
      </w:r>
      <w:r w:rsidR="00AB2166" w:rsidRPr="00AB2166">
        <w:rPr>
          <w:lang w:val="en-US"/>
        </w:rPr>
        <w:t>3</w:t>
      </w:r>
      <w:r>
        <w:rPr>
          <w:lang w:val="en-US"/>
        </w:rPr>
        <w:t xml:space="preserve"> of this report.</w:t>
      </w:r>
    </w:p>
    <w:p w14:paraId="13529AAC" w14:textId="77777777" w:rsidR="00C91093" w:rsidRPr="00C91093" w:rsidRDefault="00C91093" w:rsidP="008A7887">
      <w:pPr>
        <w:pStyle w:val="Heading2"/>
      </w:pPr>
      <w:bookmarkStart w:id="70" w:name="_Toc29556794"/>
      <w:bookmarkStart w:id="71" w:name="_Toc70416734"/>
      <w:bookmarkStart w:id="72" w:name="_Toc74824848"/>
      <w:bookmarkStart w:id="73" w:name="_Toc103172712"/>
      <w:bookmarkStart w:id="74" w:name="_Toc135232101"/>
      <w:r w:rsidRPr="00C91093">
        <w:lastRenderedPageBreak/>
        <w:t>Sexual Orientation Monitoring Information Standard (2017)</w:t>
      </w:r>
      <w:bookmarkEnd w:id="70"/>
      <w:bookmarkEnd w:id="71"/>
      <w:bookmarkEnd w:id="72"/>
      <w:bookmarkEnd w:id="73"/>
      <w:bookmarkEnd w:id="74"/>
    </w:p>
    <w:p w14:paraId="63046DE8" w14:textId="77777777" w:rsidR="00C91093" w:rsidRPr="00C91093" w:rsidRDefault="00C91093" w:rsidP="00957877"/>
    <w:p w14:paraId="3BF94AAD" w14:textId="4E9BF590" w:rsidR="00C91093" w:rsidRDefault="00C91093" w:rsidP="00957877">
      <w:r w:rsidRPr="00C91093">
        <w:t xml:space="preserve">The </w:t>
      </w:r>
      <w:r w:rsidRPr="00C91093">
        <w:rPr>
          <w:b/>
          <w:bCs/>
        </w:rPr>
        <w:t xml:space="preserve">Sexual Orientation Monitoring Information Standard (SOM) </w:t>
      </w:r>
      <w:r w:rsidRPr="00C91093">
        <w:t>provides a mechanism for recording the sexual orientation of all patients/service users aged 16 years and over across all health services and local authorities with responsibilities for adult social care in England, and in all service areas where it may be relevant to record this data.</w:t>
      </w:r>
    </w:p>
    <w:p w14:paraId="5028749F" w14:textId="77777777" w:rsidR="00C91093" w:rsidRPr="00C91093" w:rsidRDefault="00C91093" w:rsidP="00957877"/>
    <w:p w14:paraId="65B2B02D" w14:textId="0928ABA2" w:rsidR="00C91093" w:rsidRDefault="0047269D" w:rsidP="00957877">
      <w:r>
        <w:t>The ICB</w:t>
      </w:r>
      <w:r w:rsidR="00C91093" w:rsidRPr="00C91093">
        <w:t xml:space="preserve"> require</w:t>
      </w:r>
      <w:r>
        <w:t>s</w:t>
      </w:r>
      <w:r w:rsidR="00C91093" w:rsidRPr="00C91093">
        <w:t xml:space="preserve"> assurance from providers in the following areas:</w:t>
      </w:r>
    </w:p>
    <w:p w14:paraId="42D0CF83" w14:textId="77777777" w:rsidR="00C91093" w:rsidRPr="00C91093" w:rsidRDefault="00C91093" w:rsidP="00957877"/>
    <w:p w14:paraId="131DACAE" w14:textId="51F96973" w:rsidR="00C91093" w:rsidRPr="00A828C1" w:rsidRDefault="005536FE" w:rsidP="00157255">
      <w:pPr>
        <w:pStyle w:val="ListParagraph"/>
        <w:numPr>
          <w:ilvl w:val="0"/>
          <w:numId w:val="12"/>
        </w:numPr>
        <w:spacing w:after="120"/>
        <w:ind w:left="-130" w:hanging="437"/>
        <w:contextualSpacing w:val="0"/>
        <w:rPr>
          <w:b/>
          <w:bCs/>
        </w:rPr>
      </w:pPr>
      <w:r>
        <w:rPr>
          <w:b/>
          <w:bCs/>
        </w:rPr>
        <w:t>The</w:t>
      </w:r>
      <w:r w:rsidR="00C91093" w:rsidRPr="00A828C1">
        <w:rPr>
          <w:b/>
          <w:bCs/>
        </w:rPr>
        <w:t xml:space="preserve"> </w:t>
      </w:r>
      <w:r w:rsidR="0047269D">
        <w:rPr>
          <w:b/>
          <w:bCs/>
        </w:rPr>
        <w:t>ICB</w:t>
      </w:r>
      <w:r w:rsidR="00C91093" w:rsidRPr="00A828C1">
        <w:rPr>
          <w:b/>
          <w:bCs/>
        </w:rPr>
        <w:t xml:space="preserve"> and </w:t>
      </w:r>
      <w:r w:rsidR="0047269D">
        <w:rPr>
          <w:b/>
          <w:bCs/>
        </w:rPr>
        <w:t>its</w:t>
      </w:r>
      <w:r w:rsidR="00C91093" w:rsidRPr="00A828C1">
        <w:rPr>
          <w:b/>
          <w:bCs/>
        </w:rPr>
        <w:t xml:space="preserve"> providers </w:t>
      </w:r>
      <w:proofErr w:type="gramStart"/>
      <w:r w:rsidR="00C91093" w:rsidRPr="00A828C1">
        <w:rPr>
          <w:b/>
          <w:bCs/>
        </w:rPr>
        <w:t>are able to</w:t>
      </w:r>
      <w:proofErr w:type="gramEnd"/>
      <w:r w:rsidR="00C91093" w:rsidRPr="00A828C1">
        <w:rPr>
          <w:b/>
          <w:bCs/>
        </w:rPr>
        <w:t xml:space="preserve"> demonstrate the provision of equitable access for LGB individuals</w:t>
      </w:r>
      <w:r w:rsidR="00210603">
        <w:rPr>
          <w:b/>
          <w:bCs/>
        </w:rPr>
        <w:t>.</w:t>
      </w:r>
    </w:p>
    <w:p w14:paraId="74764C20" w14:textId="367666CC" w:rsidR="00C91093" w:rsidRPr="00A828C1" w:rsidRDefault="00C91093" w:rsidP="00157255">
      <w:pPr>
        <w:pStyle w:val="ListParagraph"/>
        <w:numPr>
          <w:ilvl w:val="0"/>
          <w:numId w:val="12"/>
        </w:numPr>
        <w:spacing w:after="120"/>
        <w:ind w:left="-130" w:hanging="437"/>
        <w:contextualSpacing w:val="0"/>
        <w:rPr>
          <w:b/>
          <w:bCs/>
        </w:rPr>
      </w:pPr>
      <w:r w:rsidRPr="00A828C1">
        <w:rPr>
          <w:b/>
          <w:bCs/>
        </w:rPr>
        <w:t xml:space="preserve">The </w:t>
      </w:r>
      <w:r w:rsidR="0047269D">
        <w:rPr>
          <w:b/>
          <w:bCs/>
        </w:rPr>
        <w:t>ICB</w:t>
      </w:r>
      <w:r w:rsidRPr="00A828C1">
        <w:rPr>
          <w:b/>
          <w:bCs/>
        </w:rPr>
        <w:t xml:space="preserve"> </w:t>
      </w:r>
      <w:r w:rsidR="0047269D">
        <w:rPr>
          <w:b/>
          <w:bCs/>
        </w:rPr>
        <w:t>is</w:t>
      </w:r>
      <w:r w:rsidRPr="00A828C1">
        <w:rPr>
          <w:b/>
          <w:bCs/>
        </w:rPr>
        <w:t xml:space="preserve"> monitoring its providers to determine if there is an improved understanding of the impact of inequalities on health and care outcomes for LGB populations in England.</w:t>
      </w:r>
    </w:p>
    <w:p w14:paraId="5A4D2879" w14:textId="77777777" w:rsidR="00C91093" w:rsidRPr="00C91093" w:rsidRDefault="00C91093" w:rsidP="00A828C1">
      <w:pPr>
        <w:pStyle w:val="ListParagraph"/>
        <w:ind w:left="-131"/>
      </w:pPr>
    </w:p>
    <w:p w14:paraId="79535B50" w14:textId="684F506B" w:rsidR="00C91093" w:rsidRPr="00C91093" w:rsidRDefault="00C91093" w:rsidP="00957877">
      <w:pPr>
        <w:rPr>
          <w:b/>
          <w:bCs/>
          <w:lang w:val="en-US"/>
        </w:rPr>
      </w:pPr>
      <w:r w:rsidRPr="00C91093">
        <w:rPr>
          <w:lang w:val="en-US"/>
        </w:rPr>
        <w:t xml:space="preserve">We have ensured that all business cases and clinical policies are subject to an Equality </w:t>
      </w:r>
      <w:r w:rsidR="00BB45FE">
        <w:rPr>
          <w:lang w:val="en-US"/>
        </w:rPr>
        <w:t xml:space="preserve">&amp; Health Inequalities </w:t>
      </w:r>
      <w:r w:rsidRPr="00C91093">
        <w:rPr>
          <w:lang w:val="en-US"/>
        </w:rPr>
        <w:t>Impact and Risk Assessment</w:t>
      </w:r>
      <w:r w:rsidR="00BB45FE">
        <w:rPr>
          <w:lang w:val="en-US"/>
        </w:rPr>
        <w:t xml:space="preserve"> (EHIIRA)</w:t>
      </w:r>
      <w:r w:rsidRPr="00C91093">
        <w:rPr>
          <w:lang w:val="en-US"/>
        </w:rPr>
        <w:t xml:space="preserve"> and quality monitoring. This enables the </w:t>
      </w:r>
      <w:r w:rsidR="0047269D">
        <w:rPr>
          <w:lang w:val="en-US"/>
        </w:rPr>
        <w:t>ICB</w:t>
      </w:r>
      <w:r w:rsidRPr="00C91093">
        <w:rPr>
          <w:lang w:val="en-US"/>
        </w:rPr>
        <w:t xml:space="preserve"> and </w:t>
      </w:r>
      <w:r w:rsidR="0047269D">
        <w:rPr>
          <w:lang w:val="en-US"/>
        </w:rPr>
        <w:t>its</w:t>
      </w:r>
      <w:r w:rsidRPr="00C91093">
        <w:rPr>
          <w:lang w:val="en-US"/>
        </w:rPr>
        <w:t xml:space="preserve"> providers to identify health risks at a population level that support preventative and early intervention work to address health inequalities for LGB populations.</w:t>
      </w:r>
      <w:r w:rsidRPr="00C91093">
        <w:rPr>
          <w:b/>
          <w:bCs/>
          <w:lang w:val="en-US"/>
        </w:rPr>
        <w:t xml:space="preserve"> </w:t>
      </w:r>
    </w:p>
    <w:p w14:paraId="0DE2F74A" w14:textId="6EC85E22" w:rsidR="00C91093" w:rsidRPr="00C91093" w:rsidRDefault="00F040A8" w:rsidP="00957877">
      <w:pPr>
        <w:rPr>
          <w:lang w:val="en-US"/>
        </w:rPr>
      </w:pPr>
      <w:r>
        <w:rPr>
          <w:noProof/>
        </w:rPr>
        <w:drawing>
          <wp:anchor distT="0" distB="0" distL="114300" distR="114300" simplePos="0" relativeHeight="251679232" behindDoc="1" locked="0" layoutInCell="1" allowOverlap="1" wp14:anchorId="68F462D7" wp14:editId="5B443F9E">
            <wp:simplePos x="0" y="0"/>
            <wp:positionH relativeFrom="column">
              <wp:posOffset>-731323</wp:posOffset>
            </wp:positionH>
            <wp:positionV relativeFrom="paragraph">
              <wp:posOffset>147320</wp:posOffset>
            </wp:positionV>
            <wp:extent cx="7576729" cy="5051153"/>
            <wp:effectExtent l="0" t="0" r="571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44" cstate="screen">
                      <a:extLst>
                        <a:ext uri="{28A0092B-C50C-407E-A947-70E740481C1C}">
                          <a14:useLocalDpi xmlns:a14="http://schemas.microsoft.com/office/drawing/2010/main" val="0"/>
                        </a:ext>
                      </a:extLst>
                    </a:blip>
                    <a:stretch>
                      <a:fillRect/>
                    </a:stretch>
                  </pic:blipFill>
                  <pic:spPr bwMode="auto">
                    <a:xfrm>
                      <a:off x="0" y="0"/>
                      <a:ext cx="7576729" cy="50511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093" w:rsidRPr="00C91093">
        <w:rPr>
          <w:noProof/>
          <w:lang w:val="en-US"/>
        </w:rPr>
        <mc:AlternateContent>
          <mc:Choice Requires="wps">
            <w:drawing>
              <wp:anchor distT="0" distB="0" distL="114300" distR="114300" simplePos="0" relativeHeight="251671040" behindDoc="0" locked="0" layoutInCell="1" allowOverlap="1" wp14:anchorId="1D1EF493" wp14:editId="64498416">
                <wp:simplePos x="0" y="0"/>
                <wp:positionH relativeFrom="column">
                  <wp:posOffset>-922020</wp:posOffset>
                </wp:positionH>
                <wp:positionV relativeFrom="paragraph">
                  <wp:posOffset>7620</wp:posOffset>
                </wp:positionV>
                <wp:extent cx="7767955" cy="832485"/>
                <wp:effectExtent l="0" t="0" r="4445" b="5715"/>
                <wp:wrapNone/>
                <wp:docPr id="7178" name="Rectangle 7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67955" cy="832485"/>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rect w14:anchorId="24C4B5FB" id="Rectangle 7178" o:spid="_x0000_s1026" alt="&quot;&quot;" style="position:absolute;margin-left:-72.6pt;margin-top:.6pt;width:611.65pt;height:65.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" fillcolor="white [3212]" stroked="f" strokeweight="2pt">
                <v:fill opacity="0" color2="#d8d8d8 [2732]" colors="0 white;38011f white" focus="100%" type="gradient"/>
              </v:rect>
            </w:pict>
          </mc:Fallback>
        </mc:AlternateContent>
      </w:r>
    </w:p>
    <w:p w14:paraId="573582A9" w14:textId="2CB6DA85" w:rsidR="00C91093" w:rsidRPr="00C91093" w:rsidRDefault="00C91093" w:rsidP="00957877">
      <w:pPr>
        <w:rPr>
          <w:lang w:val="en-US"/>
        </w:rPr>
      </w:pPr>
    </w:p>
    <w:p w14:paraId="3AE270C0" w14:textId="66C71A56" w:rsidR="00C91093" w:rsidRPr="00C91093" w:rsidRDefault="00C91093" w:rsidP="00957877">
      <w:pPr>
        <w:rPr>
          <w:lang w:val="en-US"/>
        </w:rPr>
      </w:pPr>
    </w:p>
    <w:p w14:paraId="1C0C4A0C" w14:textId="2D433FC5" w:rsidR="00C91093" w:rsidRPr="00C91093" w:rsidRDefault="00C91093" w:rsidP="00957877">
      <w:pPr>
        <w:rPr>
          <w:lang w:val="en-US"/>
        </w:rPr>
      </w:pPr>
    </w:p>
    <w:p w14:paraId="1E816F1A" w14:textId="1F92C8F5" w:rsidR="00C91093" w:rsidRPr="00C91093" w:rsidRDefault="00C91093" w:rsidP="00957877">
      <w:pPr>
        <w:rPr>
          <w:lang w:val="en-US"/>
        </w:rPr>
      </w:pPr>
    </w:p>
    <w:p w14:paraId="1646DC54" w14:textId="28520CF8" w:rsidR="00021160" w:rsidRDefault="00021160" w:rsidP="00957877"/>
    <w:p w14:paraId="43B15901" w14:textId="08B42D1B" w:rsidR="00021160" w:rsidRPr="00021160" w:rsidRDefault="00A46ADE" w:rsidP="00957877">
      <w:pPr>
        <w:pStyle w:val="Heading1"/>
      </w:pPr>
      <w:bookmarkStart w:id="75" w:name="_Toc135232636"/>
      <w:r w:rsidRPr="00AF42D9">
        <w:lastRenderedPageBreak/>
        <w:t xml:space="preserve">Our </w:t>
      </w:r>
      <w:r w:rsidR="00AF42D9" w:rsidRPr="00AF42D9">
        <w:t xml:space="preserve">ICB </w:t>
      </w:r>
      <w:r w:rsidR="004E22CB">
        <w:t>W</w:t>
      </w:r>
      <w:r w:rsidRPr="00AF42D9">
        <w:t>orkforce</w:t>
      </w:r>
      <w:bookmarkEnd w:id="75"/>
      <w:r w:rsidR="00852E69" w:rsidRPr="00852E69">
        <w:rPr>
          <w:color w:val="555555"/>
          <w:sz w:val="21"/>
          <w:szCs w:val="21"/>
        </w:rPr>
        <w:t xml:space="preserve"> </w:t>
      </w:r>
    </w:p>
    <w:p w14:paraId="333AD914" w14:textId="73A69B85" w:rsidR="00A240B7" w:rsidRDefault="00A240B7" w:rsidP="00BE240C">
      <w:pPr>
        <w:ind w:left="0" w:right="-604"/>
      </w:pPr>
    </w:p>
    <w:p w14:paraId="59A9338D" w14:textId="1EF9E668" w:rsidR="00A240B7" w:rsidRPr="00270428" w:rsidRDefault="00B53263" w:rsidP="0079150D">
      <w:pPr>
        <w:ind w:right="-160"/>
      </w:pPr>
      <w:r w:rsidRPr="00270428">
        <w:t>The</w:t>
      </w:r>
      <w:r w:rsidR="00A240B7" w:rsidRPr="00270428">
        <w:t xml:space="preserve"> </w:t>
      </w:r>
      <w:r w:rsidR="00B970A1" w:rsidRPr="00270428">
        <w:t>ICB</w:t>
      </w:r>
      <w:r w:rsidR="00A240B7" w:rsidRPr="00270428">
        <w:t xml:space="preserve"> </w:t>
      </w:r>
      <w:r w:rsidR="00BE240C" w:rsidRPr="00270428">
        <w:t>is</w:t>
      </w:r>
      <w:r w:rsidR="00A240B7" w:rsidRPr="00270428">
        <w:t xml:space="preserve"> committed to holding up to date information about </w:t>
      </w:r>
      <w:r w:rsidR="00BE240C" w:rsidRPr="00270428">
        <w:t>its</w:t>
      </w:r>
      <w:r w:rsidR="00A240B7" w:rsidRPr="00270428">
        <w:t xml:space="preserve"> workforce, in line with current </w:t>
      </w:r>
      <w:r w:rsidR="00A85B47" w:rsidRPr="00270428">
        <w:t>d</w:t>
      </w:r>
      <w:r w:rsidR="00A240B7" w:rsidRPr="00270428">
        <w:t xml:space="preserve">ata </w:t>
      </w:r>
      <w:r w:rsidR="00A85B47" w:rsidRPr="00270428">
        <w:t>p</w:t>
      </w:r>
      <w:r w:rsidR="00A240B7" w:rsidRPr="00270428">
        <w:t xml:space="preserve">rotection legislation, to help ensure that strategic decisions affecting the workforce are based on accurate reporting and data. </w:t>
      </w:r>
    </w:p>
    <w:p w14:paraId="7DC975E1" w14:textId="2C130264" w:rsidR="00711E38" w:rsidRPr="007D1CDF" w:rsidRDefault="00711E38" w:rsidP="008A7887">
      <w:pPr>
        <w:pStyle w:val="Heading2"/>
      </w:pPr>
      <w:bookmarkStart w:id="76" w:name="_Toc1567259"/>
      <w:bookmarkStart w:id="77" w:name="_Toc43818168"/>
      <w:bookmarkStart w:id="78" w:name="_Toc74824850"/>
      <w:bookmarkStart w:id="79" w:name="_Toc103172714"/>
      <w:bookmarkStart w:id="80" w:name="_Toc135232103"/>
      <w:bookmarkStart w:id="81" w:name="_Hlk101537427"/>
      <w:r w:rsidRPr="007D1CDF">
        <w:t xml:space="preserve">Workforce </w:t>
      </w:r>
      <w:r w:rsidR="00421ABC">
        <w:t>R</w:t>
      </w:r>
      <w:r w:rsidRPr="007D1CDF">
        <w:t>epresentation</w:t>
      </w:r>
      <w:bookmarkEnd w:id="76"/>
      <w:bookmarkEnd w:id="77"/>
      <w:bookmarkEnd w:id="78"/>
      <w:bookmarkEnd w:id="79"/>
      <w:bookmarkEnd w:id="80"/>
    </w:p>
    <w:p w14:paraId="7A6E6B54" w14:textId="79186B60" w:rsidR="00711E38" w:rsidRPr="00033469" w:rsidRDefault="00711E38" w:rsidP="00957877">
      <w:pPr>
        <w:rPr>
          <w:highlight w:val="yellow"/>
        </w:rPr>
      </w:pPr>
    </w:p>
    <w:p w14:paraId="22F1D959" w14:textId="77777777" w:rsidR="004969DB" w:rsidRDefault="005929F6" w:rsidP="0079150D">
      <w:pPr>
        <w:ind w:right="-18"/>
      </w:pPr>
      <w:r w:rsidRPr="00FD68FD">
        <w:t xml:space="preserve">As </w:t>
      </w:r>
      <w:r w:rsidR="00C00C0C" w:rsidRPr="00FD68FD">
        <w:t>an ICB</w:t>
      </w:r>
      <w:r w:rsidRPr="00FD68FD">
        <w:t xml:space="preserve">, we </w:t>
      </w:r>
      <w:r w:rsidR="00FD68FD" w:rsidRPr="00FD68FD">
        <w:t xml:space="preserve">strongly </w:t>
      </w:r>
      <w:r w:rsidR="00C00C0C" w:rsidRPr="00FD68FD">
        <w:t>recognise the need for our workforce</w:t>
      </w:r>
      <w:r w:rsidRPr="00FD68FD">
        <w:t xml:space="preserve"> to be representative</w:t>
      </w:r>
      <w:r w:rsidR="00EA582A" w:rsidRPr="00FD68FD">
        <w:t xml:space="preserve"> of </w:t>
      </w:r>
      <w:r w:rsidR="00424E97" w:rsidRPr="00FD68FD">
        <w:t>our</w:t>
      </w:r>
      <w:r w:rsidR="00EA582A" w:rsidRPr="00FD68FD">
        <w:t xml:space="preserve"> </w:t>
      </w:r>
      <w:r w:rsidR="00F63799" w:rsidRPr="00FD68FD">
        <w:t xml:space="preserve">resident </w:t>
      </w:r>
      <w:r w:rsidR="00C00C0C" w:rsidRPr="00FD68FD">
        <w:t>population</w:t>
      </w:r>
      <w:r w:rsidR="009F6A41" w:rsidRPr="00FD68FD">
        <w:t xml:space="preserve">. </w:t>
      </w:r>
      <w:r w:rsidR="00C00C0C" w:rsidRPr="00FD68FD">
        <w:t>Furthermore, we recognise that we need to do far more to attract and retain a workforce that is representative of the communities we serve, retain the existing diversity within our workforce, and improve the experiences of our diverse staff.</w:t>
      </w:r>
    </w:p>
    <w:p w14:paraId="37B5DE5A" w14:textId="77777777" w:rsidR="004969DB" w:rsidRDefault="004969DB" w:rsidP="0079150D">
      <w:pPr>
        <w:ind w:right="-18"/>
      </w:pPr>
    </w:p>
    <w:p w14:paraId="64546D06" w14:textId="3D3AC474" w:rsidR="00C00C0C" w:rsidRPr="00FD68FD" w:rsidRDefault="00040EDD" w:rsidP="0079150D">
      <w:pPr>
        <w:ind w:right="-18"/>
      </w:pPr>
      <w:r w:rsidRPr="00FD68FD">
        <w:t xml:space="preserve">Throughout 2023/24, </w:t>
      </w:r>
      <w:r w:rsidR="00F63799" w:rsidRPr="00FD68FD">
        <w:t xml:space="preserve">our </w:t>
      </w:r>
      <w:r w:rsidR="002E0600">
        <w:t xml:space="preserve">internal </w:t>
      </w:r>
      <w:r w:rsidR="00F63799" w:rsidRPr="00FD68FD">
        <w:t>workforce</w:t>
      </w:r>
      <w:r w:rsidRPr="00FD68FD">
        <w:t xml:space="preserve"> has grown significantly – rising from</w:t>
      </w:r>
      <w:r w:rsidR="00857F44" w:rsidRPr="00FD68FD">
        <w:t xml:space="preserve"> </w:t>
      </w:r>
      <w:r w:rsidR="00857F44" w:rsidRPr="00537B0B">
        <w:rPr>
          <w:b/>
          <w:bCs/>
        </w:rPr>
        <w:t>548</w:t>
      </w:r>
      <w:r w:rsidR="00857F44" w:rsidRPr="00FD68FD">
        <w:t xml:space="preserve"> people</w:t>
      </w:r>
      <w:r w:rsidR="002E0600">
        <w:t xml:space="preserve"> in March 2023</w:t>
      </w:r>
      <w:r w:rsidRPr="00FD68FD">
        <w:t xml:space="preserve"> to </w:t>
      </w:r>
      <w:r w:rsidR="00274609" w:rsidRPr="00537B0B">
        <w:rPr>
          <w:b/>
          <w:bCs/>
        </w:rPr>
        <w:t>8</w:t>
      </w:r>
      <w:r w:rsidR="00507E80">
        <w:rPr>
          <w:b/>
          <w:bCs/>
        </w:rPr>
        <w:t>42</w:t>
      </w:r>
      <w:r w:rsidR="00274609" w:rsidRPr="00FD68FD">
        <w:t xml:space="preserve"> people as of </w:t>
      </w:r>
      <w:r w:rsidR="00507E80">
        <w:t xml:space="preserve">31 </w:t>
      </w:r>
      <w:r w:rsidR="00274609" w:rsidRPr="00FD68FD">
        <w:t>March 2024.</w:t>
      </w:r>
      <w:r w:rsidR="00F63799" w:rsidRPr="00FD68FD">
        <w:t xml:space="preserve"> </w:t>
      </w:r>
      <w:r w:rsidR="00274609" w:rsidRPr="00FD68FD">
        <w:t xml:space="preserve">However, </w:t>
      </w:r>
      <w:r w:rsidR="00F63799" w:rsidRPr="00FD68FD">
        <w:t xml:space="preserve">there are </w:t>
      </w:r>
      <w:r w:rsidR="002E0600">
        <w:t xml:space="preserve">still </w:t>
      </w:r>
      <w:r w:rsidR="00F63799" w:rsidRPr="00FD68FD">
        <w:t xml:space="preserve">significant issues with </w:t>
      </w:r>
      <w:r w:rsidR="00274609" w:rsidRPr="00FD68FD">
        <w:t xml:space="preserve">under-representation of </w:t>
      </w:r>
      <w:r w:rsidR="00E9254A" w:rsidRPr="00FD68FD">
        <w:t>specific</w:t>
      </w:r>
      <w:r w:rsidR="00274609" w:rsidRPr="00FD68FD">
        <w:t xml:space="preserve"> protected characteristics and </w:t>
      </w:r>
      <w:r w:rsidR="00F63799" w:rsidRPr="00FD68FD">
        <w:t>under-reporting of diversity monitoring data</w:t>
      </w:r>
      <w:r w:rsidR="00274609" w:rsidRPr="00FD68FD">
        <w:t xml:space="preserve"> via </w:t>
      </w:r>
      <w:r w:rsidR="00E9254A" w:rsidRPr="00FD68FD">
        <w:t>the national NHS Electronic Staff Record.</w:t>
      </w:r>
      <w:r w:rsidR="00F63799" w:rsidRPr="00FD68FD">
        <w:t xml:space="preserve"> </w:t>
      </w:r>
      <w:r w:rsidR="00E9254A" w:rsidRPr="00FD68FD">
        <w:t>This</w:t>
      </w:r>
      <w:r w:rsidR="00F63799" w:rsidRPr="00FD68FD">
        <w:t xml:space="preserve"> means we need to </w:t>
      </w:r>
      <w:r w:rsidR="00A90F34" w:rsidRPr="00FD68FD">
        <w:t xml:space="preserve">make further efforts to ensure that our people are comfortable </w:t>
      </w:r>
      <w:r w:rsidR="00FD68FD" w:rsidRPr="00FD68FD">
        <w:t>with</w:t>
      </w:r>
      <w:r w:rsidR="00537B0B">
        <w:t>,</w:t>
      </w:r>
      <w:r w:rsidR="00FD68FD" w:rsidRPr="00FD68FD">
        <w:t xml:space="preserve"> and</w:t>
      </w:r>
      <w:r w:rsidR="00A90F34" w:rsidRPr="00FD68FD">
        <w:t xml:space="preserve"> understand the importance of</w:t>
      </w:r>
      <w:r w:rsidR="00537B0B">
        <w:t>,</w:t>
      </w:r>
      <w:r w:rsidR="00A90F34" w:rsidRPr="00FD68FD">
        <w:t xml:space="preserve"> sharing</w:t>
      </w:r>
      <w:r w:rsidR="00F63799" w:rsidRPr="00FD68FD">
        <w:t xml:space="preserve"> th</w:t>
      </w:r>
      <w:r w:rsidR="00FD68FD" w:rsidRPr="00FD68FD">
        <w:t>eir personal</w:t>
      </w:r>
      <w:r w:rsidR="00F63799" w:rsidRPr="00FD68FD">
        <w:t xml:space="preserve"> information with us so that we are </w:t>
      </w:r>
      <w:r w:rsidR="00694504">
        <w:t xml:space="preserve">better </w:t>
      </w:r>
      <w:r w:rsidR="00F63799" w:rsidRPr="00FD68FD">
        <w:t>able to understand their needs and the challenges they may face</w:t>
      </w:r>
      <w:r w:rsidR="001525EA">
        <w:t>,</w:t>
      </w:r>
      <w:r w:rsidR="00FD68FD" w:rsidRPr="00FD68FD">
        <w:t xml:space="preserve"> and improve the workplace experience for all employees regardless of their background or protected characteristics</w:t>
      </w:r>
      <w:r w:rsidR="00F63799" w:rsidRPr="00FD68FD">
        <w:t xml:space="preserve">. </w:t>
      </w:r>
    </w:p>
    <w:p w14:paraId="7CDC0BCE" w14:textId="1776642D" w:rsidR="00C00C0C" w:rsidRPr="00033469" w:rsidRDefault="00C00C0C" w:rsidP="0079150D">
      <w:pPr>
        <w:ind w:right="-18"/>
        <w:rPr>
          <w:highlight w:val="yellow"/>
        </w:rPr>
      </w:pPr>
    </w:p>
    <w:p w14:paraId="33EDD8DB" w14:textId="6A6DA9A2" w:rsidR="00C00C0C" w:rsidRDefault="00C00C0C" w:rsidP="0079150D">
      <w:pPr>
        <w:ind w:right="-18"/>
      </w:pPr>
      <w:r w:rsidRPr="00142A14">
        <w:t xml:space="preserve">The following sections provide an overview of </w:t>
      </w:r>
      <w:r w:rsidR="00142A14" w:rsidRPr="00142A14">
        <w:t>the demographics</w:t>
      </w:r>
      <w:r w:rsidRPr="00142A14">
        <w:t xml:space="preserve"> within our existing ICB workforce as of March 202</w:t>
      </w:r>
      <w:r w:rsidR="00142A14" w:rsidRPr="00142A14">
        <w:t>4</w:t>
      </w:r>
      <w:r w:rsidRPr="00142A14">
        <w:t xml:space="preserve">. </w:t>
      </w:r>
      <w:r w:rsidRPr="00BF0E59">
        <w:t>Please note – due to relatively low workforce numbers, we are unable to report on pregnancy and maternity, or marriage and civil partnership as there is a risk of identifying individual members of staff through the publication of this data.</w:t>
      </w:r>
      <w:r w:rsidRPr="00142A14">
        <w:t xml:space="preserve"> Furthermore, we are unable to report on gender reassignment as this data is not routinely collected via the national NHS Electronic Staff Record.</w:t>
      </w:r>
    </w:p>
    <w:p w14:paraId="0D0D5E73" w14:textId="77777777" w:rsidR="00162444" w:rsidRDefault="00162444" w:rsidP="0079150D">
      <w:pPr>
        <w:ind w:right="-18"/>
      </w:pPr>
    </w:p>
    <w:p w14:paraId="25D101BD" w14:textId="0A171E7A" w:rsidR="00162444" w:rsidRPr="00142A14" w:rsidRDefault="00162444" w:rsidP="0079150D">
      <w:pPr>
        <w:ind w:right="-18"/>
      </w:pPr>
      <w:r>
        <w:t>In 202</w:t>
      </w:r>
      <w:r w:rsidR="00FB348E">
        <w:t>4</w:t>
      </w:r>
      <w:r>
        <w:t xml:space="preserve">/25, the ICB plans to publish a detailed Workforce Demographic Report which will demonstrate our understanding of the </w:t>
      </w:r>
      <w:r w:rsidR="001008E0">
        <w:t>diversity within our workforce at a more granular</w:t>
      </w:r>
      <w:r w:rsidR="001525EA">
        <w:t xml:space="preserve"> level,</w:t>
      </w:r>
      <w:r w:rsidR="001008E0">
        <w:t xml:space="preserve"> including specific analyses by pay band and directorate.</w:t>
      </w:r>
    </w:p>
    <w:p w14:paraId="6B4E3872" w14:textId="77777777" w:rsidR="00C00C0C" w:rsidRPr="00033469" w:rsidRDefault="00C00C0C" w:rsidP="0079150D">
      <w:pPr>
        <w:ind w:right="-18"/>
        <w:rPr>
          <w:highlight w:val="yellow"/>
        </w:rPr>
      </w:pPr>
    </w:p>
    <w:p w14:paraId="3EC40805" w14:textId="59D73440" w:rsidR="001E5DC1" w:rsidRDefault="00C3223F" w:rsidP="0079150D">
      <w:pPr>
        <w:ind w:right="-18"/>
      </w:pPr>
      <w:r w:rsidRPr="007866C0">
        <w:rPr>
          <w:b/>
          <w:color w:val="005EB8"/>
        </w:rPr>
        <w:t>Sex (Gender)</w:t>
      </w:r>
      <w:r w:rsidRPr="007866C0">
        <w:rPr>
          <w:color w:val="005EB8"/>
        </w:rPr>
        <w:t xml:space="preserve"> </w:t>
      </w:r>
      <w:r w:rsidR="003D20F4" w:rsidRPr="007866C0">
        <w:t>–</w:t>
      </w:r>
      <w:r w:rsidRPr="007866C0">
        <w:t xml:space="preserve"> </w:t>
      </w:r>
      <w:r w:rsidR="003D20F4" w:rsidRPr="007866C0">
        <w:t xml:space="preserve">In </w:t>
      </w:r>
      <w:r w:rsidR="00841E41" w:rsidRPr="007866C0">
        <w:t>Lancashire and South Cumbria</w:t>
      </w:r>
      <w:r w:rsidR="003D20F4" w:rsidRPr="007866C0">
        <w:t xml:space="preserve">, the population has </w:t>
      </w:r>
      <w:r w:rsidR="00ED0626" w:rsidRPr="007866C0">
        <w:t xml:space="preserve">nearly the same number of males </w:t>
      </w:r>
      <w:r w:rsidR="005F792B" w:rsidRPr="007866C0">
        <w:t>(</w:t>
      </w:r>
      <w:r w:rsidR="00737691" w:rsidRPr="007866C0">
        <w:rPr>
          <w:b/>
          <w:bCs/>
        </w:rPr>
        <w:t>49</w:t>
      </w:r>
      <w:r w:rsidR="00611D96" w:rsidRPr="007866C0">
        <w:rPr>
          <w:b/>
          <w:bCs/>
        </w:rPr>
        <w:t>.</w:t>
      </w:r>
      <w:r w:rsidR="00737691" w:rsidRPr="007866C0">
        <w:rPr>
          <w:b/>
          <w:bCs/>
        </w:rPr>
        <w:t>2</w:t>
      </w:r>
      <w:r w:rsidR="005F792B" w:rsidRPr="007866C0">
        <w:rPr>
          <w:b/>
          <w:bCs/>
        </w:rPr>
        <w:t>%</w:t>
      </w:r>
      <w:r w:rsidR="005F792B" w:rsidRPr="007866C0">
        <w:t>) as females (</w:t>
      </w:r>
      <w:r w:rsidR="00737691" w:rsidRPr="007866C0">
        <w:rPr>
          <w:b/>
          <w:bCs/>
        </w:rPr>
        <w:t>50</w:t>
      </w:r>
      <w:r w:rsidR="00611D96" w:rsidRPr="007866C0">
        <w:rPr>
          <w:b/>
          <w:bCs/>
        </w:rPr>
        <w:t>.</w:t>
      </w:r>
      <w:r w:rsidR="00737691" w:rsidRPr="007866C0">
        <w:rPr>
          <w:b/>
          <w:bCs/>
        </w:rPr>
        <w:t>8</w:t>
      </w:r>
      <w:r w:rsidR="005F792B" w:rsidRPr="007866C0">
        <w:rPr>
          <w:b/>
          <w:bCs/>
        </w:rPr>
        <w:t>%</w:t>
      </w:r>
      <w:r w:rsidR="005F792B" w:rsidRPr="007866C0">
        <w:t xml:space="preserve">). </w:t>
      </w:r>
      <w:r w:rsidR="00841E41" w:rsidRPr="007866C0">
        <w:t>Lancashire and South Cumbria</w:t>
      </w:r>
      <w:r w:rsidR="005F792B" w:rsidRPr="007866C0">
        <w:t xml:space="preserve"> </w:t>
      </w:r>
      <w:r w:rsidR="00DE7F62" w:rsidRPr="007866C0">
        <w:t>ICB’s</w:t>
      </w:r>
      <w:r w:rsidR="005F792B" w:rsidRPr="007866C0">
        <w:t xml:space="preserve"> </w:t>
      </w:r>
      <w:r w:rsidR="003810BA" w:rsidRPr="007866C0">
        <w:t>full time equivalent (</w:t>
      </w:r>
      <w:r w:rsidR="003810BA" w:rsidRPr="007866C0">
        <w:rPr>
          <w:b/>
          <w:bCs/>
        </w:rPr>
        <w:t>FTE</w:t>
      </w:r>
      <w:r w:rsidR="003810BA" w:rsidRPr="007866C0">
        <w:t xml:space="preserve">) </w:t>
      </w:r>
      <w:r w:rsidR="005F792B" w:rsidRPr="007866C0">
        <w:t xml:space="preserve">workforce comprises of </w:t>
      </w:r>
      <w:r w:rsidR="00841E41" w:rsidRPr="007866C0">
        <w:rPr>
          <w:b/>
          <w:bCs/>
        </w:rPr>
        <w:t>2</w:t>
      </w:r>
      <w:r w:rsidR="007866C0" w:rsidRPr="007866C0">
        <w:rPr>
          <w:b/>
          <w:bCs/>
        </w:rPr>
        <w:t>1</w:t>
      </w:r>
      <w:r w:rsidR="00841E41" w:rsidRPr="007866C0">
        <w:rPr>
          <w:b/>
          <w:bCs/>
        </w:rPr>
        <w:t>.3</w:t>
      </w:r>
      <w:r w:rsidR="00CD383A" w:rsidRPr="007866C0">
        <w:rPr>
          <w:b/>
          <w:bCs/>
        </w:rPr>
        <w:t>%</w:t>
      </w:r>
      <w:r w:rsidR="005F792B" w:rsidRPr="007866C0">
        <w:t xml:space="preserve"> male</w:t>
      </w:r>
      <w:r w:rsidR="00841E41" w:rsidRPr="007866C0">
        <w:t xml:space="preserve"> staff</w:t>
      </w:r>
      <w:r w:rsidR="005F792B" w:rsidRPr="007866C0">
        <w:t xml:space="preserve"> and </w:t>
      </w:r>
      <w:r w:rsidR="001233A4" w:rsidRPr="007866C0">
        <w:rPr>
          <w:b/>
          <w:bCs/>
        </w:rPr>
        <w:t>7</w:t>
      </w:r>
      <w:r w:rsidR="007866C0" w:rsidRPr="007866C0">
        <w:rPr>
          <w:b/>
          <w:bCs/>
        </w:rPr>
        <w:t>8</w:t>
      </w:r>
      <w:r w:rsidR="00841E41" w:rsidRPr="007866C0">
        <w:rPr>
          <w:b/>
          <w:bCs/>
        </w:rPr>
        <w:t>.7</w:t>
      </w:r>
      <w:r w:rsidR="000B0F29" w:rsidRPr="007866C0">
        <w:rPr>
          <w:b/>
          <w:bCs/>
        </w:rPr>
        <w:t>%</w:t>
      </w:r>
      <w:r w:rsidR="000B0F29" w:rsidRPr="007866C0">
        <w:t xml:space="preserve"> </w:t>
      </w:r>
      <w:r w:rsidR="00AF3A4D" w:rsidRPr="007866C0">
        <w:t>female</w:t>
      </w:r>
      <w:r w:rsidR="00841E41" w:rsidRPr="007866C0">
        <w:t xml:space="preserve"> </w:t>
      </w:r>
      <w:r w:rsidR="00AF3A4D" w:rsidRPr="007866C0">
        <w:t>s</w:t>
      </w:r>
      <w:r w:rsidR="00841E41" w:rsidRPr="007866C0">
        <w:t>taff</w:t>
      </w:r>
      <w:r w:rsidR="00AF3A4D" w:rsidRPr="007866C0">
        <w:t xml:space="preserve">. </w:t>
      </w:r>
    </w:p>
    <w:p w14:paraId="017E00D2" w14:textId="77777777" w:rsidR="007866C0" w:rsidRDefault="007866C0" w:rsidP="0079150D">
      <w:pPr>
        <w:ind w:right="-18"/>
      </w:pPr>
    </w:p>
    <w:tbl>
      <w:tblPr>
        <w:tblStyle w:val="TableGrid"/>
        <w:tblW w:w="0" w:type="auto"/>
        <w:tblInd w:w="-567" w:type="dxa"/>
        <w:tblLook w:val="04A0" w:firstRow="1" w:lastRow="0" w:firstColumn="1" w:lastColumn="0" w:noHBand="0" w:noVBand="1"/>
      </w:tblPr>
      <w:tblGrid>
        <w:gridCol w:w="3392"/>
        <w:gridCol w:w="3393"/>
        <w:gridCol w:w="3393"/>
      </w:tblGrid>
      <w:tr w:rsidR="007866C0" w14:paraId="32452EF6" w14:textId="77777777" w:rsidTr="00A81F17">
        <w:trPr>
          <w:cnfStyle w:val="100000000000" w:firstRow="1" w:lastRow="0" w:firstColumn="0" w:lastColumn="0" w:oddVBand="0" w:evenVBand="0" w:oddHBand="0" w:evenHBand="0" w:firstRowFirstColumn="0" w:firstRowLastColumn="0" w:lastRowFirstColumn="0" w:lastRowLastColumn="0"/>
        </w:trPr>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63BF29A" w14:textId="1C31B74B" w:rsidR="007866C0" w:rsidRPr="00A81F17" w:rsidRDefault="007866C0" w:rsidP="00532E59">
            <w:pPr>
              <w:ind w:left="0" w:right="-18"/>
              <w:rPr>
                <w:color w:val="FFFFFF" w:themeColor="background1"/>
              </w:rPr>
            </w:pPr>
            <w:r w:rsidRPr="00A81F17">
              <w:rPr>
                <w:color w:val="FFFFFF" w:themeColor="background1"/>
              </w:rPr>
              <w:t>Gender</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4D6DE74" w14:textId="3FB520EF" w:rsidR="007866C0" w:rsidRPr="00A81F17" w:rsidRDefault="007866C0" w:rsidP="00532E59">
            <w:pPr>
              <w:ind w:left="0" w:right="-18"/>
              <w:rPr>
                <w:color w:val="FFFFFF" w:themeColor="background1"/>
              </w:rPr>
            </w:pPr>
            <w:r w:rsidRPr="00A81F17">
              <w:rPr>
                <w:color w:val="FFFFFF" w:themeColor="background1"/>
              </w:rPr>
              <w:t>Full Time Equivalent (FTE)</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220E02F" w14:textId="35A03127" w:rsidR="007866C0" w:rsidRPr="00A81F17" w:rsidRDefault="007866C0" w:rsidP="00532E59">
            <w:pPr>
              <w:ind w:left="0" w:right="-18"/>
              <w:rPr>
                <w:color w:val="FFFFFF" w:themeColor="background1"/>
              </w:rPr>
            </w:pPr>
            <w:r w:rsidRPr="00A81F17">
              <w:rPr>
                <w:color w:val="FFFFFF" w:themeColor="background1"/>
              </w:rPr>
              <w:t>Headcount</w:t>
            </w:r>
          </w:p>
        </w:tc>
      </w:tr>
      <w:tr w:rsidR="007866C0" w14:paraId="75C5389E" w14:textId="77777777" w:rsidTr="00A81F17">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3275C93" w14:textId="6E26A1BD" w:rsidR="007866C0" w:rsidRDefault="00532E59" w:rsidP="00532E59">
            <w:pPr>
              <w:ind w:left="0" w:right="-18"/>
              <w:jc w:val="center"/>
            </w:pPr>
            <w:r>
              <w:t>Female</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81738A3" w14:textId="46DDC586" w:rsidR="007866C0" w:rsidRDefault="00532E59" w:rsidP="00532E59">
            <w:pPr>
              <w:ind w:left="0" w:right="-18"/>
              <w:jc w:val="center"/>
            </w:pPr>
            <w:r>
              <w:t>591.38</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DE498C2" w14:textId="010FAAD4" w:rsidR="007866C0" w:rsidRDefault="00532E59" w:rsidP="00532E59">
            <w:pPr>
              <w:ind w:left="0" w:right="-18"/>
              <w:jc w:val="center"/>
            </w:pPr>
            <w:r>
              <w:t>653</w:t>
            </w:r>
          </w:p>
        </w:tc>
      </w:tr>
      <w:tr w:rsidR="007866C0" w14:paraId="5BA6931F" w14:textId="77777777" w:rsidTr="00A81F17">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A1A0634" w14:textId="57B70773" w:rsidR="007866C0" w:rsidRDefault="00532E59" w:rsidP="00532E59">
            <w:pPr>
              <w:ind w:left="0" w:right="-18"/>
              <w:jc w:val="center"/>
            </w:pPr>
            <w:r>
              <w:t>Male</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36CB5A8" w14:textId="7DD4C400" w:rsidR="007866C0" w:rsidRDefault="00532E59" w:rsidP="00532E59">
            <w:pPr>
              <w:ind w:left="0" w:right="-18"/>
              <w:jc w:val="center"/>
            </w:pPr>
            <w:r>
              <w:t>160.49</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C81D3C9" w14:textId="523CCC66" w:rsidR="007866C0" w:rsidRDefault="00532E59" w:rsidP="00532E59">
            <w:pPr>
              <w:ind w:left="0" w:right="-18"/>
              <w:jc w:val="center"/>
            </w:pPr>
            <w:r>
              <w:t>189</w:t>
            </w:r>
          </w:p>
        </w:tc>
      </w:tr>
      <w:tr w:rsidR="007866C0" w14:paraId="205F5095" w14:textId="77777777" w:rsidTr="00A81F17">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066E295" w14:textId="0591C22D" w:rsidR="007866C0" w:rsidRPr="00A81F17" w:rsidRDefault="00532E59" w:rsidP="00532E59">
            <w:pPr>
              <w:ind w:left="0" w:right="-18"/>
              <w:jc w:val="center"/>
              <w:rPr>
                <w:b/>
                <w:bCs/>
              </w:rPr>
            </w:pPr>
            <w:r w:rsidRPr="00A81F17">
              <w:rPr>
                <w:b/>
                <w:bCs/>
              </w:rPr>
              <w:t>Total</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60F2B33" w14:textId="4F55532E" w:rsidR="007866C0" w:rsidRPr="00A81F17" w:rsidRDefault="00532E59" w:rsidP="00532E59">
            <w:pPr>
              <w:ind w:left="0" w:right="-18"/>
              <w:jc w:val="center"/>
              <w:rPr>
                <w:b/>
                <w:bCs/>
              </w:rPr>
            </w:pPr>
            <w:r w:rsidRPr="00A81F17">
              <w:rPr>
                <w:b/>
                <w:bCs/>
              </w:rPr>
              <w:t>751.88</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EF8F86E" w14:textId="273F1DF5" w:rsidR="007866C0" w:rsidRPr="00A81F17" w:rsidRDefault="00532E59" w:rsidP="00532E59">
            <w:pPr>
              <w:ind w:left="0" w:right="-18"/>
              <w:jc w:val="center"/>
              <w:rPr>
                <w:b/>
                <w:bCs/>
              </w:rPr>
            </w:pPr>
            <w:r w:rsidRPr="00A81F17">
              <w:rPr>
                <w:b/>
                <w:bCs/>
              </w:rPr>
              <w:t>842</w:t>
            </w:r>
          </w:p>
        </w:tc>
      </w:tr>
    </w:tbl>
    <w:p w14:paraId="514AB3EE" w14:textId="39E58083" w:rsidR="002847BA" w:rsidRPr="00033469" w:rsidRDefault="002847BA" w:rsidP="0079150D">
      <w:pPr>
        <w:ind w:right="-18"/>
        <w:rPr>
          <w:highlight w:val="yellow"/>
        </w:rPr>
      </w:pPr>
    </w:p>
    <w:p w14:paraId="5667B6F2" w14:textId="20223E47" w:rsidR="00737691" w:rsidRPr="0044502E" w:rsidRDefault="002847BA" w:rsidP="0079150D">
      <w:pPr>
        <w:ind w:right="-18"/>
        <w:rPr>
          <w:bCs/>
        </w:rPr>
      </w:pPr>
      <w:r w:rsidRPr="0044502E">
        <w:rPr>
          <w:b/>
          <w:color w:val="005EB8"/>
        </w:rPr>
        <w:t>Disability</w:t>
      </w:r>
      <w:r w:rsidRPr="0044502E">
        <w:rPr>
          <w:b/>
        </w:rPr>
        <w:t xml:space="preserve"> </w:t>
      </w:r>
      <w:r w:rsidR="00792DB5" w:rsidRPr="0044502E">
        <w:rPr>
          <w:b/>
        </w:rPr>
        <w:t>–</w:t>
      </w:r>
      <w:r w:rsidRPr="0044502E">
        <w:rPr>
          <w:b/>
        </w:rPr>
        <w:t xml:space="preserve"> </w:t>
      </w:r>
      <w:r w:rsidR="00737691" w:rsidRPr="0044502E">
        <w:rPr>
          <w:bCs/>
        </w:rPr>
        <w:t xml:space="preserve">Census 2021 data tells us that </w:t>
      </w:r>
      <w:r w:rsidR="00737691" w:rsidRPr="0044502E">
        <w:rPr>
          <w:b/>
        </w:rPr>
        <w:t>19.7%</w:t>
      </w:r>
      <w:r w:rsidR="00737691" w:rsidRPr="0044502E">
        <w:rPr>
          <w:bCs/>
        </w:rPr>
        <w:t xml:space="preserve"> of the total resident population of Lancashire and South Cumbria </w:t>
      </w:r>
      <w:r w:rsidR="00FA24F1" w:rsidRPr="0044502E">
        <w:rPr>
          <w:bCs/>
        </w:rPr>
        <w:t xml:space="preserve">are disabled under the Equality Act, and </w:t>
      </w:r>
      <w:r w:rsidR="00FA24F1" w:rsidRPr="0044502E">
        <w:rPr>
          <w:b/>
        </w:rPr>
        <w:t>8.8%</w:t>
      </w:r>
      <w:r w:rsidR="00FA24F1" w:rsidRPr="0044502E">
        <w:rPr>
          <w:bCs/>
        </w:rPr>
        <w:t xml:space="preserve"> of those individuals, report that their disability limits their day-to-day activities a lot. </w:t>
      </w:r>
    </w:p>
    <w:p w14:paraId="656C4A81" w14:textId="77777777" w:rsidR="00737691" w:rsidRPr="0044502E" w:rsidRDefault="00737691" w:rsidP="0079150D">
      <w:pPr>
        <w:ind w:right="-18"/>
        <w:rPr>
          <w:b/>
        </w:rPr>
      </w:pPr>
    </w:p>
    <w:p w14:paraId="5C2CCCE5" w14:textId="2C45EB57" w:rsidR="00504237" w:rsidRPr="0044502E" w:rsidRDefault="0016092D" w:rsidP="0079150D">
      <w:pPr>
        <w:ind w:right="-18"/>
      </w:pPr>
      <w:r w:rsidRPr="0044502E">
        <w:rPr>
          <w:bCs/>
        </w:rPr>
        <w:t>In total</w:t>
      </w:r>
      <w:r w:rsidR="005A3747" w:rsidRPr="0044502E">
        <w:rPr>
          <w:bCs/>
        </w:rPr>
        <w:t xml:space="preserve"> as of 31 March 2024</w:t>
      </w:r>
      <w:r w:rsidRPr="0044502E">
        <w:rPr>
          <w:bCs/>
        </w:rPr>
        <w:t xml:space="preserve">, </w:t>
      </w:r>
      <w:r w:rsidR="00100BEC" w:rsidRPr="0044502E">
        <w:rPr>
          <w:b/>
        </w:rPr>
        <w:t>7.0</w:t>
      </w:r>
      <w:r w:rsidRPr="0044502E">
        <w:rPr>
          <w:b/>
        </w:rPr>
        <w:t>%</w:t>
      </w:r>
      <w:r w:rsidRPr="0044502E">
        <w:rPr>
          <w:bCs/>
        </w:rPr>
        <w:t xml:space="preserve"> of Lancashire and South Cumbria </w:t>
      </w:r>
      <w:r w:rsidR="00DE7F62" w:rsidRPr="0044502E">
        <w:rPr>
          <w:bCs/>
        </w:rPr>
        <w:t>ICB’s</w:t>
      </w:r>
      <w:r w:rsidRPr="0044502E">
        <w:rPr>
          <w:bCs/>
        </w:rPr>
        <w:t xml:space="preserve"> combined workforce </w:t>
      </w:r>
      <w:r w:rsidR="00EE08E1" w:rsidRPr="0044502E">
        <w:rPr>
          <w:bCs/>
        </w:rPr>
        <w:t>has declared that they have a disability</w:t>
      </w:r>
      <w:r w:rsidR="00792DB5" w:rsidRPr="0044502E">
        <w:t>. However,</w:t>
      </w:r>
      <w:r w:rsidR="00DB07B4" w:rsidRPr="0044502E">
        <w:t xml:space="preserve"> </w:t>
      </w:r>
      <w:r w:rsidR="00A03356" w:rsidRPr="0044502E">
        <w:rPr>
          <w:b/>
          <w:bCs/>
        </w:rPr>
        <w:t>41.0</w:t>
      </w:r>
      <w:r w:rsidR="00DB07B4" w:rsidRPr="0044502E">
        <w:rPr>
          <w:b/>
          <w:bCs/>
        </w:rPr>
        <w:t>%</w:t>
      </w:r>
      <w:r w:rsidR="00DB07B4" w:rsidRPr="0044502E">
        <w:t xml:space="preserve"> of the workforce has not declared their disability status which means that the actual number of disabled staff is likely to be higher. This is further supported by the fact that</w:t>
      </w:r>
      <w:r w:rsidR="00792DB5" w:rsidRPr="0044502E">
        <w:t xml:space="preserve"> there are a</w:t>
      </w:r>
      <w:r w:rsidR="00DE7F62" w:rsidRPr="0044502E">
        <w:t xml:space="preserve"> significantly higher</w:t>
      </w:r>
      <w:r w:rsidR="00792DB5" w:rsidRPr="0044502E">
        <w:t xml:space="preserve"> number of staff members who have requ</w:t>
      </w:r>
      <w:r w:rsidR="00DB07B4" w:rsidRPr="0044502E">
        <w:t>ired</w:t>
      </w:r>
      <w:r w:rsidR="00792DB5" w:rsidRPr="0044502E">
        <w:t xml:space="preserve"> reasonable adjustments to be made in the workplace due to a disability or long-term condition.</w:t>
      </w:r>
    </w:p>
    <w:p w14:paraId="242F2EFD" w14:textId="77777777" w:rsidR="00504237" w:rsidRPr="0044502E" w:rsidRDefault="00504237" w:rsidP="0079150D">
      <w:pPr>
        <w:ind w:right="-18"/>
      </w:pPr>
    </w:p>
    <w:tbl>
      <w:tblPr>
        <w:tblStyle w:val="TableGrid"/>
        <w:tblW w:w="0" w:type="auto"/>
        <w:tblInd w:w="-567" w:type="dxa"/>
        <w:tblLook w:val="04A0" w:firstRow="1" w:lastRow="0" w:firstColumn="1" w:lastColumn="0" w:noHBand="0" w:noVBand="1"/>
      </w:tblPr>
      <w:tblGrid>
        <w:gridCol w:w="3392"/>
        <w:gridCol w:w="3393"/>
      </w:tblGrid>
      <w:tr w:rsidR="00196FE9" w14:paraId="634493E6" w14:textId="77777777" w:rsidTr="002F1951">
        <w:trPr>
          <w:cnfStyle w:val="100000000000" w:firstRow="1" w:lastRow="0" w:firstColumn="0" w:lastColumn="0" w:oddVBand="0" w:evenVBand="0" w:oddHBand="0" w:evenHBand="0" w:firstRowFirstColumn="0" w:firstRowLastColumn="0" w:lastRowFirstColumn="0" w:lastRowLastColumn="0"/>
        </w:trPr>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7C1D41A0" w14:textId="040B26DF" w:rsidR="00196FE9" w:rsidRPr="00A81F17" w:rsidRDefault="00196FE9" w:rsidP="002F1951">
            <w:pPr>
              <w:ind w:left="0" w:right="-18"/>
              <w:rPr>
                <w:color w:val="FFFFFF" w:themeColor="background1"/>
              </w:rPr>
            </w:pPr>
            <w:r>
              <w:rPr>
                <w:color w:val="FFFFFF" w:themeColor="background1"/>
              </w:rPr>
              <w:t>Disability Status</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096B8C51" w14:textId="712BF325" w:rsidR="00196FE9" w:rsidRPr="00A81F17" w:rsidRDefault="00196FE9" w:rsidP="002F1951">
            <w:pPr>
              <w:ind w:left="0" w:right="-18"/>
              <w:rPr>
                <w:color w:val="FFFFFF" w:themeColor="background1"/>
              </w:rPr>
            </w:pPr>
            <w:r>
              <w:rPr>
                <w:color w:val="FFFFFF" w:themeColor="background1"/>
              </w:rPr>
              <w:t>%</w:t>
            </w:r>
            <w:r w:rsidR="00997449">
              <w:rPr>
                <w:color w:val="FFFFFF" w:themeColor="background1"/>
              </w:rPr>
              <w:t xml:space="preserve"> </w:t>
            </w:r>
            <w:proofErr w:type="gramStart"/>
            <w:r w:rsidR="00997449">
              <w:rPr>
                <w:color w:val="FFFFFF" w:themeColor="background1"/>
              </w:rPr>
              <w:t>of</w:t>
            </w:r>
            <w:proofErr w:type="gramEnd"/>
            <w:r w:rsidR="00997449">
              <w:rPr>
                <w:color w:val="FFFFFF" w:themeColor="background1"/>
              </w:rPr>
              <w:t xml:space="preserve"> workforce</w:t>
            </w:r>
          </w:p>
        </w:tc>
      </w:tr>
      <w:tr w:rsidR="00196FE9" w14:paraId="6A9B5926"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EAC295" w14:textId="14E6694C" w:rsidR="00196FE9" w:rsidRDefault="00BB58C1" w:rsidP="002F1951">
            <w:pPr>
              <w:ind w:left="0" w:right="-18"/>
              <w:jc w:val="center"/>
            </w:pPr>
            <w:r>
              <w:t>Yes</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137BAC6" w14:textId="126C8C68" w:rsidR="00196FE9" w:rsidRDefault="00BB58C1" w:rsidP="002F1951">
            <w:pPr>
              <w:ind w:left="0" w:right="-18"/>
              <w:jc w:val="center"/>
            </w:pPr>
            <w:r>
              <w:t>7.0%</w:t>
            </w:r>
          </w:p>
        </w:tc>
      </w:tr>
      <w:tr w:rsidR="00196FE9" w14:paraId="2516B6A9"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58A743A6" w14:textId="372D969D" w:rsidR="00196FE9" w:rsidRDefault="00BB58C1" w:rsidP="002F1951">
            <w:pPr>
              <w:ind w:left="0" w:right="-18"/>
              <w:jc w:val="center"/>
            </w:pPr>
            <w:r>
              <w:t>No</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23DB09E1" w14:textId="11B631DE" w:rsidR="00196FE9" w:rsidRDefault="00BB58C1" w:rsidP="002F1951">
            <w:pPr>
              <w:ind w:left="0" w:right="-18"/>
              <w:jc w:val="center"/>
            </w:pPr>
            <w:r>
              <w:t>52.0%</w:t>
            </w:r>
          </w:p>
        </w:tc>
      </w:tr>
      <w:tr w:rsidR="00196FE9" w14:paraId="53EC564F"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64B7E656" w14:textId="70D8DC2A" w:rsidR="00196FE9" w:rsidRDefault="00BB58C1" w:rsidP="002F1951">
            <w:pPr>
              <w:ind w:left="0" w:right="-18"/>
              <w:jc w:val="center"/>
            </w:pPr>
            <w:r>
              <w:t>Undeclared</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7E0C61C8" w14:textId="4A2BF099" w:rsidR="00196FE9" w:rsidRDefault="0044502E" w:rsidP="002F1951">
            <w:pPr>
              <w:ind w:left="0" w:right="-18"/>
              <w:jc w:val="center"/>
            </w:pPr>
            <w:r>
              <w:t>41.0%</w:t>
            </w:r>
          </w:p>
        </w:tc>
      </w:tr>
      <w:tr w:rsidR="00196FE9" w14:paraId="6A20B377"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CB7E852" w14:textId="12BA0656" w:rsidR="00196FE9" w:rsidRPr="00A81F17" w:rsidRDefault="00196FE9" w:rsidP="002F1951">
            <w:pPr>
              <w:ind w:left="0" w:right="-18"/>
              <w:jc w:val="center"/>
              <w:rPr>
                <w:b/>
                <w:bCs/>
              </w:rPr>
            </w:pPr>
            <w:r w:rsidRPr="00A81F17">
              <w:rPr>
                <w:b/>
                <w:bCs/>
              </w:rPr>
              <w:t>Total</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658608A" w14:textId="2685211E" w:rsidR="00196FE9" w:rsidRPr="00A81F17" w:rsidRDefault="0044502E" w:rsidP="002F1951">
            <w:pPr>
              <w:ind w:left="0" w:right="-18"/>
              <w:jc w:val="center"/>
              <w:rPr>
                <w:b/>
                <w:bCs/>
              </w:rPr>
            </w:pPr>
            <w:r>
              <w:rPr>
                <w:b/>
                <w:bCs/>
              </w:rPr>
              <w:t>100.0%</w:t>
            </w:r>
          </w:p>
        </w:tc>
      </w:tr>
    </w:tbl>
    <w:p w14:paraId="0C9CF2DA" w14:textId="77777777" w:rsidR="00E3180F" w:rsidRPr="00033469" w:rsidRDefault="00E3180F" w:rsidP="0079150D">
      <w:pPr>
        <w:ind w:right="-18"/>
        <w:rPr>
          <w:highlight w:val="yellow"/>
        </w:rPr>
      </w:pPr>
    </w:p>
    <w:p w14:paraId="79BF560C" w14:textId="3C5505D7" w:rsidR="00792DB5" w:rsidRPr="00033469" w:rsidRDefault="00792DB5" w:rsidP="0079150D">
      <w:pPr>
        <w:ind w:right="-18"/>
        <w:rPr>
          <w:highlight w:val="yellow"/>
        </w:rPr>
      </w:pPr>
    </w:p>
    <w:p w14:paraId="35D4F30D" w14:textId="2FD6DA71" w:rsidR="00775650" w:rsidRPr="00D77AE0" w:rsidRDefault="00792DB5" w:rsidP="0079150D">
      <w:pPr>
        <w:ind w:right="-18"/>
      </w:pPr>
      <w:r w:rsidRPr="00D77AE0">
        <w:rPr>
          <w:b/>
          <w:color w:val="005EB8"/>
        </w:rPr>
        <w:t>Ethnicity</w:t>
      </w:r>
      <w:r w:rsidRPr="00D77AE0">
        <w:rPr>
          <w:b/>
        </w:rPr>
        <w:t xml:space="preserve"> </w:t>
      </w:r>
      <w:r w:rsidR="003665B6" w:rsidRPr="00D77AE0">
        <w:rPr>
          <w:b/>
        </w:rPr>
        <w:t>–</w:t>
      </w:r>
      <w:r w:rsidR="006C77A0" w:rsidRPr="00D77AE0">
        <w:t xml:space="preserve"> </w:t>
      </w:r>
      <w:r w:rsidR="00DE7F62" w:rsidRPr="00D77AE0">
        <w:t>The proportion of</w:t>
      </w:r>
      <w:r w:rsidR="007B063E" w:rsidRPr="00D77AE0">
        <w:t xml:space="preserve"> Lancashire and South Cumbria</w:t>
      </w:r>
      <w:r w:rsidR="00DE7F62" w:rsidRPr="00D77AE0">
        <w:t xml:space="preserve">’s resident population who are from </w:t>
      </w:r>
      <w:r w:rsidR="009743CD" w:rsidRPr="00D77AE0">
        <w:t xml:space="preserve">an </w:t>
      </w:r>
      <w:r w:rsidR="00DE7F62" w:rsidRPr="00D77AE0">
        <w:t>ethnically diverse background (</w:t>
      </w:r>
      <w:r w:rsidR="009743CD" w:rsidRPr="00D77AE0">
        <w:t xml:space="preserve">i.e., </w:t>
      </w:r>
      <w:r w:rsidR="00DE7F62" w:rsidRPr="00D77AE0">
        <w:t>non-</w:t>
      </w:r>
      <w:r w:rsidR="00A92302" w:rsidRPr="00D77AE0">
        <w:t>w</w:t>
      </w:r>
      <w:r w:rsidR="00DE7F62" w:rsidRPr="00D77AE0">
        <w:t>hite British)</w:t>
      </w:r>
      <w:r w:rsidR="007B063E" w:rsidRPr="00D77AE0">
        <w:t xml:space="preserve"> </w:t>
      </w:r>
      <w:r w:rsidR="009743CD" w:rsidRPr="00D77AE0">
        <w:t xml:space="preserve">is currently </w:t>
      </w:r>
      <w:r w:rsidR="009743CD" w:rsidRPr="00D77AE0">
        <w:rPr>
          <w:b/>
          <w:bCs/>
        </w:rPr>
        <w:t>12.3</w:t>
      </w:r>
      <w:r w:rsidR="007B063E" w:rsidRPr="00D77AE0">
        <w:rPr>
          <w:b/>
          <w:bCs/>
        </w:rPr>
        <w:t>%</w:t>
      </w:r>
      <w:r w:rsidR="009743CD" w:rsidRPr="00D77AE0">
        <w:t xml:space="preserve">. </w:t>
      </w:r>
      <w:r w:rsidR="00DE7F62" w:rsidRPr="00D77AE0">
        <w:t>In comparison,</w:t>
      </w:r>
      <w:r w:rsidR="00E1593E" w:rsidRPr="00D77AE0">
        <w:t xml:space="preserve"> </w:t>
      </w:r>
      <w:r w:rsidR="00A92302" w:rsidRPr="00D77AE0">
        <w:rPr>
          <w:b/>
          <w:bCs/>
        </w:rPr>
        <w:t>7.9</w:t>
      </w:r>
      <w:r w:rsidR="00A2494F" w:rsidRPr="00D77AE0">
        <w:rPr>
          <w:b/>
          <w:bCs/>
        </w:rPr>
        <w:t xml:space="preserve">% </w:t>
      </w:r>
      <w:r w:rsidR="00A2494F" w:rsidRPr="00D77AE0">
        <w:t xml:space="preserve">of Lancashire and South Cumbria </w:t>
      </w:r>
      <w:r w:rsidR="009743CD" w:rsidRPr="00D77AE0">
        <w:t>ICB</w:t>
      </w:r>
      <w:r w:rsidR="00A2494F" w:rsidRPr="00D77AE0">
        <w:t>’s combined workforce</w:t>
      </w:r>
      <w:r w:rsidR="006C77A0" w:rsidRPr="00D77AE0">
        <w:t xml:space="preserve"> self-reported </w:t>
      </w:r>
      <w:r w:rsidR="00B43AEB" w:rsidRPr="00D77AE0">
        <w:t>as coming from ethnically diverse backgrounds</w:t>
      </w:r>
      <w:r w:rsidR="00DE7F62" w:rsidRPr="00D77AE0">
        <w:t xml:space="preserve">. However, it should be noted that </w:t>
      </w:r>
      <w:r w:rsidR="00F23F88" w:rsidRPr="00D77AE0">
        <w:rPr>
          <w:b/>
          <w:bCs/>
        </w:rPr>
        <w:t>8.5</w:t>
      </w:r>
      <w:r w:rsidR="00DE7F62" w:rsidRPr="00D77AE0">
        <w:rPr>
          <w:b/>
          <w:bCs/>
        </w:rPr>
        <w:t xml:space="preserve">% </w:t>
      </w:r>
      <w:r w:rsidR="00DE7F62" w:rsidRPr="00D77AE0">
        <w:t>of the workforce ha</w:t>
      </w:r>
      <w:r w:rsidR="00210603" w:rsidRPr="00D77AE0">
        <w:t>ve</w:t>
      </w:r>
      <w:r w:rsidR="00DE7F62" w:rsidRPr="00D77AE0">
        <w:t xml:space="preserve"> </w:t>
      </w:r>
      <w:r w:rsidR="00574D87" w:rsidRPr="00D77AE0">
        <w:t>not stated their ethnicity</w:t>
      </w:r>
      <w:r w:rsidR="00383335">
        <w:t>.</w:t>
      </w:r>
    </w:p>
    <w:p w14:paraId="1E33A009" w14:textId="77777777" w:rsidR="00F23F88" w:rsidRDefault="00F23F88" w:rsidP="0079150D">
      <w:pPr>
        <w:ind w:right="-18"/>
        <w:rPr>
          <w:highlight w:val="yellow"/>
        </w:rPr>
      </w:pPr>
    </w:p>
    <w:tbl>
      <w:tblPr>
        <w:tblStyle w:val="TableGrid"/>
        <w:tblW w:w="0" w:type="auto"/>
        <w:tblInd w:w="-567" w:type="dxa"/>
        <w:tblLook w:val="04A0" w:firstRow="1" w:lastRow="0" w:firstColumn="1" w:lastColumn="0" w:noHBand="0" w:noVBand="1"/>
      </w:tblPr>
      <w:tblGrid>
        <w:gridCol w:w="3392"/>
        <w:gridCol w:w="3393"/>
      </w:tblGrid>
      <w:tr w:rsidR="00C66927" w14:paraId="478102AC" w14:textId="77777777" w:rsidTr="002F1951">
        <w:trPr>
          <w:cnfStyle w:val="100000000000" w:firstRow="1" w:lastRow="0" w:firstColumn="0" w:lastColumn="0" w:oddVBand="0" w:evenVBand="0" w:oddHBand="0" w:evenHBand="0" w:firstRowFirstColumn="0" w:firstRowLastColumn="0" w:lastRowFirstColumn="0" w:lastRowLastColumn="0"/>
        </w:trPr>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3CEFBBA0" w14:textId="6275EC3B" w:rsidR="00C66927" w:rsidRPr="00A81F17" w:rsidRDefault="00C66927" w:rsidP="002F1951">
            <w:pPr>
              <w:ind w:left="0" w:right="-18"/>
              <w:rPr>
                <w:color w:val="FFFFFF" w:themeColor="background1"/>
              </w:rPr>
            </w:pPr>
            <w:r>
              <w:rPr>
                <w:color w:val="FFFFFF" w:themeColor="background1"/>
              </w:rPr>
              <w:t>Ethnicity</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EB8"/>
          </w:tcPr>
          <w:p w14:paraId="53FDB7CC" w14:textId="77777777" w:rsidR="00C66927" w:rsidRPr="00A81F17" w:rsidRDefault="00C66927" w:rsidP="002F1951">
            <w:pPr>
              <w:ind w:left="0" w:right="-18"/>
              <w:rPr>
                <w:color w:val="FFFFFF" w:themeColor="background1"/>
              </w:rPr>
            </w:pPr>
            <w:r>
              <w:rPr>
                <w:color w:val="FFFFFF" w:themeColor="background1"/>
              </w:rPr>
              <w:t xml:space="preserve">% </w:t>
            </w:r>
            <w:proofErr w:type="gramStart"/>
            <w:r>
              <w:rPr>
                <w:color w:val="FFFFFF" w:themeColor="background1"/>
              </w:rPr>
              <w:t>of</w:t>
            </w:r>
            <w:proofErr w:type="gramEnd"/>
            <w:r>
              <w:rPr>
                <w:color w:val="FFFFFF" w:themeColor="background1"/>
              </w:rPr>
              <w:t xml:space="preserve"> workforce</w:t>
            </w:r>
          </w:p>
        </w:tc>
      </w:tr>
      <w:tr w:rsidR="00C66927" w14:paraId="72B4815E"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3B505A19" w14:textId="0D45E794" w:rsidR="00C66927" w:rsidRDefault="00D15E4C" w:rsidP="002F1951">
            <w:pPr>
              <w:ind w:left="0" w:right="-18"/>
              <w:jc w:val="center"/>
            </w:pPr>
            <w:r>
              <w:t>White British</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49D5437" w14:textId="780DBAA8" w:rsidR="00C66927" w:rsidRDefault="00D15E4C" w:rsidP="002F1951">
            <w:pPr>
              <w:ind w:left="0" w:right="-18"/>
              <w:jc w:val="center"/>
            </w:pPr>
            <w:r>
              <w:t>83.</w:t>
            </w:r>
            <w:r w:rsidR="00A92302">
              <w:t>6</w:t>
            </w:r>
            <w:r>
              <w:t>%</w:t>
            </w:r>
          </w:p>
        </w:tc>
      </w:tr>
      <w:tr w:rsidR="00C66927" w14:paraId="674E9EFE"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1D3E69E" w14:textId="48362BBC" w:rsidR="00C66927" w:rsidRDefault="00A92302" w:rsidP="002F1951">
            <w:pPr>
              <w:ind w:left="0" w:right="-18"/>
              <w:jc w:val="center"/>
            </w:pPr>
            <w:r>
              <w:t>Non-white British</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0942EB6E" w14:textId="368E5E3C" w:rsidR="00C66927" w:rsidRDefault="00D77AE0" w:rsidP="002F1951">
            <w:pPr>
              <w:ind w:left="0" w:right="-18"/>
              <w:jc w:val="center"/>
            </w:pPr>
            <w:r>
              <w:t>7.9</w:t>
            </w:r>
            <w:r w:rsidR="00C66927">
              <w:t>%</w:t>
            </w:r>
          </w:p>
        </w:tc>
      </w:tr>
      <w:tr w:rsidR="00C66927" w14:paraId="392EC09A"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4E3673C7" w14:textId="77777777" w:rsidR="00C66927" w:rsidRDefault="00C66927" w:rsidP="002F1951">
            <w:pPr>
              <w:ind w:left="0" w:right="-18"/>
              <w:jc w:val="center"/>
            </w:pPr>
            <w:r>
              <w:t>Undeclared</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4F3FC"/>
          </w:tcPr>
          <w:p w14:paraId="1A047CA7" w14:textId="600B0D61" w:rsidR="00C66927" w:rsidRDefault="00D77AE0" w:rsidP="002F1951">
            <w:pPr>
              <w:ind w:left="0" w:right="-18"/>
              <w:jc w:val="center"/>
            </w:pPr>
            <w:r>
              <w:t>8.5</w:t>
            </w:r>
            <w:r w:rsidR="00C66927">
              <w:t>%</w:t>
            </w:r>
          </w:p>
        </w:tc>
      </w:tr>
      <w:tr w:rsidR="00C66927" w14:paraId="1753D352" w14:textId="77777777" w:rsidTr="002F1951">
        <w:tc>
          <w:tcPr>
            <w:tcW w:w="33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519F94AF" w14:textId="77777777" w:rsidR="00C66927" w:rsidRPr="00A81F17" w:rsidRDefault="00C66927" w:rsidP="002F1951">
            <w:pPr>
              <w:ind w:left="0" w:right="-18"/>
              <w:jc w:val="center"/>
              <w:rPr>
                <w:b/>
                <w:bCs/>
              </w:rPr>
            </w:pPr>
            <w:r w:rsidRPr="00A81F17">
              <w:rPr>
                <w:b/>
                <w:bCs/>
              </w:rPr>
              <w:t>Total</w:t>
            </w:r>
          </w:p>
        </w:tc>
        <w:tc>
          <w:tcPr>
            <w:tcW w:w="33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7217D503" w14:textId="77777777" w:rsidR="00C66927" w:rsidRPr="00A81F17" w:rsidRDefault="00C66927" w:rsidP="002F1951">
            <w:pPr>
              <w:ind w:left="0" w:right="-18"/>
              <w:jc w:val="center"/>
              <w:rPr>
                <w:b/>
                <w:bCs/>
              </w:rPr>
            </w:pPr>
            <w:r>
              <w:rPr>
                <w:b/>
                <w:bCs/>
              </w:rPr>
              <w:t>100.0%</w:t>
            </w:r>
          </w:p>
        </w:tc>
      </w:tr>
    </w:tbl>
    <w:p w14:paraId="3C7A419B" w14:textId="77777777" w:rsidR="00F23F88" w:rsidRPr="00033469" w:rsidRDefault="00F23F88" w:rsidP="0079150D">
      <w:pPr>
        <w:ind w:right="-18"/>
        <w:rPr>
          <w:highlight w:val="yellow"/>
        </w:rPr>
      </w:pPr>
    </w:p>
    <w:p w14:paraId="59D68D94" w14:textId="17024E65" w:rsidR="00DB07B4" w:rsidRPr="00033469" w:rsidRDefault="00DB07B4" w:rsidP="0079150D">
      <w:pPr>
        <w:ind w:right="-18"/>
        <w:rPr>
          <w:highlight w:val="yellow"/>
        </w:rPr>
      </w:pPr>
    </w:p>
    <w:p w14:paraId="0B99738D" w14:textId="77777777" w:rsidR="00994F11" w:rsidRDefault="00994F11" w:rsidP="004D6695">
      <w:pPr>
        <w:ind w:right="-18"/>
        <w:rPr>
          <w:b/>
          <w:color w:val="005EB8"/>
        </w:rPr>
      </w:pPr>
    </w:p>
    <w:p w14:paraId="54CB823C" w14:textId="6B14950F" w:rsidR="002818CB" w:rsidRPr="004D6695" w:rsidRDefault="00DB07B4" w:rsidP="004D6695">
      <w:pPr>
        <w:ind w:right="-18"/>
      </w:pPr>
      <w:r w:rsidRPr="00336094">
        <w:rPr>
          <w:b/>
          <w:color w:val="005EB8"/>
        </w:rPr>
        <w:t xml:space="preserve">Religion and </w:t>
      </w:r>
      <w:r w:rsidR="00CD287B" w:rsidRPr="00336094">
        <w:rPr>
          <w:b/>
          <w:color w:val="005EB8"/>
        </w:rPr>
        <w:t>b</w:t>
      </w:r>
      <w:r w:rsidRPr="00336094">
        <w:rPr>
          <w:b/>
          <w:color w:val="005EB8"/>
        </w:rPr>
        <w:t>elief</w:t>
      </w:r>
      <w:r w:rsidRPr="00336094">
        <w:rPr>
          <w:b/>
        </w:rPr>
        <w:t xml:space="preserve"> –</w:t>
      </w:r>
      <w:r w:rsidRPr="00336094">
        <w:t xml:space="preserve"> The following table </w:t>
      </w:r>
      <w:r w:rsidR="00F63799" w:rsidRPr="00336094">
        <w:t>provides an overview of</w:t>
      </w:r>
      <w:r w:rsidR="00F41623" w:rsidRPr="00336094">
        <w:t xml:space="preserve"> the most prevalent </w:t>
      </w:r>
      <w:r w:rsidR="00F63799" w:rsidRPr="00336094">
        <w:t>religion</w:t>
      </w:r>
      <w:r w:rsidR="00F41623" w:rsidRPr="00336094">
        <w:t>s</w:t>
      </w:r>
      <w:r w:rsidR="00F63799" w:rsidRPr="00336094">
        <w:t xml:space="preserve"> and belief</w:t>
      </w:r>
      <w:r w:rsidR="00F41623" w:rsidRPr="00336094">
        <w:t>s</w:t>
      </w:r>
      <w:r w:rsidR="00F63799" w:rsidRPr="00336094">
        <w:t xml:space="preserve"> within the ICB workforce compared to our resident populations in Lancashire and South Cumbria</w:t>
      </w:r>
      <w:r w:rsidR="00F41623" w:rsidRPr="00336094">
        <w:t xml:space="preserve">. </w:t>
      </w:r>
      <w:r w:rsidR="00F41623" w:rsidRPr="00992452">
        <w:t>Please note that it has not been possible to report on the religion of some of our people due to the risk of identifying individual members of staff</w:t>
      </w:r>
      <w:r w:rsidR="00992452">
        <w:t>*</w:t>
      </w:r>
    </w:p>
    <w:p w14:paraId="0D7A8E72" w14:textId="31B750A8" w:rsidR="00F63799" w:rsidRPr="00033469" w:rsidRDefault="00F63799" w:rsidP="00A2494F">
      <w:pPr>
        <w:ind w:right="-604"/>
        <w:rPr>
          <w:highlight w:val="yellow"/>
        </w:rPr>
      </w:pPr>
    </w:p>
    <w:tbl>
      <w:tblPr>
        <w:tblStyle w:val="TableGrid"/>
        <w:tblW w:w="7356" w:type="dxa"/>
        <w:tblInd w:w="-582" w:type="dxa"/>
        <w:tblLook w:val="04A0" w:firstRow="1" w:lastRow="0" w:firstColumn="1" w:lastColumn="0" w:noHBand="0" w:noVBand="1"/>
      </w:tblPr>
      <w:tblGrid>
        <w:gridCol w:w="3387"/>
        <w:gridCol w:w="1985"/>
        <w:gridCol w:w="1984"/>
      </w:tblGrid>
      <w:tr w:rsidR="00F63799" w:rsidRPr="00033469" w14:paraId="08772E97" w14:textId="77777777" w:rsidTr="00336094">
        <w:trPr>
          <w:cnfStyle w:val="100000000000" w:firstRow="1" w:lastRow="0" w:firstColumn="0" w:lastColumn="0" w:oddVBand="0" w:evenVBand="0" w:oddHBand="0" w:evenHBand="0" w:firstRowFirstColumn="0" w:firstRowLastColumn="0" w:lastRowFirstColumn="0" w:lastRowLastColumn="0"/>
          <w:trHeight w:val="945"/>
        </w:trPr>
        <w:tc>
          <w:tcPr>
            <w:tcW w:w="33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999C093" w14:textId="77777777" w:rsidR="00F63799" w:rsidRPr="00033469" w:rsidRDefault="00F63799" w:rsidP="00E348C0">
            <w:pPr>
              <w:ind w:left="0" w:right="-604"/>
              <w:rPr>
                <w:highlight w:val="yellow"/>
              </w:rPr>
            </w:pP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4A7DB6D2" w14:textId="02FC88F7" w:rsidR="00F63799" w:rsidRPr="00336094" w:rsidRDefault="00F63799" w:rsidP="00E348C0">
            <w:pPr>
              <w:ind w:left="0" w:right="13"/>
              <w:rPr>
                <w:color w:val="FFFFFF" w:themeColor="background1"/>
                <w:sz w:val="24"/>
                <w:szCs w:val="24"/>
              </w:rPr>
            </w:pPr>
            <w:r w:rsidRPr="00336094">
              <w:rPr>
                <w:color w:val="FFFFFF" w:themeColor="background1"/>
                <w:sz w:val="24"/>
                <w:szCs w:val="24"/>
              </w:rPr>
              <w:t xml:space="preserve"> % </w:t>
            </w:r>
            <w:proofErr w:type="gramStart"/>
            <w:r w:rsidRPr="00336094">
              <w:rPr>
                <w:color w:val="FFFFFF" w:themeColor="background1"/>
                <w:sz w:val="24"/>
                <w:szCs w:val="24"/>
              </w:rPr>
              <w:t>of</w:t>
            </w:r>
            <w:proofErr w:type="gramEnd"/>
            <w:r w:rsidRPr="00336094">
              <w:rPr>
                <w:color w:val="FFFFFF" w:themeColor="background1"/>
                <w:sz w:val="24"/>
                <w:szCs w:val="24"/>
              </w:rPr>
              <w:t xml:space="preserve"> ICB workforce </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53DB73F3" w14:textId="1CACB510" w:rsidR="00F63799" w:rsidRPr="00336094" w:rsidRDefault="00F63799" w:rsidP="00E348C0">
            <w:pPr>
              <w:ind w:left="0" w:right="0"/>
              <w:rPr>
                <w:color w:val="FFFFFF" w:themeColor="background1"/>
                <w:sz w:val="24"/>
                <w:szCs w:val="24"/>
              </w:rPr>
            </w:pPr>
            <w:r w:rsidRPr="00336094">
              <w:rPr>
                <w:color w:val="FFFFFF" w:themeColor="background1"/>
                <w:sz w:val="24"/>
                <w:szCs w:val="24"/>
              </w:rPr>
              <w:t xml:space="preserve">% </w:t>
            </w:r>
            <w:proofErr w:type="gramStart"/>
            <w:r w:rsidRPr="00336094">
              <w:rPr>
                <w:color w:val="FFFFFF" w:themeColor="background1"/>
                <w:sz w:val="24"/>
                <w:szCs w:val="24"/>
              </w:rPr>
              <w:t>population</w:t>
            </w:r>
            <w:proofErr w:type="gramEnd"/>
            <w:r w:rsidRPr="00336094">
              <w:rPr>
                <w:color w:val="FFFFFF" w:themeColor="background1"/>
                <w:sz w:val="24"/>
                <w:szCs w:val="24"/>
              </w:rPr>
              <w:t xml:space="preserve"> of Lancashire and South Cumbria</w:t>
            </w:r>
          </w:p>
        </w:tc>
      </w:tr>
      <w:tr w:rsidR="00F63799" w:rsidRPr="00033469" w14:paraId="2D43C03D" w14:textId="77777777" w:rsidTr="00336094">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5F430888" w14:textId="5D370C53" w:rsidR="00F63799" w:rsidRPr="00336094" w:rsidRDefault="00F63799" w:rsidP="00E348C0">
            <w:pPr>
              <w:ind w:left="131" w:right="-16" w:firstLine="10"/>
              <w:rPr>
                <w:b/>
                <w:bCs/>
                <w:color w:val="FFFFFF" w:themeColor="background1"/>
              </w:rPr>
            </w:pPr>
            <w:r w:rsidRPr="00336094">
              <w:rPr>
                <w:b/>
                <w:bCs/>
                <w:color w:val="FFFFFF" w:themeColor="background1"/>
              </w:rPr>
              <w:t>Atheism</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9AB33A8" w14:textId="6DD6D681" w:rsidR="00F63799" w:rsidRPr="00336094" w:rsidRDefault="00336094" w:rsidP="00E348C0">
            <w:pPr>
              <w:ind w:left="0" w:right="13"/>
              <w:jc w:val="center"/>
              <w:rPr>
                <w:b/>
                <w:bCs/>
              </w:rPr>
            </w:pPr>
            <w:r>
              <w:rPr>
                <w:b/>
                <w:bCs/>
              </w:rPr>
              <w:t>8.8</w:t>
            </w:r>
            <w:r w:rsidR="00F63799" w:rsidRPr="00336094">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27E97D3D" w14:textId="1B3F9A4B" w:rsidR="00F63799" w:rsidRPr="00336094" w:rsidRDefault="00624A0E" w:rsidP="00BE240C">
            <w:pPr>
              <w:ind w:left="130"/>
              <w:jc w:val="center"/>
              <w:rPr>
                <w:b/>
                <w:bCs/>
              </w:rPr>
            </w:pPr>
            <w:r w:rsidRPr="00336094">
              <w:rPr>
                <w:b/>
                <w:bCs/>
              </w:rPr>
              <w:t>32.0%</w:t>
            </w:r>
          </w:p>
        </w:tc>
      </w:tr>
      <w:tr w:rsidR="00F63799" w:rsidRPr="00033469" w14:paraId="45F006A1" w14:textId="77777777" w:rsidTr="00336094">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E0B56DA" w14:textId="2E27DD80" w:rsidR="00F63799" w:rsidRPr="00336094" w:rsidRDefault="00F63799" w:rsidP="00E348C0">
            <w:pPr>
              <w:ind w:left="131" w:right="-16" w:firstLine="10"/>
              <w:rPr>
                <w:b/>
                <w:bCs/>
                <w:color w:val="FFFFFF" w:themeColor="background1"/>
              </w:rPr>
            </w:pPr>
            <w:r w:rsidRPr="00336094">
              <w:rPr>
                <w:b/>
                <w:bCs/>
                <w:color w:val="FFFFFF" w:themeColor="background1"/>
              </w:rPr>
              <w:t>Christianity</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40FC476" w14:textId="0ABA7F57" w:rsidR="00F63799" w:rsidRPr="00336094" w:rsidRDefault="00F63799" w:rsidP="00E348C0">
            <w:pPr>
              <w:ind w:left="0" w:right="13"/>
              <w:jc w:val="center"/>
              <w:rPr>
                <w:b/>
                <w:bCs/>
              </w:rPr>
            </w:pPr>
            <w:r w:rsidRPr="00336094">
              <w:rPr>
                <w:b/>
                <w:bCs/>
              </w:rPr>
              <w:t>3</w:t>
            </w:r>
            <w:r w:rsidR="0060640A">
              <w:rPr>
                <w:b/>
                <w:bCs/>
              </w:rPr>
              <w:t>7.4</w:t>
            </w:r>
            <w:r w:rsidRPr="00336094">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0BF09F7D" w14:textId="319E2DAB" w:rsidR="00F63799" w:rsidRPr="00336094" w:rsidRDefault="00624A0E" w:rsidP="00BE240C">
            <w:pPr>
              <w:ind w:left="130"/>
              <w:jc w:val="center"/>
              <w:rPr>
                <w:b/>
                <w:bCs/>
              </w:rPr>
            </w:pPr>
            <w:r w:rsidRPr="00336094">
              <w:rPr>
                <w:b/>
                <w:bCs/>
              </w:rPr>
              <w:t>52.8%</w:t>
            </w:r>
          </w:p>
        </w:tc>
      </w:tr>
      <w:tr w:rsidR="00F63799" w:rsidRPr="00033469" w14:paraId="319E5EBE" w14:textId="77777777" w:rsidTr="00336094">
        <w:trPr>
          <w:trHeight w:val="480"/>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7811151A" w14:textId="2DB49CF6" w:rsidR="00F63799" w:rsidRPr="00336094" w:rsidRDefault="00F63799" w:rsidP="00E348C0">
            <w:pPr>
              <w:ind w:left="131" w:right="-16" w:firstLine="10"/>
              <w:rPr>
                <w:b/>
                <w:bCs/>
                <w:color w:val="FFFFFF" w:themeColor="background1"/>
              </w:rPr>
            </w:pPr>
            <w:r w:rsidRPr="00336094">
              <w:rPr>
                <w:b/>
                <w:bCs/>
                <w:color w:val="FFFFFF" w:themeColor="background1"/>
              </w:rPr>
              <w:t>Islam</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42636FA5" w14:textId="5023DD73" w:rsidR="00F63799" w:rsidRPr="00336094" w:rsidRDefault="00F41623" w:rsidP="00E348C0">
            <w:pPr>
              <w:ind w:left="0" w:right="13"/>
              <w:jc w:val="center"/>
              <w:rPr>
                <w:b/>
                <w:bCs/>
              </w:rPr>
            </w:pPr>
            <w:r w:rsidRPr="00336094">
              <w:rPr>
                <w:b/>
                <w:bCs/>
              </w:rPr>
              <w:t>3.</w:t>
            </w:r>
            <w:r w:rsidR="0060640A">
              <w:rPr>
                <w:b/>
                <w:bCs/>
              </w:rPr>
              <w:t>0</w:t>
            </w:r>
            <w:r w:rsidRPr="00336094">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7BBEE7AD" w14:textId="7304AEC5" w:rsidR="00F63799" w:rsidRPr="00336094" w:rsidRDefault="00624A0E" w:rsidP="00BE240C">
            <w:pPr>
              <w:ind w:left="0" w:right="0"/>
              <w:jc w:val="center"/>
              <w:rPr>
                <w:b/>
                <w:bCs/>
              </w:rPr>
            </w:pPr>
            <w:r w:rsidRPr="00336094">
              <w:rPr>
                <w:b/>
                <w:bCs/>
              </w:rPr>
              <w:t>8.3%</w:t>
            </w:r>
          </w:p>
        </w:tc>
      </w:tr>
      <w:tr w:rsidR="00F63799" w:rsidRPr="00033469" w14:paraId="0012246E" w14:textId="77777777" w:rsidTr="00336094">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1D6613ED" w14:textId="2C275EEB" w:rsidR="00F63799" w:rsidRPr="00336094" w:rsidRDefault="00F63799" w:rsidP="00E348C0">
            <w:pPr>
              <w:ind w:left="131" w:right="-16" w:firstLine="10"/>
              <w:rPr>
                <w:b/>
                <w:bCs/>
                <w:color w:val="FFFFFF" w:themeColor="background1"/>
              </w:rPr>
            </w:pPr>
            <w:r w:rsidRPr="00336094">
              <w:rPr>
                <w:b/>
                <w:bCs/>
                <w:color w:val="FFFFFF" w:themeColor="background1"/>
              </w:rPr>
              <w:t>Other</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701733C7" w14:textId="4D9EC9EB" w:rsidR="00F63799" w:rsidRPr="00336094" w:rsidRDefault="0060640A" w:rsidP="00E348C0">
            <w:pPr>
              <w:ind w:left="0" w:right="13"/>
              <w:jc w:val="center"/>
              <w:rPr>
                <w:b/>
                <w:bCs/>
              </w:rPr>
            </w:pPr>
            <w:r>
              <w:rPr>
                <w:b/>
                <w:bCs/>
              </w:rPr>
              <w:t>4.0</w:t>
            </w:r>
            <w:r w:rsidR="00F41623" w:rsidRPr="00336094">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52A3A7A" w14:textId="22E3450D" w:rsidR="00F63799" w:rsidRPr="00336094" w:rsidRDefault="00624A0E" w:rsidP="00BE240C">
            <w:pPr>
              <w:ind w:left="0" w:right="0"/>
              <w:jc w:val="center"/>
              <w:rPr>
                <w:b/>
                <w:bCs/>
              </w:rPr>
            </w:pPr>
            <w:r w:rsidRPr="00336094">
              <w:rPr>
                <w:b/>
                <w:bCs/>
              </w:rPr>
              <w:t>1.4%</w:t>
            </w:r>
          </w:p>
        </w:tc>
      </w:tr>
      <w:tr w:rsidR="00F63799" w:rsidRPr="00033469" w14:paraId="05E7E026" w14:textId="77777777" w:rsidTr="00336094">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530C35B9" w14:textId="080C54A9" w:rsidR="00F63799" w:rsidRPr="00336094" w:rsidRDefault="00F63799" w:rsidP="00E348C0">
            <w:pPr>
              <w:ind w:left="131" w:right="-16" w:firstLine="10"/>
              <w:rPr>
                <w:b/>
                <w:bCs/>
                <w:color w:val="FFFFFF" w:themeColor="background1"/>
              </w:rPr>
            </w:pPr>
            <w:r w:rsidRPr="00336094">
              <w:rPr>
                <w:b/>
                <w:bCs/>
                <w:color w:val="FFFFFF" w:themeColor="background1"/>
              </w:rPr>
              <w:t>Not declared</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675E908" w14:textId="3AA1115D" w:rsidR="00F63799" w:rsidRPr="00336094" w:rsidRDefault="0060640A" w:rsidP="00E348C0">
            <w:pPr>
              <w:ind w:left="0" w:right="13"/>
              <w:jc w:val="center"/>
              <w:rPr>
                <w:b/>
                <w:bCs/>
              </w:rPr>
            </w:pPr>
            <w:r>
              <w:rPr>
                <w:b/>
                <w:bCs/>
              </w:rPr>
              <w:t>46.8</w:t>
            </w:r>
            <w:r w:rsidR="00F41623" w:rsidRPr="00336094">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4798B75" w14:textId="1246144F" w:rsidR="00F63799" w:rsidRPr="00336094" w:rsidRDefault="00624A0E" w:rsidP="00BE240C">
            <w:pPr>
              <w:ind w:left="0" w:right="0"/>
              <w:jc w:val="center"/>
              <w:rPr>
                <w:b/>
                <w:bCs/>
              </w:rPr>
            </w:pPr>
            <w:r w:rsidRPr="00336094">
              <w:rPr>
                <w:b/>
                <w:bCs/>
              </w:rPr>
              <w:t>5.4%</w:t>
            </w:r>
          </w:p>
        </w:tc>
      </w:tr>
    </w:tbl>
    <w:p w14:paraId="609DFB12" w14:textId="77777777" w:rsidR="00F63799" w:rsidRPr="00033469" w:rsidRDefault="00F63799" w:rsidP="00A2494F">
      <w:pPr>
        <w:ind w:right="-604"/>
        <w:rPr>
          <w:highlight w:val="yellow"/>
        </w:rPr>
      </w:pPr>
    </w:p>
    <w:p w14:paraId="66366886" w14:textId="77777777" w:rsidR="004D6695" w:rsidRDefault="004D6695" w:rsidP="00620448">
      <w:pPr>
        <w:ind w:right="-18"/>
        <w:rPr>
          <w:b/>
          <w:color w:val="005EB8"/>
        </w:rPr>
      </w:pPr>
    </w:p>
    <w:p w14:paraId="525D174B" w14:textId="724F0AB6" w:rsidR="00620448" w:rsidRPr="00336094" w:rsidRDefault="00F41623" w:rsidP="00620448">
      <w:pPr>
        <w:ind w:right="-18"/>
      </w:pPr>
      <w:r w:rsidRPr="007D09DD">
        <w:rPr>
          <w:b/>
          <w:color w:val="005EB8"/>
        </w:rPr>
        <w:t xml:space="preserve">Sexual </w:t>
      </w:r>
      <w:r w:rsidR="00CD287B" w:rsidRPr="007D09DD">
        <w:rPr>
          <w:b/>
          <w:color w:val="005EB8"/>
        </w:rPr>
        <w:t>o</w:t>
      </w:r>
      <w:r w:rsidRPr="007D09DD">
        <w:rPr>
          <w:b/>
          <w:color w:val="005EB8"/>
        </w:rPr>
        <w:t>rientation</w:t>
      </w:r>
      <w:r w:rsidRPr="007D09DD">
        <w:rPr>
          <w:b/>
        </w:rPr>
        <w:t xml:space="preserve"> –</w:t>
      </w:r>
      <w:r w:rsidRPr="007D09DD">
        <w:t xml:space="preserve"> The following table provides an overview of sexual orientation within our workforce compared to our resident populations in Lancashire and South Cumbria</w:t>
      </w:r>
      <w:r w:rsidR="00B654EE" w:rsidRPr="007D09DD">
        <w:t>.</w:t>
      </w:r>
      <w:r w:rsidR="00620448">
        <w:t xml:space="preserve"> </w:t>
      </w:r>
      <w:r w:rsidR="00620448" w:rsidRPr="00BF0E59">
        <w:t xml:space="preserve">Please note that it has not been possible to report on the </w:t>
      </w:r>
      <w:r w:rsidR="00EF0E48" w:rsidRPr="00BF0E59">
        <w:t>sexual orientation</w:t>
      </w:r>
      <w:r w:rsidR="00620448" w:rsidRPr="00BF0E59">
        <w:t xml:space="preserve"> of some of our people due to the risk of identifying individual members of staff</w:t>
      </w:r>
      <w:r w:rsidR="00BF0E59">
        <w:t>*</w:t>
      </w:r>
      <w:r w:rsidR="00620448" w:rsidRPr="00336094">
        <w:t xml:space="preserve"> </w:t>
      </w:r>
    </w:p>
    <w:p w14:paraId="0B034FFB" w14:textId="14CC8FC0" w:rsidR="002818CB" w:rsidRPr="00033469" w:rsidRDefault="002818CB" w:rsidP="00620448">
      <w:pPr>
        <w:ind w:left="0" w:right="-604"/>
        <w:rPr>
          <w:highlight w:val="yellow"/>
        </w:rPr>
      </w:pPr>
    </w:p>
    <w:p w14:paraId="06B380E9" w14:textId="77777777" w:rsidR="002818CB" w:rsidRPr="00033469" w:rsidRDefault="002818CB" w:rsidP="001C1B9D">
      <w:pPr>
        <w:ind w:right="-604"/>
        <w:rPr>
          <w:highlight w:val="yellow"/>
        </w:rPr>
      </w:pPr>
    </w:p>
    <w:tbl>
      <w:tblPr>
        <w:tblStyle w:val="TableGrid"/>
        <w:tblW w:w="7356" w:type="dxa"/>
        <w:tblInd w:w="-582" w:type="dxa"/>
        <w:tblLook w:val="04A0" w:firstRow="1" w:lastRow="0" w:firstColumn="1" w:lastColumn="0" w:noHBand="0" w:noVBand="1"/>
      </w:tblPr>
      <w:tblGrid>
        <w:gridCol w:w="3387"/>
        <w:gridCol w:w="1985"/>
        <w:gridCol w:w="1984"/>
      </w:tblGrid>
      <w:tr w:rsidR="00F41623" w:rsidRPr="007D09DD" w14:paraId="53F8835B" w14:textId="77777777" w:rsidTr="007D09DD">
        <w:trPr>
          <w:cnfStyle w:val="100000000000" w:firstRow="1" w:lastRow="0" w:firstColumn="0" w:lastColumn="0" w:oddVBand="0" w:evenVBand="0" w:oddHBand="0" w:evenHBand="0" w:firstRowFirstColumn="0" w:firstRowLastColumn="0" w:lastRowFirstColumn="0" w:lastRowLastColumn="0"/>
          <w:trHeight w:val="945"/>
        </w:trPr>
        <w:tc>
          <w:tcPr>
            <w:tcW w:w="33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7C3BE1C9" w14:textId="77777777" w:rsidR="00F41623" w:rsidRPr="007D09DD" w:rsidRDefault="00F41623" w:rsidP="00E348C0">
            <w:pPr>
              <w:ind w:left="0" w:right="-604"/>
            </w:pP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2051E524" w14:textId="77777777" w:rsidR="00F41623" w:rsidRPr="007D09DD" w:rsidRDefault="00F41623" w:rsidP="00E348C0">
            <w:pPr>
              <w:ind w:left="0" w:right="13"/>
              <w:rPr>
                <w:color w:val="FFFFFF" w:themeColor="background1"/>
                <w:sz w:val="24"/>
                <w:szCs w:val="24"/>
              </w:rPr>
            </w:pPr>
            <w:r w:rsidRPr="007D09DD">
              <w:rPr>
                <w:color w:val="FFFFFF" w:themeColor="background1"/>
                <w:sz w:val="24"/>
                <w:szCs w:val="24"/>
              </w:rPr>
              <w:t xml:space="preserve"> % </w:t>
            </w:r>
            <w:proofErr w:type="gramStart"/>
            <w:r w:rsidRPr="007D09DD">
              <w:rPr>
                <w:color w:val="FFFFFF" w:themeColor="background1"/>
                <w:sz w:val="24"/>
                <w:szCs w:val="24"/>
              </w:rPr>
              <w:t>of</w:t>
            </w:r>
            <w:proofErr w:type="gramEnd"/>
            <w:r w:rsidRPr="007D09DD">
              <w:rPr>
                <w:color w:val="FFFFFF" w:themeColor="background1"/>
                <w:sz w:val="24"/>
                <w:szCs w:val="24"/>
              </w:rPr>
              <w:t xml:space="preserve"> ICB workforce </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5EB8"/>
          </w:tcPr>
          <w:p w14:paraId="00D05925" w14:textId="77777777" w:rsidR="00F41623" w:rsidRPr="007D09DD" w:rsidRDefault="00F41623" w:rsidP="00E348C0">
            <w:pPr>
              <w:ind w:left="0" w:right="0"/>
              <w:rPr>
                <w:color w:val="FFFFFF" w:themeColor="background1"/>
                <w:sz w:val="24"/>
                <w:szCs w:val="24"/>
              </w:rPr>
            </w:pPr>
            <w:r w:rsidRPr="007D09DD">
              <w:rPr>
                <w:color w:val="FFFFFF" w:themeColor="background1"/>
                <w:sz w:val="24"/>
                <w:szCs w:val="24"/>
              </w:rPr>
              <w:t xml:space="preserve">% </w:t>
            </w:r>
            <w:proofErr w:type="gramStart"/>
            <w:r w:rsidRPr="007D09DD">
              <w:rPr>
                <w:color w:val="FFFFFF" w:themeColor="background1"/>
                <w:sz w:val="24"/>
                <w:szCs w:val="24"/>
              </w:rPr>
              <w:t>population</w:t>
            </w:r>
            <w:proofErr w:type="gramEnd"/>
            <w:r w:rsidRPr="007D09DD">
              <w:rPr>
                <w:color w:val="FFFFFF" w:themeColor="background1"/>
                <w:sz w:val="24"/>
                <w:szCs w:val="24"/>
              </w:rPr>
              <w:t xml:space="preserve"> of Lancashire and South Cumbria</w:t>
            </w:r>
          </w:p>
        </w:tc>
      </w:tr>
      <w:tr w:rsidR="00AC49A3" w:rsidRPr="007D09DD" w14:paraId="7397BF06" w14:textId="77777777" w:rsidTr="007D09DD">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0B57701F" w14:textId="36747870" w:rsidR="00AC49A3" w:rsidRPr="007D09DD" w:rsidRDefault="00AC49A3" w:rsidP="00E348C0">
            <w:pPr>
              <w:ind w:left="131" w:right="-16" w:firstLine="10"/>
              <w:rPr>
                <w:b/>
                <w:bCs/>
                <w:color w:val="FFFFFF" w:themeColor="background1"/>
              </w:rPr>
            </w:pPr>
            <w:r>
              <w:rPr>
                <w:b/>
                <w:bCs/>
                <w:color w:val="FFFFFF" w:themeColor="background1"/>
              </w:rPr>
              <w:t>Bisexual</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cPr>
          <w:p w14:paraId="347515ED" w14:textId="0491E620" w:rsidR="00AC49A3" w:rsidRPr="007D09DD" w:rsidRDefault="00C36720" w:rsidP="00E348C0">
            <w:pPr>
              <w:ind w:left="0" w:right="13"/>
              <w:jc w:val="center"/>
              <w:rPr>
                <w:b/>
                <w:bCs/>
              </w:rPr>
            </w:pPr>
            <w:r>
              <w:rPr>
                <w:b/>
                <w:bCs/>
              </w:rPr>
              <w:t>0.7%</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0AD6F593" w14:textId="39EF963C" w:rsidR="00AC49A3" w:rsidRPr="007D09DD" w:rsidRDefault="00CD2665" w:rsidP="00E348C0">
            <w:pPr>
              <w:ind w:left="130"/>
              <w:jc w:val="center"/>
              <w:rPr>
                <w:b/>
                <w:bCs/>
              </w:rPr>
            </w:pPr>
            <w:r>
              <w:rPr>
                <w:b/>
                <w:bCs/>
              </w:rPr>
              <w:t>1.1%</w:t>
            </w:r>
          </w:p>
        </w:tc>
      </w:tr>
      <w:tr w:rsidR="00F41623" w:rsidRPr="007D09DD" w14:paraId="5BE6DB25" w14:textId="77777777" w:rsidTr="007D09DD">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7FD42C9F" w14:textId="25F78B44" w:rsidR="00F41623" w:rsidRPr="007D09DD" w:rsidRDefault="00AF6846" w:rsidP="00E348C0">
            <w:pPr>
              <w:ind w:left="131" w:right="-16" w:firstLine="10"/>
              <w:rPr>
                <w:b/>
                <w:bCs/>
                <w:color w:val="FFFFFF" w:themeColor="background1"/>
              </w:rPr>
            </w:pPr>
            <w:r w:rsidRPr="007D09DD">
              <w:rPr>
                <w:b/>
                <w:bCs/>
                <w:color w:val="FFFFFF" w:themeColor="background1"/>
              </w:rPr>
              <w:t>Gay or Lesbian</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cPr>
          <w:p w14:paraId="09C0D104" w14:textId="6EA786E0" w:rsidR="00F41623" w:rsidRPr="007D09DD" w:rsidRDefault="000B1F44" w:rsidP="00E348C0">
            <w:pPr>
              <w:ind w:left="0" w:right="13"/>
              <w:jc w:val="center"/>
              <w:rPr>
                <w:b/>
                <w:bCs/>
              </w:rPr>
            </w:pPr>
            <w:r w:rsidRPr="007D09DD">
              <w:rPr>
                <w:b/>
                <w:bCs/>
              </w:rPr>
              <w:t>2</w:t>
            </w:r>
            <w:r w:rsidR="00C36720">
              <w:rPr>
                <w:b/>
                <w:bCs/>
              </w:rPr>
              <w:t>.4</w:t>
            </w:r>
            <w:r w:rsidR="00F41623" w:rsidRPr="007D09DD">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51F46AB" w14:textId="2FC0EDFA" w:rsidR="00F41623" w:rsidRPr="007D09DD" w:rsidRDefault="00AB2DB1" w:rsidP="00E348C0">
            <w:pPr>
              <w:ind w:left="130"/>
              <w:jc w:val="center"/>
              <w:rPr>
                <w:b/>
                <w:bCs/>
              </w:rPr>
            </w:pPr>
            <w:r w:rsidRPr="007D09DD">
              <w:rPr>
                <w:b/>
                <w:bCs/>
              </w:rPr>
              <w:t>1.5%</w:t>
            </w:r>
          </w:p>
        </w:tc>
      </w:tr>
      <w:tr w:rsidR="00F41623" w:rsidRPr="007D09DD" w14:paraId="2B7BCC70" w14:textId="77777777" w:rsidTr="007D09DD">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2721027" w14:textId="71436B7A" w:rsidR="00F41623" w:rsidRPr="007D09DD" w:rsidRDefault="00AF6846" w:rsidP="00E348C0">
            <w:pPr>
              <w:ind w:left="131" w:right="-16" w:firstLine="10"/>
              <w:rPr>
                <w:b/>
                <w:bCs/>
                <w:color w:val="FFFFFF" w:themeColor="background1"/>
              </w:rPr>
            </w:pPr>
            <w:r w:rsidRPr="007D09DD">
              <w:rPr>
                <w:b/>
                <w:bCs/>
                <w:color w:val="FFFFFF" w:themeColor="background1"/>
              </w:rPr>
              <w:t>Heterosexual / Straight</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CE28FB8" w14:textId="789D952F" w:rsidR="00F41623" w:rsidRPr="007D09DD" w:rsidRDefault="00AF6846" w:rsidP="00E348C0">
            <w:pPr>
              <w:ind w:left="0" w:right="13"/>
              <w:jc w:val="center"/>
              <w:rPr>
                <w:b/>
                <w:bCs/>
              </w:rPr>
            </w:pPr>
            <w:r w:rsidRPr="007D09DD">
              <w:rPr>
                <w:b/>
                <w:bCs/>
              </w:rPr>
              <w:t>5</w:t>
            </w:r>
            <w:r w:rsidR="00C36720">
              <w:rPr>
                <w:b/>
                <w:bCs/>
              </w:rPr>
              <w:t>3.9</w:t>
            </w:r>
            <w:r w:rsidR="00F41623" w:rsidRPr="007D09DD">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0AB060BC" w14:textId="2138F0A8" w:rsidR="00F41623" w:rsidRPr="007D09DD" w:rsidRDefault="00AB2DB1" w:rsidP="00E348C0">
            <w:pPr>
              <w:ind w:left="130"/>
              <w:jc w:val="center"/>
              <w:rPr>
                <w:b/>
                <w:bCs/>
              </w:rPr>
            </w:pPr>
            <w:r w:rsidRPr="007D09DD">
              <w:rPr>
                <w:b/>
                <w:bCs/>
              </w:rPr>
              <w:t>90.2%</w:t>
            </w:r>
          </w:p>
        </w:tc>
      </w:tr>
      <w:tr w:rsidR="00F41623" w:rsidRPr="007D09DD" w14:paraId="3672B6B5" w14:textId="77777777" w:rsidTr="007D09DD">
        <w:trPr>
          <w:trHeight w:val="480"/>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475EAABF" w14:textId="23359435" w:rsidR="00F41623" w:rsidRPr="007D09DD" w:rsidRDefault="00AF6846" w:rsidP="00E348C0">
            <w:pPr>
              <w:ind w:left="131" w:right="-16" w:firstLine="10"/>
              <w:rPr>
                <w:b/>
                <w:bCs/>
                <w:color w:val="FFFFFF" w:themeColor="background1"/>
              </w:rPr>
            </w:pPr>
            <w:r w:rsidRPr="007D09DD">
              <w:rPr>
                <w:b/>
                <w:bCs/>
                <w:color w:val="FFFFFF" w:themeColor="background1"/>
              </w:rPr>
              <w:t>Other</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15C934DC" w14:textId="1DCE335F" w:rsidR="00F41623" w:rsidRPr="007D09DD" w:rsidRDefault="00AF6846" w:rsidP="00E348C0">
            <w:pPr>
              <w:ind w:left="0" w:right="13"/>
              <w:jc w:val="center"/>
              <w:rPr>
                <w:b/>
                <w:bCs/>
              </w:rPr>
            </w:pPr>
            <w:r w:rsidRPr="007D09DD">
              <w:rPr>
                <w:b/>
                <w:bCs/>
              </w:rPr>
              <w:t>0.</w:t>
            </w:r>
            <w:r w:rsidR="00C36720">
              <w:rPr>
                <w:b/>
                <w:bCs/>
              </w:rPr>
              <w:t>3</w:t>
            </w:r>
            <w:r w:rsidR="00F41623" w:rsidRPr="007D09DD">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62FD9CBC" w14:textId="64CE0929" w:rsidR="00F41623" w:rsidRPr="007D09DD" w:rsidRDefault="00AB2DB1" w:rsidP="00E348C0">
            <w:pPr>
              <w:ind w:left="0" w:right="0"/>
              <w:jc w:val="center"/>
              <w:rPr>
                <w:b/>
                <w:bCs/>
              </w:rPr>
            </w:pPr>
            <w:r w:rsidRPr="007D09DD">
              <w:rPr>
                <w:b/>
                <w:bCs/>
              </w:rPr>
              <w:t>1.4%</w:t>
            </w:r>
          </w:p>
        </w:tc>
      </w:tr>
      <w:tr w:rsidR="00F41623" w14:paraId="6BD723C7" w14:textId="77777777" w:rsidTr="007D09DD">
        <w:trPr>
          <w:trHeight w:val="495"/>
        </w:trPr>
        <w:tc>
          <w:tcPr>
            <w:tcW w:w="3387" w:type="dxa"/>
            <w:tcBorders>
              <w:top w:val="single" w:sz="12" w:space="0" w:color="FFFFFF" w:themeColor="background1"/>
              <w:left w:val="single" w:sz="4" w:space="0" w:color="FFFFFF" w:themeColor="background1"/>
              <w:bottom w:val="single" w:sz="12" w:space="0" w:color="FFFFFF" w:themeColor="background1"/>
              <w:right w:val="single" w:sz="12" w:space="0" w:color="FFFFFF" w:themeColor="background1"/>
            </w:tcBorders>
            <w:shd w:val="clear" w:color="auto" w:fill="005EB8"/>
          </w:tcPr>
          <w:p w14:paraId="69D8127F" w14:textId="1B86AEE0" w:rsidR="00F41623" w:rsidRPr="007D09DD" w:rsidRDefault="00AF6846" w:rsidP="00E348C0">
            <w:pPr>
              <w:ind w:left="131" w:right="-16" w:firstLine="10"/>
              <w:rPr>
                <w:b/>
                <w:bCs/>
                <w:color w:val="FFFFFF" w:themeColor="background1"/>
              </w:rPr>
            </w:pPr>
            <w:r w:rsidRPr="007D09DD">
              <w:rPr>
                <w:b/>
                <w:bCs/>
                <w:color w:val="FFFFFF" w:themeColor="background1"/>
              </w:rPr>
              <w:t>Not declared</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4F3FC" w:themeFill="accent2" w:themeFillTint="33"/>
          </w:tcPr>
          <w:p w14:paraId="214A7CB0" w14:textId="2461A8C1" w:rsidR="00F41623" w:rsidRPr="007D09DD" w:rsidRDefault="00C36720" w:rsidP="00E348C0">
            <w:pPr>
              <w:ind w:left="0" w:right="13"/>
              <w:jc w:val="center"/>
              <w:rPr>
                <w:b/>
                <w:bCs/>
              </w:rPr>
            </w:pPr>
            <w:r>
              <w:rPr>
                <w:b/>
                <w:bCs/>
              </w:rPr>
              <w:t>42.7</w:t>
            </w:r>
            <w:r w:rsidR="00F41623" w:rsidRPr="007D09DD">
              <w:rPr>
                <w:b/>
                <w:bCs/>
              </w:rPr>
              <w:t>%</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CF6E0" w:themeFill="accent1" w:themeFillTint="33"/>
          </w:tcPr>
          <w:p w14:paraId="419E2AA7" w14:textId="39E33406" w:rsidR="00F41623" w:rsidRPr="007D09DD" w:rsidRDefault="00AB2DB1" w:rsidP="00BE240C">
            <w:pPr>
              <w:ind w:left="0" w:right="0"/>
              <w:jc w:val="center"/>
              <w:rPr>
                <w:b/>
                <w:bCs/>
              </w:rPr>
            </w:pPr>
            <w:r w:rsidRPr="007D09DD">
              <w:rPr>
                <w:b/>
                <w:bCs/>
              </w:rPr>
              <w:t>6.9%</w:t>
            </w:r>
          </w:p>
        </w:tc>
      </w:tr>
    </w:tbl>
    <w:p w14:paraId="157FFD05" w14:textId="7E4FB512" w:rsidR="0066170A" w:rsidRDefault="0066170A" w:rsidP="001C1B9D">
      <w:pPr>
        <w:ind w:left="0" w:right="-604"/>
      </w:pPr>
    </w:p>
    <w:p w14:paraId="52E27E01" w14:textId="123975DF" w:rsidR="002818CB" w:rsidRPr="009B5000" w:rsidRDefault="00657269" w:rsidP="00F1775A">
      <w:pPr>
        <w:rPr>
          <w:b/>
          <w:bCs/>
          <w:sz w:val="24"/>
          <w:szCs w:val="24"/>
        </w:rPr>
      </w:pPr>
      <w:r>
        <w:t>*</w:t>
      </w:r>
      <w:r w:rsidRPr="009B5000">
        <w:rPr>
          <w:b/>
          <w:bCs/>
          <w:sz w:val="24"/>
          <w:szCs w:val="24"/>
        </w:rPr>
        <w:t>ICBs are often made up of relatively small teams</w:t>
      </w:r>
      <w:r w:rsidR="009D60CB" w:rsidRPr="009B5000">
        <w:rPr>
          <w:b/>
          <w:bCs/>
          <w:sz w:val="24"/>
          <w:szCs w:val="24"/>
        </w:rPr>
        <w:t xml:space="preserve"> and </w:t>
      </w:r>
      <w:r w:rsidRPr="009B5000">
        <w:rPr>
          <w:b/>
          <w:bCs/>
          <w:sz w:val="24"/>
          <w:szCs w:val="24"/>
        </w:rPr>
        <w:t>this can be problematic when assuring against any personal data breaches. To be able to produce staff data some of the staff numbers have been replaced with percentages to make it difficult to identify any individual staff member with a specific protected characteristic.</w:t>
      </w:r>
    </w:p>
    <w:p w14:paraId="29CB8AF6" w14:textId="61B41594" w:rsidR="002818CB" w:rsidRPr="009B5000" w:rsidRDefault="002818CB" w:rsidP="001C1B9D">
      <w:pPr>
        <w:ind w:left="0" w:right="-604"/>
        <w:rPr>
          <w:sz w:val="24"/>
          <w:szCs w:val="24"/>
        </w:rPr>
      </w:pPr>
    </w:p>
    <w:p w14:paraId="54ACCB12" w14:textId="77777777" w:rsidR="002818CB" w:rsidRPr="00B43AEB" w:rsidRDefault="002818CB" w:rsidP="001C1B9D">
      <w:pPr>
        <w:ind w:left="0" w:right="-604"/>
      </w:pPr>
    </w:p>
    <w:p w14:paraId="2912B2EF" w14:textId="77777777" w:rsidR="007D1CDF" w:rsidRDefault="007D1CDF">
      <w:pPr>
        <w:rPr>
          <w:rFonts w:eastAsiaTheme="majorEastAsia" w:cs="Arial"/>
          <w:b/>
          <w:bCs/>
          <w:noProof/>
          <w:color w:val="005EB8"/>
          <w:sz w:val="44"/>
        </w:rPr>
      </w:pPr>
      <w:bookmarkStart w:id="82" w:name="_Toc1567260"/>
      <w:bookmarkStart w:id="83" w:name="_Toc43818169"/>
      <w:bookmarkStart w:id="84" w:name="_Toc74824851"/>
      <w:bookmarkStart w:id="85" w:name="_Toc103172715"/>
      <w:bookmarkStart w:id="86" w:name="_Toc135232104"/>
      <w:r>
        <w:br w:type="page"/>
      </w:r>
    </w:p>
    <w:p w14:paraId="143FF245" w14:textId="4D9004BD" w:rsidR="00844645" w:rsidRDefault="00844645" w:rsidP="008A7887">
      <w:pPr>
        <w:pStyle w:val="Heading2"/>
      </w:pPr>
      <w:r w:rsidRPr="00253A74">
        <w:lastRenderedPageBreak/>
        <w:t>Training and Development Opportunities</w:t>
      </w:r>
      <w:bookmarkEnd w:id="82"/>
      <w:bookmarkEnd w:id="83"/>
      <w:bookmarkEnd w:id="84"/>
      <w:bookmarkEnd w:id="85"/>
      <w:bookmarkEnd w:id="86"/>
    </w:p>
    <w:p w14:paraId="304A552C" w14:textId="43DFF445" w:rsidR="00844645" w:rsidRDefault="00844645" w:rsidP="00957877"/>
    <w:p w14:paraId="7CA82582" w14:textId="43E207B9" w:rsidR="00C80AD2" w:rsidRDefault="00207387" w:rsidP="00894E6E">
      <w:pPr>
        <w:ind w:right="3648"/>
      </w:pPr>
      <w:r>
        <w:rPr>
          <w:noProof/>
        </w:rPr>
        <w:drawing>
          <wp:anchor distT="0" distB="0" distL="114300" distR="114300" simplePos="0" relativeHeight="251657216" behindDoc="0" locked="0" layoutInCell="1" allowOverlap="1" wp14:anchorId="02F2C491" wp14:editId="735D2B36">
            <wp:simplePos x="0" y="0"/>
            <wp:positionH relativeFrom="column">
              <wp:posOffset>3857320</wp:posOffset>
            </wp:positionH>
            <wp:positionV relativeFrom="paragraph">
              <wp:posOffset>136677</wp:posOffset>
            </wp:positionV>
            <wp:extent cx="2695575" cy="2695575"/>
            <wp:effectExtent l="38100" t="38100" r="47625" b="47625"/>
            <wp:wrapThrough wrapText="bothSides">
              <wp:wrapPolygon edited="0">
                <wp:start x="9006" y="-305"/>
                <wp:lineTo x="3358" y="-305"/>
                <wp:lineTo x="3358" y="2137"/>
                <wp:lineTo x="1221" y="2137"/>
                <wp:lineTo x="1221" y="4580"/>
                <wp:lineTo x="0" y="4580"/>
                <wp:lineTo x="-305" y="7022"/>
                <wp:lineTo x="-305" y="13739"/>
                <wp:lineTo x="-153" y="14349"/>
                <wp:lineTo x="1069" y="16792"/>
                <wp:lineTo x="3206" y="19539"/>
                <wp:lineTo x="7480" y="21676"/>
                <wp:lineTo x="8548" y="21829"/>
                <wp:lineTo x="12975" y="21829"/>
                <wp:lineTo x="13128" y="21829"/>
                <wp:lineTo x="13891" y="21676"/>
                <wp:lineTo x="18318" y="19234"/>
                <wp:lineTo x="18471" y="19234"/>
                <wp:lineTo x="20608" y="16792"/>
                <wp:lineTo x="21676" y="14349"/>
                <wp:lineTo x="21829" y="12059"/>
                <wp:lineTo x="21829" y="9464"/>
                <wp:lineTo x="21524" y="7175"/>
                <wp:lineTo x="21524" y="7022"/>
                <wp:lineTo x="20302" y="4580"/>
                <wp:lineTo x="18318" y="2290"/>
                <wp:lineTo x="18165" y="1527"/>
                <wp:lineTo x="14044" y="-305"/>
                <wp:lineTo x="12670" y="-305"/>
                <wp:lineTo x="9006" y="-305"/>
              </wp:wrapPolygon>
            </wp:wrapThrough>
            <wp:docPr id="11328" name="Picture 11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328" name="Picture 11328">
                      <a:extLst>
                        <a:ext uri="{C183D7F6-B498-43B3-948B-1728B52AA6E4}">
                          <adec:decorative xmlns:adec="http://schemas.microsoft.com/office/drawing/2017/decorative" val="1"/>
                        </a:ext>
                      </a:extLst>
                    </pic:cNvPr>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2695575" cy="2695575"/>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30BE">
        <w:t xml:space="preserve">Staff </w:t>
      </w:r>
      <w:r w:rsidR="00105E6A">
        <w:t>are encouraged</w:t>
      </w:r>
      <w:r w:rsidR="00BA30BE">
        <w:t xml:space="preserve"> to </w:t>
      </w:r>
      <w:r w:rsidR="00B654EE">
        <w:t xml:space="preserve">discuss and </w:t>
      </w:r>
      <w:r w:rsidR="00BA30BE">
        <w:t>agree learning and development opportunities with their manager</w:t>
      </w:r>
      <w:r w:rsidR="00210603">
        <w:t>s</w:t>
      </w:r>
      <w:r w:rsidR="00B654EE">
        <w:t xml:space="preserve"> at regular intervals</w:t>
      </w:r>
      <w:r w:rsidR="00BA30BE">
        <w:t xml:space="preserve"> during </w:t>
      </w:r>
      <w:r w:rsidR="00B654EE">
        <w:t xml:space="preserve">one-to-ones and through </w:t>
      </w:r>
      <w:r w:rsidR="00BA30BE">
        <w:t>the</w:t>
      </w:r>
      <w:r w:rsidR="00210603">
        <w:t xml:space="preserve"> </w:t>
      </w:r>
      <w:r w:rsidR="00BA30BE">
        <w:t>appraisal proces</w:t>
      </w:r>
      <w:r w:rsidR="00894E6E">
        <w:t>s</w:t>
      </w:r>
      <w:r w:rsidR="00BA30BE">
        <w:t xml:space="preserve">. </w:t>
      </w:r>
      <w:r w:rsidR="00894E6E">
        <w:t>These opportunities may include undertaking</w:t>
      </w:r>
      <w:r w:rsidR="00BA30BE">
        <w:t xml:space="preserve"> specific courses, attending conferences and events, </w:t>
      </w:r>
      <w:r w:rsidR="00894E6E">
        <w:t>or identifying areas for</w:t>
      </w:r>
      <w:r w:rsidR="00BA30BE">
        <w:t xml:space="preserve"> ‘on-the-job’ development.</w:t>
      </w:r>
    </w:p>
    <w:p w14:paraId="567AC711" w14:textId="3F33C8C4" w:rsidR="00BA30BE" w:rsidRDefault="00BA30BE" w:rsidP="00957877"/>
    <w:p w14:paraId="662CC6D2" w14:textId="1EC1A55A" w:rsidR="00BC51AC" w:rsidRDefault="00894E6E" w:rsidP="00F93B40">
      <w:pPr>
        <w:pStyle w:val="BodyTextIndent"/>
      </w:pPr>
      <w:r>
        <w:t>The</w:t>
      </w:r>
      <w:r w:rsidR="00775314">
        <w:t xml:space="preserve"> </w:t>
      </w:r>
      <w:r>
        <w:t>ICB is committed to the</w:t>
      </w:r>
      <w:r w:rsidR="00775314">
        <w:t xml:space="preserve"> active promot</w:t>
      </w:r>
      <w:r w:rsidR="00207387">
        <w:t>ion</w:t>
      </w:r>
      <w:r w:rsidR="00B1467E">
        <w:t xml:space="preserve"> </w:t>
      </w:r>
      <w:r>
        <w:t xml:space="preserve">of </w:t>
      </w:r>
      <w:r w:rsidR="00B1467E">
        <w:t>targeted</w:t>
      </w:r>
      <w:r w:rsidR="00775314">
        <w:t xml:space="preserve"> </w:t>
      </w:r>
      <w:r w:rsidR="002D20F2">
        <w:t xml:space="preserve">learning and development programmes </w:t>
      </w:r>
      <w:r w:rsidR="00B1467E">
        <w:t xml:space="preserve">such as the NHS Ready Now </w:t>
      </w:r>
      <w:r w:rsidR="00C438AF">
        <w:t>programme</w:t>
      </w:r>
      <w:r w:rsidR="00253A74">
        <w:t xml:space="preserve"> and activities delivered through the NHS Leadership Academy</w:t>
      </w:r>
      <w:r w:rsidR="00C438AF">
        <w:t xml:space="preserve"> which are </w:t>
      </w:r>
      <w:r w:rsidR="002D20F2">
        <w:t xml:space="preserve">aimed at colleagues from protected characteristic groups </w:t>
      </w:r>
      <w:r w:rsidR="00253A74">
        <w:t>who</w:t>
      </w:r>
      <w:r w:rsidR="002D20F2">
        <w:t xml:space="preserve"> are less likely </w:t>
      </w:r>
      <w:r w:rsidR="003C7465">
        <w:t xml:space="preserve">to access </w:t>
      </w:r>
      <w:r w:rsidR="00253A74">
        <w:t xml:space="preserve">non-mandatory training, who feel that there are fewer </w:t>
      </w:r>
      <w:r w:rsidR="003C7465">
        <w:t xml:space="preserve">opportunities for career progression </w:t>
      </w:r>
      <w:r w:rsidR="00253A74">
        <w:t>or</w:t>
      </w:r>
      <w:r w:rsidR="003C7465">
        <w:t xml:space="preserve"> </w:t>
      </w:r>
      <w:r w:rsidR="00253A74">
        <w:t>who</w:t>
      </w:r>
      <w:r w:rsidR="003C7465">
        <w:t xml:space="preserve"> are </w:t>
      </w:r>
      <w:r w:rsidR="00B1467E">
        <w:t>under-represented in senior roles and leadership positions.</w:t>
      </w:r>
      <w:r w:rsidR="00C90858">
        <w:t xml:space="preserve"> </w:t>
      </w:r>
      <w:bookmarkEnd w:id="81"/>
    </w:p>
    <w:p w14:paraId="20991579" w14:textId="2BD997ED" w:rsidR="00253A74" w:rsidRDefault="00253A74" w:rsidP="00F93B40">
      <w:pPr>
        <w:pStyle w:val="BodyTextIndent"/>
      </w:pPr>
    </w:p>
    <w:p w14:paraId="55A63830" w14:textId="5D777017" w:rsidR="00253A74" w:rsidRDefault="00253A74" w:rsidP="00F93B40">
      <w:pPr>
        <w:pStyle w:val="BodyTextIndent"/>
      </w:pPr>
      <w:r>
        <w:t>Through the ICS Belonging Framework</w:t>
      </w:r>
      <w:r w:rsidR="00B64746">
        <w:t xml:space="preserve"> and the ICS Five Year Workforce Strategy and Education and Training Plan</w:t>
      </w:r>
      <w:r>
        <w:t xml:space="preserve">, the ICB is committed to increasing learning and development opportunities and improving career development opportunities for </w:t>
      </w:r>
      <w:r w:rsidR="009F213D">
        <w:t>individuals who are</w:t>
      </w:r>
      <w:r>
        <w:t xml:space="preserve"> from grou</w:t>
      </w:r>
      <w:r w:rsidR="009F213D">
        <w:t>ps</w:t>
      </w:r>
      <w:r>
        <w:t xml:space="preserve"> who are currently under-represented within our</w:t>
      </w:r>
      <w:r w:rsidR="00777A60">
        <w:t xml:space="preserve"> ICB</w:t>
      </w:r>
      <w:r>
        <w:t xml:space="preserve"> workforce</w:t>
      </w:r>
      <w:r w:rsidR="00777A60">
        <w:t xml:space="preserve"> and those of our wider ICS system partners</w:t>
      </w:r>
      <w:r>
        <w:t>.</w:t>
      </w:r>
    </w:p>
    <w:p w14:paraId="12228757" w14:textId="1B36FAE7" w:rsidR="00BC51AC" w:rsidRDefault="00BC51AC" w:rsidP="00957877"/>
    <w:p w14:paraId="7463B645" w14:textId="0E173776" w:rsidR="00AA7A44" w:rsidRDefault="00203B2B" w:rsidP="008A7887">
      <w:pPr>
        <w:pStyle w:val="Heading2"/>
      </w:pPr>
      <w:bookmarkStart w:id="87" w:name="_Toc1567262"/>
      <w:bookmarkStart w:id="88" w:name="_Toc43818171"/>
      <w:bookmarkStart w:id="89" w:name="_Toc74824852"/>
      <w:bookmarkStart w:id="90" w:name="_Toc103172716"/>
      <w:bookmarkStart w:id="91" w:name="_Toc135232105"/>
      <w:r w:rsidRPr="00961514">
        <w:t xml:space="preserve">Equality, Diversity and Human Rights </w:t>
      </w:r>
      <w:r w:rsidR="00AA7A44" w:rsidRPr="00961514">
        <w:t>Training</w:t>
      </w:r>
      <w:bookmarkEnd w:id="87"/>
      <w:bookmarkEnd w:id="88"/>
      <w:bookmarkEnd w:id="89"/>
      <w:bookmarkEnd w:id="90"/>
      <w:bookmarkEnd w:id="91"/>
    </w:p>
    <w:p w14:paraId="18644C1B" w14:textId="2A96DDFC" w:rsidR="00AA7A44" w:rsidRDefault="00AA7A44" w:rsidP="00957877"/>
    <w:p w14:paraId="5E0D04AB" w14:textId="3B39616B" w:rsidR="00C60CD3" w:rsidRPr="00D053EB" w:rsidRDefault="00AA7A44" w:rsidP="0079150D">
      <w:pPr>
        <w:ind w:right="-160"/>
      </w:pPr>
      <w:r w:rsidRPr="00D053EB">
        <w:t xml:space="preserve">Mandatory training for staff is monitored via Electronic Staff Records (ESR). </w:t>
      </w:r>
      <w:r w:rsidR="00C31C72" w:rsidRPr="00D053EB">
        <w:t xml:space="preserve">Online </w:t>
      </w:r>
      <w:r w:rsidRPr="00D053EB">
        <w:t>Equality</w:t>
      </w:r>
      <w:r w:rsidR="008F3FCB" w:rsidRPr="00D053EB">
        <w:t>, Diversity and Human Rights</w:t>
      </w:r>
      <w:r w:rsidRPr="00D053EB">
        <w:t xml:space="preserve"> training is mandatory for all </w:t>
      </w:r>
      <w:r w:rsidR="00203B2B" w:rsidRPr="00D053EB">
        <w:t>ICB</w:t>
      </w:r>
      <w:r w:rsidRPr="00D053EB">
        <w:t xml:space="preserve"> employees and is completed every three years.</w:t>
      </w:r>
      <w:r w:rsidR="009059C4" w:rsidRPr="00D053EB">
        <w:t xml:space="preserve"> </w:t>
      </w:r>
    </w:p>
    <w:p w14:paraId="235B1A78" w14:textId="791323D7" w:rsidR="00961514" w:rsidRPr="00D053EB" w:rsidRDefault="00961514" w:rsidP="0079150D">
      <w:pPr>
        <w:ind w:right="-160"/>
      </w:pPr>
    </w:p>
    <w:p w14:paraId="6E52DC6C" w14:textId="25369EC5" w:rsidR="00961514" w:rsidRPr="00D053EB" w:rsidRDefault="00961514" w:rsidP="0079150D">
      <w:pPr>
        <w:ind w:right="-160"/>
      </w:pPr>
      <w:r w:rsidRPr="00D053EB">
        <w:t>As of 31 March 202</w:t>
      </w:r>
      <w:r w:rsidR="007E0B24">
        <w:t>4</w:t>
      </w:r>
      <w:r w:rsidRPr="00D053EB">
        <w:t xml:space="preserve">, the compliance rate for Equality, Diversity and Human Rights training amongst ICB employees is </w:t>
      </w:r>
      <w:r w:rsidR="00D053EB" w:rsidRPr="00D053EB">
        <w:rPr>
          <w:b/>
          <w:bCs/>
        </w:rPr>
        <w:t>86.5</w:t>
      </w:r>
      <w:r w:rsidRPr="00D053EB">
        <w:rPr>
          <w:b/>
          <w:bCs/>
        </w:rPr>
        <w:t>%</w:t>
      </w:r>
      <w:r w:rsidRPr="00D053EB">
        <w:t>.</w:t>
      </w:r>
    </w:p>
    <w:p w14:paraId="22C02BD5" w14:textId="77777777" w:rsidR="00C60CD3" w:rsidRPr="00D053EB" w:rsidRDefault="00C60CD3" w:rsidP="0079150D">
      <w:pPr>
        <w:ind w:right="-160"/>
      </w:pPr>
    </w:p>
    <w:p w14:paraId="1A63DBFA" w14:textId="6CA3FB25" w:rsidR="00AA7A44" w:rsidRDefault="00C31C72" w:rsidP="0079150D">
      <w:pPr>
        <w:ind w:right="-160"/>
      </w:pPr>
      <w:r w:rsidRPr="00D053EB">
        <w:t xml:space="preserve">Reasons for not </w:t>
      </w:r>
      <w:r w:rsidR="000D6DCE" w:rsidRPr="00D053EB">
        <w:t>reaching</w:t>
      </w:r>
      <w:r w:rsidRPr="00D053EB">
        <w:t xml:space="preserve"> 100% compliance </w:t>
      </w:r>
      <w:r w:rsidR="00961514" w:rsidRPr="00D053EB">
        <w:t xml:space="preserve">may </w:t>
      </w:r>
      <w:r w:rsidRPr="00D053EB">
        <w:t>include employees currently on secondment</w:t>
      </w:r>
      <w:r w:rsidR="000D6DCE" w:rsidRPr="00D053EB">
        <w:t xml:space="preserve">, maternity </w:t>
      </w:r>
      <w:proofErr w:type="gramStart"/>
      <w:r w:rsidR="000D6DCE" w:rsidRPr="00D053EB">
        <w:t>leave</w:t>
      </w:r>
      <w:proofErr w:type="gramEnd"/>
      <w:r w:rsidR="000D6DCE" w:rsidRPr="00D053EB">
        <w:t xml:space="preserve"> and long-term absence.</w:t>
      </w:r>
      <w:r w:rsidR="000D6DCE">
        <w:t xml:space="preserve"> </w:t>
      </w:r>
      <w:r>
        <w:t xml:space="preserve"> </w:t>
      </w:r>
    </w:p>
    <w:p w14:paraId="69E6A98F" w14:textId="5103BB2C" w:rsidR="00961514" w:rsidRDefault="00961514" w:rsidP="00994179">
      <w:pPr>
        <w:ind w:right="-604"/>
      </w:pPr>
    </w:p>
    <w:p w14:paraId="2DD24761" w14:textId="4812A9AF" w:rsidR="00525CC8" w:rsidRDefault="00525CC8" w:rsidP="008A7887">
      <w:pPr>
        <w:pStyle w:val="Heading2"/>
      </w:pPr>
      <w:bookmarkStart w:id="92" w:name="_Toc1567265"/>
      <w:bookmarkStart w:id="93" w:name="_Toc43818173"/>
      <w:bookmarkStart w:id="94" w:name="_Toc74824854"/>
      <w:bookmarkStart w:id="95" w:name="_Toc103172718"/>
      <w:bookmarkStart w:id="96" w:name="_Toc135232106"/>
      <w:r w:rsidRPr="00207387">
        <w:t xml:space="preserve">Communicating with our </w:t>
      </w:r>
      <w:r w:rsidR="00CD287B">
        <w:t>s</w:t>
      </w:r>
      <w:r w:rsidRPr="00207387">
        <w:t>taff</w:t>
      </w:r>
      <w:bookmarkEnd w:id="92"/>
      <w:bookmarkEnd w:id="93"/>
      <w:bookmarkEnd w:id="94"/>
      <w:bookmarkEnd w:id="95"/>
      <w:bookmarkEnd w:id="96"/>
    </w:p>
    <w:p w14:paraId="59592224" w14:textId="617E7FCC" w:rsidR="00525CC8" w:rsidRDefault="00525CC8" w:rsidP="00957877"/>
    <w:p w14:paraId="14AA3C57" w14:textId="1CDDEEE1" w:rsidR="00CD287B" w:rsidRPr="00384443" w:rsidRDefault="00CD287B" w:rsidP="00CD287B">
      <w:r w:rsidRPr="00384443">
        <w:t xml:space="preserve">The ICB </w:t>
      </w:r>
      <w:r w:rsidR="00384443" w:rsidRPr="00384443">
        <w:t>strives</w:t>
      </w:r>
      <w:r w:rsidRPr="00384443">
        <w:t xml:space="preserve"> </w:t>
      </w:r>
      <w:r w:rsidR="00384443" w:rsidRPr="00384443">
        <w:t>for</w:t>
      </w:r>
      <w:r w:rsidRPr="00384443">
        <w:t xml:space="preserve"> a high standard of engagement and communication to keep staff well informed and involved in key decisions and priorities for the organisation. This has </w:t>
      </w:r>
      <w:r w:rsidR="002A0DA9" w:rsidRPr="00384443">
        <w:t>rem</w:t>
      </w:r>
      <w:r w:rsidR="00D053EB">
        <w:t>ai</w:t>
      </w:r>
      <w:r w:rsidR="002A0DA9" w:rsidRPr="00384443">
        <w:t>ned</w:t>
      </w:r>
      <w:r w:rsidRPr="00384443">
        <w:t xml:space="preserve"> important </w:t>
      </w:r>
      <w:r w:rsidR="002A0DA9" w:rsidRPr="00384443">
        <w:t>during</w:t>
      </w:r>
      <w:r w:rsidRPr="00384443">
        <w:t xml:space="preserve"> the ICB’s </w:t>
      </w:r>
      <w:r w:rsidR="00384443" w:rsidRPr="00384443">
        <w:t>second operational year</w:t>
      </w:r>
      <w:r w:rsidRPr="00384443">
        <w:t xml:space="preserve"> as leadership, structures</w:t>
      </w:r>
      <w:r w:rsidR="007E5EBC">
        <w:t>,</w:t>
      </w:r>
      <w:r w:rsidRPr="00384443">
        <w:t xml:space="preserve"> and ways of working have </w:t>
      </w:r>
      <w:r w:rsidR="00384443" w:rsidRPr="00384443">
        <w:t>continued to evolve</w:t>
      </w:r>
      <w:r w:rsidRPr="00384443">
        <w:t xml:space="preserve">. The following methods are used to communicate, </w:t>
      </w:r>
      <w:proofErr w:type="gramStart"/>
      <w:r w:rsidRPr="00384443">
        <w:t>engage</w:t>
      </w:r>
      <w:proofErr w:type="gramEnd"/>
      <w:r w:rsidRPr="00384443">
        <w:t xml:space="preserve"> and involve staff:</w:t>
      </w:r>
    </w:p>
    <w:p w14:paraId="61D9907F" w14:textId="77777777" w:rsidR="00CD287B" w:rsidRPr="00033469" w:rsidRDefault="00CD287B" w:rsidP="00CD287B">
      <w:pPr>
        <w:rPr>
          <w:highlight w:val="yellow"/>
        </w:rPr>
      </w:pPr>
    </w:p>
    <w:p w14:paraId="72894F7F" w14:textId="0921FED0" w:rsidR="00CD287B" w:rsidRPr="00A2173E" w:rsidRDefault="00384443" w:rsidP="00CD287B">
      <w:pPr>
        <w:pStyle w:val="ListParagraph"/>
        <w:numPr>
          <w:ilvl w:val="0"/>
          <w:numId w:val="8"/>
        </w:numPr>
        <w:ind w:left="-142" w:hanging="425"/>
      </w:pPr>
      <w:r w:rsidRPr="00A2173E">
        <w:t>Regular</w:t>
      </w:r>
      <w:r w:rsidR="00CD287B" w:rsidRPr="00A2173E">
        <w:t xml:space="preserve"> staff newsletters including important organisational updates</w:t>
      </w:r>
      <w:r w:rsidR="007E5EBC">
        <w:t>,</w:t>
      </w:r>
      <w:r w:rsidR="00CD287B" w:rsidRPr="00A2173E">
        <w:t xml:space="preserve"> in addition to information about local, </w:t>
      </w:r>
      <w:proofErr w:type="gramStart"/>
      <w:r w:rsidR="00CD287B" w:rsidRPr="00A2173E">
        <w:t>regional</w:t>
      </w:r>
      <w:proofErr w:type="gramEnd"/>
      <w:r w:rsidR="00CD287B" w:rsidRPr="00A2173E">
        <w:t xml:space="preserve"> and national equality and inclusion events and awareness days.</w:t>
      </w:r>
    </w:p>
    <w:p w14:paraId="18BBA28A" w14:textId="55B633A0" w:rsidR="00CD287B" w:rsidRPr="00A2173E" w:rsidRDefault="00CD287B" w:rsidP="00CD287B">
      <w:pPr>
        <w:pStyle w:val="ListParagraph"/>
        <w:numPr>
          <w:ilvl w:val="0"/>
          <w:numId w:val="8"/>
        </w:numPr>
        <w:ind w:left="-142" w:hanging="425"/>
      </w:pPr>
      <w:r w:rsidRPr="00A2173E">
        <w:t>Social media</w:t>
      </w:r>
      <w:r w:rsidR="007E5EBC">
        <w:t xml:space="preserve"> posts</w:t>
      </w:r>
      <w:r w:rsidRPr="00A2173E">
        <w:t xml:space="preserve"> (LinkedIn, </w:t>
      </w:r>
      <w:proofErr w:type="gramStart"/>
      <w:r w:rsidRPr="00A2173E">
        <w:t>Facebook</w:t>
      </w:r>
      <w:proofErr w:type="gramEnd"/>
      <w:r w:rsidRPr="00A2173E">
        <w:t xml:space="preserve"> and Twitter)</w:t>
      </w:r>
    </w:p>
    <w:p w14:paraId="71575515" w14:textId="73CA56D7" w:rsidR="00CD287B" w:rsidRPr="00A2173E" w:rsidRDefault="00384443" w:rsidP="00CD287B">
      <w:pPr>
        <w:pStyle w:val="ListParagraph"/>
        <w:numPr>
          <w:ilvl w:val="0"/>
          <w:numId w:val="8"/>
        </w:numPr>
        <w:ind w:left="-142" w:hanging="425"/>
      </w:pPr>
      <w:r w:rsidRPr="00A2173E">
        <w:t>Regular</w:t>
      </w:r>
      <w:r w:rsidR="00CD287B" w:rsidRPr="00A2173E">
        <w:t xml:space="preserve"> newsletters for staff in primary care organisations</w:t>
      </w:r>
    </w:p>
    <w:p w14:paraId="3E67F560" w14:textId="77777777" w:rsidR="00CD287B" w:rsidRPr="00A2173E" w:rsidRDefault="00CD287B" w:rsidP="00CD287B">
      <w:pPr>
        <w:pStyle w:val="ListParagraph"/>
        <w:numPr>
          <w:ilvl w:val="0"/>
          <w:numId w:val="8"/>
        </w:numPr>
        <w:ind w:left="-142" w:hanging="425"/>
      </w:pPr>
      <w:r w:rsidRPr="00A2173E">
        <w:t>Monthly all-staff virtual briefings</w:t>
      </w:r>
    </w:p>
    <w:p w14:paraId="353D2956" w14:textId="03213DA0" w:rsidR="00CD287B" w:rsidRPr="00A2173E" w:rsidRDefault="00384443" w:rsidP="00CD287B">
      <w:pPr>
        <w:pStyle w:val="ListParagraph"/>
        <w:numPr>
          <w:ilvl w:val="0"/>
          <w:numId w:val="8"/>
        </w:numPr>
        <w:ind w:left="-142" w:hanging="425"/>
      </w:pPr>
      <w:r w:rsidRPr="00A2173E">
        <w:t xml:space="preserve">Regular corporate induction sessions </w:t>
      </w:r>
      <w:r w:rsidR="00A2173E" w:rsidRPr="00A2173E">
        <w:t xml:space="preserve">for new starters which include specific information around culture, EDI, and </w:t>
      </w:r>
      <w:r w:rsidR="007E5EBC">
        <w:t xml:space="preserve">the </w:t>
      </w:r>
      <w:r w:rsidR="00A2173E" w:rsidRPr="00A2173E">
        <w:t>health and wellbeing measures in place for staff.</w:t>
      </w:r>
    </w:p>
    <w:p w14:paraId="06678A55" w14:textId="0D3C2A21" w:rsidR="00CD287B" w:rsidRPr="00A2173E" w:rsidRDefault="00CD287B" w:rsidP="00CD287B">
      <w:pPr>
        <w:pStyle w:val="ListParagraph"/>
        <w:numPr>
          <w:ilvl w:val="0"/>
          <w:numId w:val="8"/>
        </w:numPr>
        <w:ind w:left="-142" w:hanging="425"/>
      </w:pPr>
      <w:r w:rsidRPr="00A2173E">
        <w:t>Staff intranet which includes a wide range of information around equality, diversity and inclusion, health and wellbeing, latest news, staff surveys/consultations, policies, contact information and upcoming events</w:t>
      </w:r>
      <w:r w:rsidR="0061009F">
        <w:t>.</w:t>
      </w:r>
    </w:p>
    <w:p w14:paraId="4D329A4C" w14:textId="205053A9" w:rsidR="00CD287B" w:rsidRPr="00A2173E" w:rsidRDefault="00CD287B" w:rsidP="00CD287B">
      <w:pPr>
        <w:pStyle w:val="ListParagraph"/>
        <w:numPr>
          <w:ilvl w:val="0"/>
          <w:numId w:val="8"/>
        </w:numPr>
        <w:ind w:left="-142" w:hanging="425"/>
      </w:pPr>
      <w:r w:rsidRPr="00A2173E">
        <w:t>Inclusion calendar which outlines a wide range of EDI-focused awareness days</w:t>
      </w:r>
      <w:r w:rsidR="000C2DF6">
        <w:t xml:space="preserve"> and</w:t>
      </w:r>
      <w:r w:rsidRPr="00A2173E">
        <w:t xml:space="preserve"> celebrations including specific campaigns and areas of focus for each month.</w:t>
      </w:r>
    </w:p>
    <w:p w14:paraId="69D3CEF3" w14:textId="541DD3DA" w:rsidR="008E63E3" w:rsidRPr="00CD287B" w:rsidRDefault="008E63E3" w:rsidP="00CD287B">
      <w:pPr>
        <w:ind w:left="0"/>
        <w:rPr>
          <w:highlight w:val="yellow"/>
        </w:rPr>
      </w:pPr>
    </w:p>
    <w:p w14:paraId="262A2CAB" w14:textId="4845A7A6" w:rsidR="0055390F" w:rsidRDefault="00253A74" w:rsidP="0055390F">
      <w:pPr>
        <w:pStyle w:val="Heading3"/>
      </w:pPr>
      <w:bookmarkStart w:id="97" w:name="_Toc135232107"/>
      <w:r>
        <w:t xml:space="preserve">Inclusion </w:t>
      </w:r>
      <w:r w:rsidR="000C2DF6">
        <w:t>L</w:t>
      </w:r>
      <w:r>
        <w:t xml:space="preserve">istening </w:t>
      </w:r>
      <w:r w:rsidR="000C2DF6">
        <w:t>R</w:t>
      </w:r>
      <w:r>
        <w:t>ooms</w:t>
      </w:r>
      <w:bookmarkEnd w:id="97"/>
    </w:p>
    <w:p w14:paraId="086BCF78" w14:textId="306A31FF" w:rsidR="002B48EE" w:rsidRDefault="002B48EE" w:rsidP="002B48EE"/>
    <w:p w14:paraId="394BC614" w14:textId="47B01F5A" w:rsidR="001E19C6" w:rsidRPr="000659BD" w:rsidRDefault="00253A74" w:rsidP="00D0305B">
      <w:pPr>
        <w:ind w:right="-18"/>
      </w:pPr>
      <w:r w:rsidRPr="000659BD">
        <w:t>As part of the ICB’s commitment to</w:t>
      </w:r>
      <w:r w:rsidR="001E19C6" w:rsidRPr="000659BD">
        <w:t xml:space="preserve"> </w:t>
      </w:r>
      <w:r w:rsidR="009A65CE" w:rsidRPr="000659BD">
        <w:t>B</w:t>
      </w:r>
      <w:r w:rsidR="001E19C6" w:rsidRPr="000659BD">
        <w:t>elonging which includes</w:t>
      </w:r>
      <w:r w:rsidRPr="000659BD">
        <w:t xml:space="preserve"> listening to our people and understanding their needs</w:t>
      </w:r>
      <w:r w:rsidR="001E19C6" w:rsidRPr="000659BD">
        <w:t xml:space="preserve">, the Culture and Inclusion Team </w:t>
      </w:r>
      <w:r w:rsidR="00DD1694" w:rsidRPr="000659BD">
        <w:t>regularly collaborate</w:t>
      </w:r>
      <w:r w:rsidR="001E19C6" w:rsidRPr="000659BD">
        <w:t xml:space="preserve"> with our Health and Wellbeing Champions to de</w:t>
      </w:r>
      <w:r w:rsidR="00DD1694" w:rsidRPr="000659BD">
        <w:t>liver</w:t>
      </w:r>
      <w:r w:rsidR="001E19C6" w:rsidRPr="000659BD">
        <w:t xml:space="preserve"> a programme of </w:t>
      </w:r>
      <w:r w:rsidR="00DD1694" w:rsidRPr="000659BD">
        <w:t>EDI-specific</w:t>
      </w:r>
      <w:r w:rsidR="001E19C6" w:rsidRPr="000659BD">
        <w:t xml:space="preserve"> </w:t>
      </w:r>
      <w:r w:rsidR="00CD287B" w:rsidRPr="000659BD">
        <w:t>i</w:t>
      </w:r>
      <w:r w:rsidR="001E19C6" w:rsidRPr="000659BD">
        <w:t xml:space="preserve">nclusion </w:t>
      </w:r>
      <w:r w:rsidR="00CD287B" w:rsidRPr="000659BD">
        <w:t>l</w:t>
      </w:r>
      <w:r w:rsidR="001E19C6" w:rsidRPr="000659BD">
        <w:t xml:space="preserve">istening </w:t>
      </w:r>
      <w:r w:rsidR="00CD287B" w:rsidRPr="000659BD">
        <w:t>r</w:t>
      </w:r>
      <w:r w:rsidR="001E19C6" w:rsidRPr="000659BD">
        <w:t xml:space="preserve">ooms aimed at giving our people the opportunity to share their lived experiences, their workplace experiences and help the ICB to identify and explore opportunities to better support our workforce. </w:t>
      </w:r>
    </w:p>
    <w:p w14:paraId="72F43A1F" w14:textId="77777777" w:rsidR="001E19C6" w:rsidRPr="000659BD" w:rsidRDefault="001E19C6" w:rsidP="00253A74">
      <w:pPr>
        <w:ind w:right="-746"/>
      </w:pPr>
    </w:p>
    <w:p w14:paraId="744D262A" w14:textId="6510A555" w:rsidR="00590866" w:rsidRPr="000659BD" w:rsidRDefault="001E19C6" w:rsidP="00D0305B">
      <w:pPr>
        <w:ind w:right="-18"/>
      </w:pPr>
      <w:r w:rsidRPr="000659BD">
        <w:t>In 202</w:t>
      </w:r>
      <w:r w:rsidR="000659BD" w:rsidRPr="000659BD">
        <w:t>3</w:t>
      </w:r>
      <w:r w:rsidRPr="000659BD">
        <w:t>-2</w:t>
      </w:r>
      <w:r w:rsidR="000659BD" w:rsidRPr="000659BD">
        <w:t>4</w:t>
      </w:r>
      <w:r w:rsidRPr="000659BD">
        <w:t xml:space="preserve">, the ICB hosted </w:t>
      </w:r>
      <w:r w:rsidR="00792F37" w:rsidRPr="000659BD">
        <w:t>themed</w:t>
      </w:r>
      <w:r w:rsidRPr="000659BD">
        <w:t xml:space="preserve"> Inclusion Listening Rooms focused on the following topics: </w:t>
      </w:r>
    </w:p>
    <w:p w14:paraId="6BE3ECA2" w14:textId="77777777" w:rsidR="00590866" w:rsidRPr="00033469" w:rsidRDefault="00590866" w:rsidP="004775B3">
      <w:pPr>
        <w:ind w:right="4357"/>
        <w:rPr>
          <w:highlight w:val="yellow"/>
        </w:rPr>
      </w:pPr>
    </w:p>
    <w:p w14:paraId="5032D736" w14:textId="77777777" w:rsidR="001E19C6" w:rsidRPr="00033469" w:rsidRDefault="001E19C6" w:rsidP="001E19C6">
      <w:pPr>
        <w:pStyle w:val="ListParagraph"/>
        <w:numPr>
          <w:ilvl w:val="0"/>
          <w:numId w:val="18"/>
        </w:numPr>
        <w:ind w:left="-142" w:hanging="425"/>
        <w:rPr>
          <w:rFonts w:cs="Arial"/>
          <w:b/>
          <w:bCs/>
          <w:highlight w:val="yellow"/>
        </w:rPr>
        <w:sectPr w:rsidR="001E19C6" w:rsidRPr="00033469" w:rsidSect="00ED27A5">
          <w:type w:val="continuous"/>
          <w:pgSz w:w="11906" w:h="16838" w:code="9"/>
          <w:pgMar w:top="720" w:right="566" w:bottom="426" w:left="1152" w:header="0" w:footer="0" w:gutter="0"/>
          <w:cols w:space="708"/>
          <w:titlePg/>
          <w:docGrid w:linePitch="381"/>
        </w:sectPr>
      </w:pPr>
    </w:p>
    <w:p w14:paraId="51430473" w14:textId="6642FFD4" w:rsidR="005C084D" w:rsidRPr="006F3DB6" w:rsidRDefault="006F3DB6" w:rsidP="001E19C6">
      <w:pPr>
        <w:pStyle w:val="ListParagraph"/>
        <w:numPr>
          <w:ilvl w:val="0"/>
          <w:numId w:val="18"/>
        </w:numPr>
        <w:ind w:left="-142" w:right="-89" w:hanging="425"/>
      </w:pPr>
      <w:r>
        <w:rPr>
          <w:rFonts w:cs="Arial"/>
          <w:b/>
          <w:bCs/>
        </w:rPr>
        <w:t>Men’s Health Week</w:t>
      </w:r>
    </w:p>
    <w:p w14:paraId="4B20FAC5" w14:textId="3A289043" w:rsidR="001E19C6" w:rsidRPr="006F3DB6" w:rsidRDefault="006F3DB6" w:rsidP="001E19C6">
      <w:pPr>
        <w:pStyle w:val="ListParagraph"/>
        <w:numPr>
          <w:ilvl w:val="0"/>
          <w:numId w:val="18"/>
        </w:numPr>
        <w:ind w:left="-142" w:right="-89" w:hanging="425"/>
      </w:pPr>
      <w:bookmarkStart w:id="98" w:name="_Hlk135052734"/>
      <w:r w:rsidRPr="006F3DB6">
        <w:rPr>
          <w:rFonts w:cs="Arial"/>
          <w:b/>
          <w:bCs/>
        </w:rPr>
        <w:t>Mental Health and Suicide Prevention Day</w:t>
      </w:r>
    </w:p>
    <w:bookmarkEnd w:id="98"/>
    <w:p w14:paraId="19887FDC" w14:textId="0822BD7B" w:rsidR="001E19C6" w:rsidRPr="00ED11CA" w:rsidRDefault="00ED11CA" w:rsidP="001E19C6">
      <w:pPr>
        <w:pStyle w:val="ListParagraph"/>
        <w:numPr>
          <w:ilvl w:val="0"/>
          <w:numId w:val="18"/>
        </w:numPr>
        <w:ind w:left="-142" w:right="-89" w:hanging="425"/>
      </w:pPr>
      <w:r w:rsidRPr="00ED11CA">
        <w:rPr>
          <w:rFonts w:cs="Arial"/>
          <w:b/>
          <w:bCs/>
        </w:rPr>
        <w:t>Menopause Awareness Day</w:t>
      </w:r>
    </w:p>
    <w:p w14:paraId="639253FC" w14:textId="7AEEE9DE" w:rsidR="001E19C6" w:rsidRPr="0092791E" w:rsidRDefault="001E19C6" w:rsidP="001E19C6">
      <w:pPr>
        <w:pStyle w:val="ListParagraph"/>
        <w:numPr>
          <w:ilvl w:val="0"/>
          <w:numId w:val="18"/>
        </w:numPr>
        <w:ind w:left="-142" w:right="-89" w:hanging="425"/>
      </w:pPr>
      <w:r w:rsidRPr="0092791E">
        <w:rPr>
          <w:rFonts w:cs="Arial"/>
          <w:b/>
          <w:bCs/>
        </w:rPr>
        <w:t>Disability History Month</w:t>
      </w:r>
    </w:p>
    <w:p w14:paraId="173A8F3B" w14:textId="60D5101C" w:rsidR="001E19C6" w:rsidRPr="006F3DB6" w:rsidRDefault="006F3DB6" w:rsidP="006F3DB6">
      <w:pPr>
        <w:pStyle w:val="ListParagraph"/>
        <w:numPr>
          <w:ilvl w:val="0"/>
          <w:numId w:val="18"/>
        </w:numPr>
        <w:ind w:left="-142" w:right="-89" w:hanging="425"/>
      </w:pPr>
      <w:r w:rsidRPr="006F3DB6">
        <w:rPr>
          <w:rFonts w:cs="Arial"/>
          <w:b/>
          <w:bCs/>
        </w:rPr>
        <w:t>LGBTQ+ History Month</w:t>
      </w:r>
    </w:p>
    <w:p w14:paraId="253682A8" w14:textId="729989BC" w:rsidR="001E19C6" w:rsidRPr="00070171" w:rsidRDefault="001E19C6" w:rsidP="001E19C6">
      <w:pPr>
        <w:pStyle w:val="ListParagraph"/>
        <w:numPr>
          <w:ilvl w:val="0"/>
          <w:numId w:val="18"/>
        </w:numPr>
        <w:ind w:left="-142" w:right="-89" w:hanging="425"/>
      </w:pPr>
      <w:r w:rsidRPr="00070171">
        <w:rPr>
          <w:rFonts w:cs="Arial"/>
          <w:b/>
          <w:bCs/>
        </w:rPr>
        <w:t>International Women’s Day</w:t>
      </w:r>
    </w:p>
    <w:p w14:paraId="0745DDB9" w14:textId="013D81FA" w:rsidR="001E19C6" w:rsidRPr="00A925F6" w:rsidRDefault="001E19C6" w:rsidP="001E19C6">
      <w:pPr>
        <w:pStyle w:val="ListParagraph"/>
        <w:numPr>
          <w:ilvl w:val="0"/>
          <w:numId w:val="18"/>
        </w:numPr>
        <w:ind w:left="-142" w:right="-89" w:hanging="425"/>
      </w:pPr>
      <w:r w:rsidRPr="00A925F6">
        <w:rPr>
          <w:rFonts w:cs="Arial"/>
          <w:b/>
          <w:bCs/>
        </w:rPr>
        <w:t>Ramadan</w:t>
      </w:r>
    </w:p>
    <w:p w14:paraId="497719A5" w14:textId="1870952B" w:rsidR="001E19C6" w:rsidRPr="00A925F6" w:rsidRDefault="00A925F6" w:rsidP="00A925F6">
      <w:pPr>
        <w:pStyle w:val="ListParagraph"/>
        <w:numPr>
          <w:ilvl w:val="0"/>
          <w:numId w:val="18"/>
        </w:numPr>
        <w:ind w:left="-142" w:right="-89" w:hanging="425"/>
        <w:sectPr w:rsidR="001E19C6" w:rsidRPr="00A925F6" w:rsidSect="00ED27A5">
          <w:type w:val="continuous"/>
          <w:pgSz w:w="11906" w:h="16838" w:code="9"/>
          <w:pgMar w:top="720" w:right="1152" w:bottom="426" w:left="1152" w:header="0" w:footer="0" w:gutter="0"/>
          <w:cols w:num="2" w:space="1420"/>
          <w:titlePg/>
          <w:docGrid w:linePitch="381"/>
        </w:sectPr>
      </w:pPr>
      <w:r w:rsidRPr="00A925F6">
        <w:rPr>
          <w:rFonts w:cs="Arial"/>
          <w:b/>
          <w:bCs/>
        </w:rPr>
        <w:t>Stress Awarenes</w:t>
      </w:r>
      <w:r w:rsidR="00A62090">
        <w:rPr>
          <w:rFonts w:cs="Arial"/>
          <w:b/>
          <w:bCs/>
        </w:rPr>
        <w:t>s Month</w:t>
      </w:r>
    </w:p>
    <w:p w14:paraId="1796454D" w14:textId="58D53B4A" w:rsidR="001E19C6" w:rsidRPr="00033469" w:rsidRDefault="001E19C6" w:rsidP="001E19C6">
      <w:pPr>
        <w:ind w:left="0"/>
        <w:rPr>
          <w:highlight w:val="yellow"/>
        </w:rPr>
      </w:pPr>
    </w:p>
    <w:p w14:paraId="40306B8A" w14:textId="3CD50E03" w:rsidR="00186AEE" w:rsidRDefault="00792F37" w:rsidP="002B48EE">
      <w:pPr>
        <w:ind w:right="-604"/>
      </w:pPr>
      <w:r w:rsidRPr="00070171">
        <w:t xml:space="preserve">The </w:t>
      </w:r>
      <w:r w:rsidR="00CD287B" w:rsidRPr="00070171">
        <w:t>i</w:t>
      </w:r>
      <w:r w:rsidRPr="00070171">
        <w:t xml:space="preserve">nclusion </w:t>
      </w:r>
      <w:r w:rsidR="00CD287B" w:rsidRPr="00070171">
        <w:t>l</w:t>
      </w:r>
      <w:r w:rsidRPr="00070171">
        <w:t xml:space="preserve">istening </w:t>
      </w:r>
      <w:r w:rsidR="00CD287B" w:rsidRPr="00070171">
        <w:t>r</w:t>
      </w:r>
      <w:r w:rsidRPr="00070171">
        <w:t xml:space="preserve">ooms </w:t>
      </w:r>
      <w:r w:rsidR="0009739A" w:rsidRPr="00070171">
        <w:t>were</w:t>
      </w:r>
      <w:r w:rsidR="00657A05">
        <w:t xml:space="preserve"> designed to promote awareness and to help foster a culture of equality, </w:t>
      </w:r>
      <w:proofErr w:type="gramStart"/>
      <w:r w:rsidR="00657A05">
        <w:t>diversity</w:t>
      </w:r>
      <w:proofErr w:type="gramEnd"/>
      <w:r w:rsidR="00657A05">
        <w:t xml:space="preserve"> and inclusion</w:t>
      </w:r>
      <w:r w:rsidR="00D82BB9">
        <w:t xml:space="preserve"> within the organisation</w:t>
      </w:r>
      <w:r w:rsidR="00657A05">
        <w:t>.</w:t>
      </w:r>
      <w:r w:rsidR="00186AEE">
        <w:t xml:space="preserve"> </w:t>
      </w:r>
      <w:r w:rsidR="00657A05">
        <w:t xml:space="preserve">They were </w:t>
      </w:r>
      <w:r w:rsidR="00186AEE">
        <w:t>a great success in encouraging open dialogue, discussion, and learning</w:t>
      </w:r>
      <w:r w:rsidR="00D82BB9">
        <w:t>,</w:t>
      </w:r>
      <w:r w:rsidR="00186AEE">
        <w:t xml:space="preserve"> to build knowledge and understanding</w:t>
      </w:r>
      <w:r w:rsidRPr="00070171">
        <w:t xml:space="preserve"> </w:t>
      </w:r>
      <w:r w:rsidR="00186AEE">
        <w:t>of how people from different protected characteristic groups experience the workplace</w:t>
      </w:r>
      <w:r w:rsidR="00D62821">
        <w:t>,</w:t>
      </w:r>
      <w:r w:rsidR="00657A05">
        <w:t xml:space="preserve"> and the </w:t>
      </w:r>
      <w:r w:rsidR="00186AEE">
        <w:t xml:space="preserve">inequalities </w:t>
      </w:r>
      <w:r w:rsidR="005A7EA0">
        <w:t>they face.</w:t>
      </w:r>
    </w:p>
    <w:p w14:paraId="320D185F" w14:textId="77777777" w:rsidR="00D82BB9" w:rsidRDefault="00D82BB9" w:rsidP="00D62821">
      <w:pPr>
        <w:ind w:left="0" w:right="-604"/>
      </w:pPr>
    </w:p>
    <w:p w14:paraId="0BE570D7" w14:textId="7B4E89B4" w:rsidR="00EA082C" w:rsidRPr="00C44DCA" w:rsidRDefault="00657A05" w:rsidP="00C44DCA">
      <w:pPr>
        <w:ind w:right="-604"/>
      </w:pPr>
      <w:r>
        <w:t>T</w:t>
      </w:r>
      <w:r w:rsidR="009A65CE" w:rsidRPr="00070171">
        <w:t>he valuable feedback received from participants will be robustly considered by the Culture and Inclusion Team as they</w:t>
      </w:r>
      <w:r w:rsidR="00D62821">
        <w:t xml:space="preserve"> identify the areas we need to focus on as an organisation</w:t>
      </w:r>
      <w:r w:rsidR="004C62EC">
        <w:t>.</w:t>
      </w:r>
      <w:r w:rsidR="00D62821">
        <w:t xml:space="preserve"> </w:t>
      </w:r>
      <w:r w:rsidR="004C62EC">
        <w:t>This feedback will also help the ICB to support and shape</w:t>
      </w:r>
      <w:r w:rsidR="009A65CE" w:rsidRPr="00070171">
        <w:t xml:space="preserve"> the</w:t>
      </w:r>
      <w:r w:rsidR="004C62EC">
        <w:t xml:space="preserve"> recently</w:t>
      </w:r>
      <w:r w:rsidR="009A65CE" w:rsidRPr="00070171">
        <w:t xml:space="preserve"> </w:t>
      </w:r>
      <w:r w:rsidR="004C62EC">
        <w:t>launched</w:t>
      </w:r>
      <w:r w:rsidR="009A65CE" w:rsidRPr="00070171">
        <w:t xml:space="preserve"> ICB Staff Networks and other mechanisms to improve wellbeing and belonging within our </w:t>
      </w:r>
      <w:r w:rsidR="006E50BB">
        <w:t>workforce.</w:t>
      </w:r>
      <w:r w:rsidR="00EA082C" w:rsidRPr="000D203E">
        <w:br w:type="page"/>
      </w:r>
    </w:p>
    <w:p w14:paraId="6652A177" w14:textId="28995D87" w:rsidR="00C22AD2" w:rsidRDefault="00FA47EB" w:rsidP="008A7887">
      <w:pPr>
        <w:pStyle w:val="Heading2"/>
      </w:pPr>
      <w:bookmarkStart w:id="99" w:name="_Toc74824857"/>
      <w:bookmarkStart w:id="100" w:name="_Toc103172721"/>
      <w:bookmarkStart w:id="101" w:name="_Toc135232108"/>
      <w:r w:rsidRPr="00313263">
        <w:lastRenderedPageBreak/>
        <w:t>Equality</w:t>
      </w:r>
      <w:r w:rsidR="00D55944" w:rsidRPr="00313263">
        <w:t xml:space="preserve"> and </w:t>
      </w:r>
      <w:r w:rsidRPr="00313263">
        <w:t>Inclusion Awareness Briefin</w:t>
      </w:r>
      <w:bookmarkEnd w:id="99"/>
      <w:bookmarkEnd w:id="100"/>
      <w:r w:rsidR="00222EEA" w:rsidRPr="00313263">
        <w:t>gs</w:t>
      </w:r>
      <w:bookmarkEnd w:id="101"/>
    </w:p>
    <w:p w14:paraId="1D5D2214" w14:textId="21F03A7D" w:rsidR="00FA47EB" w:rsidRDefault="00FA47EB" w:rsidP="00957877"/>
    <w:p w14:paraId="19350458" w14:textId="1B6DD248" w:rsidR="00546810" w:rsidRPr="00D31239" w:rsidRDefault="00DA5F80" w:rsidP="00957877">
      <w:pPr>
        <w:pStyle w:val="BlockText"/>
        <w:rPr>
          <w:lang w:val="en-US"/>
        </w:rPr>
      </w:pPr>
      <w:r w:rsidRPr="00D31239">
        <w:rPr>
          <w:lang w:val="en-US"/>
        </w:rPr>
        <w:t>Each month, the</w:t>
      </w:r>
      <w:r w:rsidR="00636ADE">
        <w:rPr>
          <w:lang w:val="en-US"/>
        </w:rPr>
        <w:t xml:space="preserve"> Culture and </w:t>
      </w:r>
      <w:r w:rsidRPr="00D31239">
        <w:rPr>
          <w:lang w:val="en-US"/>
        </w:rPr>
        <w:t>Inclusion Team compile</w:t>
      </w:r>
      <w:r w:rsidR="00947B3A" w:rsidRPr="00D31239">
        <w:rPr>
          <w:lang w:val="en-US"/>
        </w:rPr>
        <w:t>s</w:t>
      </w:r>
      <w:r w:rsidRPr="00D31239">
        <w:rPr>
          <w:lang w:val="en-US"/>
        </w:rPr>
        <w:t xml:space="preserve"> and circulate</w:t>
      </w:r>
      <w:r w:rsidR="00947B3A" w:rsidRPr="00D31239">
        <w:rPr>
          <w:lang w:val="en-US"/>
        </w:rPr>
        <w:t>s</w:t>
      </w:r>
      <w:r w:rsidRPr="00D31239">
        <w:rPr>
          <w:lang w:val="en-US"/>
        </w:rPr>
        <w:t xml:space="preserve"> a monthly Equality</w:t>
      </w:r>
      <w:r w:rsidR="00D55944" w:rsidRPr="00D31239">
        <w:rPr>
          <w:lang w:val="en-US"/>
        </w:rPr>
        <w:t xml:space="preserve"> </w:t>
      </w:r>
      <w:r w:rsidRPr="00D31239">
        <w:rPr>
          <w:lang w:val="en-US"/>
        </w:rPr>
        <w:t xml:space="preserve">and Inclusion Awareness Briefing for inclusion in </w:t>
      </w:r>
      <w:r w:rsidR="00C966B8" w:rsidRPr="00D31239">
        <w:rPr>
          <w:lang w:val="en-US"/>
        </w:rPr>
        <w:t>ICB</w:t>
      </w:r>
      <w:r w:rsidRPr="00D31239">
        <w:rPr>
          <w:lang w:val="en-US"/>
        </w:rPr>
        <w:t xml:space="preserve"> staf</w:t>
      </w:r>
      <w:r w:rsidR="00C656E7" w:rsidRPr="00D31239">
        <w:rPr>
          <w:lang w:val="en-US"/>
        </w:rPr>
        <w:t xml:space="preserve">f </w:t>
      </w:r>
      <w:r w:rsidRPr="00D31239">
        <w:rPr>
          <w:lang w:val="en-US"/>
        </w:rPr>
        <w:t xml:space="preserve">newsletters. The regular publication of these briefings allows the </w:t>
      </w:r>
      <w:r w:rsidR="00792F37" w:rsidRPr="00D31239">
        <w:rPr>
          <w:lang w:val="en-US"/>
        </w:rPr>
        <w:t>Culture</w:t>
      </w:r>
      <w:r w:rsidRPr="00D31239">
        <w:rPr>
          <w:lang w:val="en-US"/>
        </w:rPr>
        <w:t xml:space="preserve"> and Inclusion Team to </w:t>
      </w:r>
      <w:r w:rsidR="00313263" w:rsidRPr="00D31239">
        <w:rPr>
          <w:lang w:val="en-US"/>
        </w:rPr>
        <w:t xml:space="preserve">not only </w:t>
      </w:r>
      <w:r w:rsidRPr="00D31239">
        <w:rPr>
          <w:lang w:val="en-US"/>
        </w:rPr>
        <w:t>raise the profile of national awareness day</w:t>
      </w:r>
      <w:r w:rsidR="00313263" w:rsidRPr="00D31239">
        <w:rPr>
          <w:lang w:val="en-US"/>
        </w:rPr>
        <w:t xml:space="preserve">s, </w:t>
      </w:r>
      <w:proofErr w:type="gramStart"/>
      <w:r w:rsidRPr="00D31239">
        <w:rPr>
          <w:lang w:val="en-US"/>
        </w:rPr>
        <w:t>it</w:t>
      </w:r>
      <w:proofErr w:type="gramEnd"/>
      <w:r w:rsidRPr="00D31239">
        <w:rPr>
          <w:lang w:val="en-US"/>
        </w:rPr>
        <w:t xml:space="preserve"> also helps to draw attention to local awareness and celebration </w:t>
      </w:r>
      <w:r w:rsidR="00222EEA" w:rsidRPr="00D31239">
        <w:rPr>
          <w:lang w:val="en-US"/>
        </w:rPr>
        <w:t>events and</w:t>
      </w:r>
      <w:r w:rsidRPr="00D31239">
        <w:rPr>
          <w:lang w:val="en-US"/>
        </w:rPr>
        <w:t xml:space="preserve"> encourages staff to show their support. </w:t>
      </w:r>
    </w:p>
    <w:p w14:paraId="381BA772" w14:textId="09DF8CBE" w:rsidR="00546810" w:rsidRPr="00D31239" w:rsidRDefault="00546810" w:rsidP="00957877">
      <w:pPr>
        <w:pStyle w:val="BlockText"/>
        <w:rPr>
          <w:lang w:val="en-US"/>
        </w:rPr>
      </w:pPr>
    </w:p>
    <w:p w14:paraId="44B4FE50" w14:textId="0B1F1465" w:rsidR="00DA5F80" w:rsidRDefault="00DA5F80" w:rsidP="00957877">
      <w:pPr>
        <w:pStyle w:val="BlockText"/>
        <w:rPr>
          <w:lang w:val="en-US"/>
        </w:rPr>
      </w:pPr>
      <w:r w:rsidRPr="00D31239">
        <w:rPr>
          <w:lang w:val="en-US"/>
        </w:rPr>
        <w:t xml:space="preserve">Some examples of </w:t>
      </w:r>
      <w:r w:rsidR="00637C5C" w:rsidRPr="00D31239">
        <w:rPr>
          <w:lang w:val="en-US"/>
        </w:rPr>
        <w:t xml:space="preserve">awareness </w:t>
      </w:r>
      <w:r w:rsidR="00BB6F59" w:rsidRPr="00D31239">
        <w:rPr>
          <w:lang w:val="en-US"/>
        </w:rPr>
        <w:t>campaigns</w:t>
      </w:r>
      <w:r w:rsidRPr="00D31239">
        <w:rPr>
          <w:lang w:val="en-US"/>
        </w:rPr>
        <w:t xml:space="preserve"> featured in these briefings are displayed below:</w:t>
      </w:r>
    </w:p>
    <w:p w14:paraId="1F52ED90" w14:textId="482767FB" w:rsidR="00222EEA" w:rsidRPr="00DA5F80" w:rsidRDefault="00222EEA" w:rsidP="00957877">
      <w:pPr>
        <w:pStyle w:val="BlockText"/>
        <w:rPr>
          <w:lang w:val="en-US"/>
        </w:rPr>
      </w:pPr>
    </w:p>
    <w:p w14:paraId="0DE84CEA" w14:textId="2ACCE313" w:rsidR="00CB667A" w:rsidRPr="00CB667A" w:rsidRDefault="00335105" w:rsidP="00957877">
      <w:pPr>
        <w:pStyle w:val="BlockText"/>
      </w:pPr>
      <w:r>
        <w:rPr>
          <w:noProof/>
        </w:rPr>
        <w:drawing>
          <wp:anchor distT="0" distB="0" distL="114300" distR="114300" simplePos="0" relativeHeight="251823616" behindDoc="0" locked="0" layoutInCell="1" allowOverlap="1" wp14:anchorId="480A1198" wp14:editId="3A5B868F">
            <wp:simplePos x="0" y="0"/>
            <wp:positionH relativeFrom="column">
              <wp:posOffset>-278953</wp:posOffset>
            </wp:positionH>
            <wp:positionV relativeFrom="paragraph">
              <wp:posOffset>83535</wp:posOffset>
            </wp:positionV>
            <wp:extent cx="1837029" cy="1837012"/>
            <wp:effectExtent l="0" t="0" r="0" b="0"/>
            <wp:wrapNone/>
            <wp:docPr id="8014558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55841" name="Picture 1">
                      <a:extLst>
                        <a:ext uri="{C183D7F6-B498-43B3-948B-1728B52AA6E4}">
                          <adec:decorative xmlns:adec="http://schemas.microsoft.com/office/drawing/2017/decorative" val="1"/>
                        </a:ext>
                      </a:extLst>
                    </pic:cNvPr>
                    <pic:cNvPicPr>
                      <a:picLocks noChangeAspect="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1837029" cy="183701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A156F3">
        <w:rPr>
          <w:noProof/>
        </w:rPr>
        <mc:AlternateContent>
          <mc:Choice Requires="wpg">
            <w:drawing>
              <wp:inline distT="0" distB="0" distL="0" distR="0" wp14:anchorId="23AE6260" wp14:editId="3C2872A5">
                <wp:extent cx="5908696" cy="5861479"/>
                <wp:effectExtent l="76200" t="76200" r="130175" b="139700"/>
                <wp:docPr id="18" name="Group 18" descr="The image shows nine logos for equality and inclusion awareness campaigns in 2023. These campaigns are: LGBT+ History Month 2023, International Women's Day, International Day of People with Disabilities, World Aids Day (Rock the Ribbon), Islamophobia Awareness Month, Sexual Abuse and Sexual Violence Awareness Week 2023, World Hearing day, International Transgender Day of Visibility, and Black History Month."/>
                <wp:cNvGraphicFramePr/>
                <a:graphic xmlns:a="http://schemas.openxmlformats.org/drawingml/2006/main">
                  <a:graphicData uri="http://schemas.microsoft.com/office/word/2010/wordprocessingGroup">
                    <wpg:wgp>
                      <wpg:cNvGrpSpPr/>
                      <wpg:grpSpPr>
                        <a:xfrm>
                          <a:off x="0" y="0"/>
                          <a:ext cx="5908696" cy="5861479"/>
                          <a:chOff x="-526" y="14509"/>
                          <a:chExt cx="5908696" cy="5861479"/>
                        </a:xfrm>
                      </wpg:grpSpPr>
                      <pic:pic xmlns:pic="http://schemas.openxmlformats.org/drawingml/2006/picture">
                        <pic:nvPicPr>
                          <pic:cNvPr id="24" name="Picture 24"/>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4071115" y="2043070"/>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a:blip r:embed="rId48" cstate="screen">
                            <a:extLst>
                              <a:ext uri="{28A0092B-C50C-407E-A947-70E740481C1C}">
                                <a14:useLocalDpi xmlns:a14="http://schemas.microsoft.com/office/drawing/2010/main" val="0"/>
                              </a:ext>
                            </a:extLst>
                          </a:blip>
                          <a:srcRect/>
                          <a:stretch/>
                        </pic:blipFill>
                        <pic:spPr bwMode="auto">
                          <a:xfrm>
                            <a:off x="4071011" y="14509"/>
                            <a:ext cx="1837055" cy="183692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a:blip r:embed="rId49" cstate="screen">
                            <a:extLst>
                              <a:ext uri="{28A0092B-C50C-407E-A947-70E740481C1C}">
                                <a14:useLocalDpi xmlns:a14="http://schemas.microsoft.com/office/drawing/2010/main" val="0"/>
                              </a:ext>
                            </a:extLst>
                          </a:blip>
                          <a:srcRect/>
                          <a:stretch/>
                        </pic:blipFill>
                        <pic:spPr bwMode="auto">
                          <a:xfrm>
                            <a:off x="2043484" y="15276"/>
                            <a:ext cx="1837055" cy="18360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a:blip r:embed="rId50" cstate="screen">
                            <a:extLst>
                              <a:ext uri="{28A0092B-C50C-407E-A947-70E740481C1C}">
                                <a14:useLocalDpi xmlns:a14="http://schemas.microsoft.com/office/drawing/2010/main" val="0"/>
                              </a:ext>
                            </a:extLst>
                          </a:blip>
                          <a:srcRect/>
                          <a:stretch/>
                        </pic:blipFill>
                        <pic:spPr bwMode="auto">
                          <a:xfrm>
                            <a:off x="2043270" y="2042950"/>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0" name="Picture 7170"/>
                          <pic:cNvPicPr>
                            <a:picLocks noChangeAspect="1"/>
                          </pic:cNvPicPr>
                        </pic:nvPicPr>
                        <pic:blipFill>
                          <a:blip r:embed="rId51" cstate="screen">
                            <a:extLst>
                              <a:ext uri="{28A0092B-C50C-407E-A947-70E740481C1C}">
                                <a14:useLocalDpi xmlns:a14="http://schemas.microsoft.com/office/drawing/2010/main" val="0"/>
                              </a:ext>
                            </a:extLst>
                          </a:blip>
                          <a:srcRect/>
                          <a:stretch/>
                        </pic:blipFill>
                        <pic:spPr bwMode="auto">
                          <a:xfrm>
                            <a:off x="4071011" y="4038798"/>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1" name="Picture 7171"/>
                          <pic:cNvPicPr>
                            <a:picLocks noChangeAspect="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438" y="4038932"/>
                            <a:ext cx="1837055" cy="1837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2" name="Picture 7172"/>
                          <pic:cNvPicPr>
                            <a:picLocks noChangeAspect="1"/>
                          </pic:cNvPicPr>
                        </pic:nvPicPr>
                        <pic:blipFill>
                          <a:blip r:embed="rId53" cstate="screen">
                            <a:extLst>
                              <a:ext uri="{28A0092B-C50C-407E-A947-70E740481C1C}">
                                <a14:useLocalDpi xmlns:a14="http://schemas.microsoft.com/office/drawing/2010/main" val="0"/>
                              </a:ext>
                            </a:extLst>
                          </a:blip>
                          <a:srcRect/>
                          <a:stretch/>
                        </pic:blipFill>
                        <pic:spPr bwMode="auto">
                          <a:xfrm>
                            <a:off x="1997710" y="4038881"/>
                            <a:ext cx="1837055" cy="183710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7179" name="Picture 7179"/>
                          <pic:cNvPicPr>
                            <a:picLocks noChangeAspect="1"/>
                          </pic:cNvPicPr>
                        </pic:nvPicPr>
                        <pic:blipFill>
                          <a:blip r:embed="rId54" cstate="screen">
                            <a:extLst>
                              <a:ext uri="{28A0092B-C50C-407E-A947-70E740481C1C}">
                                <a14:useLocalDpi xmlns:a14="http://schemas.microsoft.com/office/drawing/2010/main" val="0"/>
                              </a:ext>
                            </a:extLst>
                          </a:blip>
                          <a:srcRect/>
                          <a:stretch/>
                        </pic:blipFill>
                        <pic:spPr bwMode="auto">
                          <a:xfrm>
                            <a:off x="-526" y="2043074"/>
                            <a:ext cx="1836953" cy="183695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inline>
            </w:drawing>
          </mc:Choice>
          <mc:Fallback xmlns:oel="http://schemas.microsoft.com/office/2019/extlst" xmlns:w16du="http://schemas.microsoft.com/office/word/2023/wordml/word16du">
            <w:pict>
              <v:group w14:anchorId="0D48A83A" id="Group 18" o:spid="_x0000_s1026" alt="The image shows nine logos for equality and inclusion awareness campaigns in 2023. These campaigns are: LGBT+ History Month 2023, International Women's Day, International Day of People with Disabilities, World Aids Day (Rock the Ribbon), Islamophobia Awareness Month, Sexual Abuse and Sexual Violence Awareness Week 2023, World Hearing day, International Transgender Day of Visibility, and Black History Month." style="width:465.25pt;height:461.55pt;mso-position-horizontal-relative:char;mso-position-vertical-relative:line" coordorigin="-5,145" coordsize="59086,58614"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left:40711;top:20430;width:18370;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" stroked="t" strokecolor="#0070c0" strokeweight="3pt">
                  <v:stroke endcap="square"/>
                  <v:imagedata r:id="rId55" o:title=""/>
                  <v:shadow on="t" color="black" opacity="28180f" origin="-.5,-.5" offset=".74836mm,.74836mm"/>
                  <v:path arrowok="t"/>
                </v:shape>
                <v:shape id="Picture 38" o:spid="_x0000_s1028" type="#_x0000_t75" style="position:absolute;left:40710;top:145;width:18370;height:18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" stroked="t" strokecolor="#0070c0" strokeweight="3pt">
                  <v:stroke endcap="square"/>
                  <v:imagedata r:id="rId56" o:title=""/>
                  <v:shadow on="t" color="black" opacity="28180f" origin="-.5,-.5" offset=".74836mm,.74836mm"/>
                  <v:path arrowok="t"/>
                </v:shape>
                <v:shape id="Picture 39" o:spid="_x0000_s1029" type="#_x0000_t75" style="position:absolute;left:20434;top:152;width:18371;height:1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" stroked="t" strokecolor="#0070c0" strokeweight="3pt">
                  <v:stroke endcap="square"/>
                  <v:imagedata r:id="rId57" o:title=""/>
                  <v:shadow on="t" color="black" opacity="28180f" origin="-.5,-.5" offset=".74836mm,.74836mm"/>
                  <v:path arrowok="t"/>
                </v:shape>
                <v:shape id="Picture 61" o:spid="_x0000_s1030" type="#_x0000_t75" style="position:absolute;left:20432;top:20429;width:18371;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" stroked="t" strokecolor="#0070c0" strokeweight="3pt">
                  <v:stroke endcap="square"/>
                  <v:imagedata r:id="rId58" o:title=""/>
                  <v:shadow on="t" color="black" opacity="28180f" origin="-.5,-.5" offset=".74836mm,.74836mm"/>
                  <v:path arrowok="t"/>
                </v:shape>
                <v:shape id="Picture 7170" o:spid="_x0000_s1031" type="#_x0000_t75" style="position:absolute;left:40710;top:40387;width:18370;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" stroked="t" strokecolor="#0070c0" strokeweight="3pt">
                  <v:stroke endcap="square"/>
                  <v:imagedata r:id="rId59" o:title=""/>
                  <v:shadow on="t" color="black" opacity="28180f" origin="-.5,-.5" offset=".74836mm,.74836mm"/>
                  <v:path arrowok="t"/>
                </v:shape>
                <v:shape id="Picture 7171" o:spid="_x0000_s1032" type="#_x0000_t75" style="position:absolute;left:-4;top:40389;width:18370;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" stroked="t" strokecolor="#0070c0" strokeweight="3pt">
                  <v:stroke endcap="square"/>
                  <v:imagedata r:id="rId60" o:title=""/>
                  <v:shadow on="t" color="black" opacity="28180f" origin="-.5,-.5" offset=".74836mm,.74836mm"/>
                  <v:path arrowok="t"/>
                </v:shape>
                <v:shape id="Picture 7172" o:spid="_x0000_s1033" type="#_x0000_t75" style="position:absolute;left:19977;top:40388;width:18370;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" stroked="t" strokecolor="#0070c0" strokeweight="3pt">
                  <v:stroke endcap="square"/>
                  <v:imagedata r:id="rId61" o:title=""/>
                  <v:shadow on="t" color="black" opacity="28180f" origin="-.5,-.5" offset=".74836mm,.74836mm"/>
                  <v:path arrowok="t"/>
                </v:shape>
                <v:shape id="Picture 7179" o:spid="_x0000_s1034" type="#_x0000_t75" style="position:absolute;left:-5;top:20430;width:18369;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" stroked="t" strokecolor="#0070c0" strokeweight="3pt">
                  <v:stroke endcap="square"/>
                  <v:imagedata r:id="rId62" o:title=""/>
                  <v:shadow on="t" color="black" opacity="28180f" origin="-.5,-.5" offset=".74836mm,.74836mm"/>
                  <v:path arrowok="t"/>
                </v:shape>
                <w10:anchorlock/>
              </v:group>
            </w:pict>
          </mc:Fallback>
        </mc:AlternateContent>
      </w:r>
    </w:p>
    <w:p w14:paraId="1EAD27C2" w14:textId="5C03EF38" w:rsidR="00C243C2" w:rsidRDefault="00C243C2" w:rsidP="00957877">
      <w:r>
        <w:br w:type="page"/>
      </w:r>
    </w:p>
    <w:p w14:paraId="7409B7E0" w14:textId="7804E638" w:rsidR="004A4FBF" w:rsidRDefault="00FD5348" w:rsidP="004A4FBF">
      <w:pPr>
        <w:pStyle w:val="Heading2"/>
      </w:pPr>
      <w:r>
        <w:lastRenderedPageBreak/>
        <w:t>ICB Staff Networks</w:t>
      </w:r>
    </w:p>
    <w:p w14:paraId="3AEB559E" w14:textId="065BF681" w:rsidR="00FD5348" w:rsidRDefault="00FD5348" w:rsidP="00FD5348"/>
    <w:p w14:paraId="0DE59239" w14:textId="1D913912" w:rsidR="00CA6DF6" w:rsidRDefault="00CA6DF6" w:rsidP="004255CE">
      <w:pPr>
        <w:pStyle w:val="NormalWeb"/>
      </w:pPr>
      <w:r w:rsidRPr="00BC5D35">
        <w:rPr>
          <w:rFonts w:ascii="Frutiger" w:hAnsi="Frutiger" w:cs="Calibri"/>
          <w:sz w:val="28"/>
          <w:szCs w:val="28"/>
        </w:rPr>
        <w:t xml:space="preserve">During 2023/24, the ICB Culture and Inclusion team </w:t>
      </w:r>
      <w:r w:rsidR="002404FF">
        <w:rPr>
          <w:rFonts w:ascii="Frutiger" w:hAnsi="Frutiger" w:cs="Calibri"/>
          <w:sz w:val="28"/>
          <w:szCs w:val="28"/>
        </w:rPr>
        <w:t>launched</w:t>
      </w:r>
      <w:r w:rsidRPr="00BC5D35">
        <w:rPr>
          <w:rFonts w:ascii="Frutiger" w:hAnsi="Frutiger" w:cs="Calibri"/>
          <w:sz w:val="28"/>
          <w:szCs w:val="28"/>
        </w:rPr>
        <w:t xml:space="preserve"> </w:t>
      </w:r>
      <w:r w:rsidR="00390AC4">
        <w:rPr>
          <w:rFonts w:ascii="Frutiger" w:hAnsi="Frutiger" w:cs="Calibri"/>
          <w:sz w:val="28"/>
          <w:szCs w:val="28"/>
        </w:rPr>
        <w:t xml:space="preserve">the following </w:t>
      </w:r>
      <w:r w:rsidRPr="004255CE">
        <w:rPr>
          <w:rFonts w:ascii="Frutiger" w:hAnsi="Frutiger"/>
          <w:sz w:val="28"/>
          <w:szCs w:val="28"/>
        </w:rPr>
        <w:t>three internal staff networks, with a view of extending these to wider protected characteristics in the future:</w:t>
      </w:r>
    </w:p>
    <w:p w14:paraId="72EF4DDE" w14:textId="6F00E1FC" w:rsidR="00AC4269" w:rsidRDefault="00F1708F" w:rsidP="00AC4269">
      <w:r>
        <w:rPr>
          <w:noProof/>
        </w:rPr>
        <w:drawing>
          <wp:anchor distT="0" distB="0" distL="114300" distR="114300" simplePos="0" relativeHeight="251835904" behindDoc="0" locked="0" layoutInCell="1" allowOverlap="1" wp14:anchorId="2E29BFB0" wp14:editId="1535C4BF">
            <wp:simplePos x="0" y="0"/>
            <wp:positionH relativeFrom="column">
              <wp:posOffset>3575685</wp:posOffset>
            </wp:positionH>
            <wp:positionV relativeFrom="paragraph">
              <wp:posOffset>17145</wp:posOffset>
            </wp:positionV>
            <wp:extent cx="2505075" cy="2505075"/>
            <wp:effectExtent l="38100" t="38100" r="47625" b="47625"/>
            <wp:wrapThrough wrapText="bothSides">
              <wp:wrapPolygon edited="0">
                <wp:start x="8870" y="-329"/>
                <wp:lineTo x="3121" y="-329"/>
                <wp:lineTo x="3121" y="2300"/>
                <wp:lineTo x="986" y="2300"/>
                <wp:lineTo x="986" y="4928"/>
                <wp:lineTo x="-329" y="4928"/>
                <wp:lineTo x="-329" y="14126"/>
                <wp:lineTo x="1971" y="18233"/>
                <wp:lineTo x="5092" y="20697"/>
                <wp:lineTo x="5256" y="20697"/>
                <wp:lineTo x="8377" y="21846"/>
                <wp:lineTo x="8541" y="21846"/>
                <wp:lineTo x="12976" y="21846"/>
                <wp:lineTo x="13141" y="21846"/>
                <wp:lineTo x="16426" y="20697"/>
                <wp:lineTo x="16590" y="20697"/>
                <wp:lineTo x="19711" y="18068"/>
                <wp:lineTo x="21189" y="15440"/>
                <wp:lineTo x="21846" y="12976"/>
                <wp:lineTo x="21846" y="7556"/>
                <wp:lineTo x="20697" y="4928"/>
                <wp:lineTo x="18397" y="2300"/>
                <wp:lineTo x="18397" y="1643"/>
                <wp:lineTo x="14126" y="-329"/>
                <wp:lineTo x="12648" y="-329"/>
                <wp:lineTo x="8870" y="-329"/>
              </wp:wrapPolygon>
            </wp:wrapThrough>
            <wp:docPr id="448808285" name="Picture 448808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08285" name="Picture 448808285">
                      <a:extLst>
                        <a:ext uri="{C183D7F6-B498-43B3-948B-1728B52AA6E4}">
                          <adec:decorative xmlns:adec="http://schemas.microsoft.com/office/drawing/2017/decorative" val="1"/>
                        </a:ext>
                      </a:extLst>
                    </pic:cNvPr>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2505075" cy="250507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83985" w14:textId="4E837A9F" w:rsidR="00CA6DF6" w:rsidRPr="00AC4269" w:rsidRDefault="00CA6DF6" w:rsidP="00CA6DF6">
      <w:pPr>
        <w:pStyle w:val="ListParagraph"/>
        <w:numPr>
          <w:ilvl w:val="0"/>
          <w:numId w:val="18"/>
        </w:numPr>
        <w:ind w:left="-142" w:right="-89" w:hanging="425"/>
        <w:rPr>
          <w:rFonts w:cs="Arial"/>
        </w:rPr>
      </w:pPr>
      <w:r w:rsidRPr="00AC4269">
        <w:rPr>
          <w:rFonts w:cs="Arial"/>
        </w:rPr>
        <w:tab/>
        <w:t>Race Equality Network</w:t>
      </w:r>
    </w:p>
    <w:p w14:paraId="0AB3584B" w14:textId="0DA055A4" w:rsidR="00CA6DF6" w:rsidRPr="00AC4269" w:rsidRDefault="00CA6DF6" w:rsidP="00CA6DF6">
      <w:pPr>
        <w:pStyle w:val="ListParagraph"/>
        <w:numPr>
          <w:ilvl w:val="0"/>
          <w:numId w:val="18"/>
        </w:numPr>
        <w:ind w:left="-142" w:right="-89" w:hanging="425"/>
        <w:rPr>
          <w:rFonts w:cs="Arial"/>
        </w:rPr>
      </w:pPr>
      <w:r w:rsidRPr="00AC4269">
        <w:rPr>
          <w:rFonts w:cs="Arial"/>
        </w:rPr>
        <w:tab/>
        <w:t xml:space="preserve">LGBTQ+ Network </w:t>
      </w:r>
    </w:p>
    <w:p w14:paraId="3C1F05A1" w14:textId="458C47DA" w:rsidR="001C5856" w:rsidRDefault="00CA6DF6" w:rsidP="001C5856">
      <w:pPr>
        <w:pStyle w:val="ListParagraph"/>
        <w:numPr>
          <w:ilvl w:val="0"/>
          <w:numId w:val="18"/>
        </w:numPr>
        <w:ind w:left="-142" w:right="-89" w:hanging="425"/>
        <w:rPr>
          <w:rFonts w:cs="Arial"/>
        </w:rPr>
      </w:pPr>
      <w:r w:rsidRPr="00AC4269">
        <w:rPr>
          <w:rFonts w:cs="Arial"/>
        </w:rPr>
        <w:tab/>
        <w:t>Disability Networ</w:t>
      </w:r>
      <w:r w:rsidR="001C5856">
        <w:rPr>
          <w:rFonts w:cs="Arial"/>
        </w:rPr>
        <w:t>k</w:t>
      </w:r>
    </w:p>
    <w:p w14:paraId="479C2810" w14:textId="77777777" w:rsidR="001C5856" w:rsidRDefault="001C5856" w:rsidP="001C5856">
      <w:pPr>
        <w:ind w:left="0" w:right="-89"/>
        <w:rPr>
          <w:rFonts w:cs="Arial"/>
        </w:rPr>
      </w:pPr>
    </w:p>
    <w:p w14:paraId="2EFC0230" w14:textId="270BA9CD" w:rsidR="001C5856" w:rsidRPr="00324648" w:rsidRDefault="001C5856" w:rsidP="00324648">
      <w:pPr>
        <w:ind w:right="-727"/>
      </w:pPr>
      <w:r>
        <w:t xml:space="preserve">All three staff networks have virtual meetings on </w:t>
      </w:r>
      <w:r w:rsidR="00C53D3B">
        <w:t>a regular</w:t>
      </w:r>
      <w:r>
        <w:t xml:space="preserve"> basis</w:t>
      </w:r>
      <w:r w:rsidR="006A3074">
        <w:t>,</w:t>
      </w:r>
      <w:r>
        <w:t xml:space="preserve"> and anyone is welcome to join, regardless of their protected characteristics. </w:t>
      </w:r>
      <w:r w:rsidR="006A3074">
        <w:t>A</w:t>
      </w:r>
      <w:r>
        <w:t>llies are</w:t>
      </w:r>
      <w:r w:rsidR="006A3074">
        <w:t xml:space="preserve"> also particularly</w:t>
      </w:r>
      <w:r>
        <w:t xml:space="preserve"> welcomed and encouraged to join the staff networks. </w:t>
      </w:r>
    </w:p>
    <w:p w14:paraId="35CE432D" w14:textId="77777777" w:rsidR="00CA6DF6" w:rsidRDefault="00CA6DF6" w:rsidP="00E45C9A">
      <w:pPr>
        <w:ind w:left="0" w:right="-727"/>
      </w:pPr>
    </w:p>
    <w:p w14:paraId="79ACEE10" w14:textId="3FA61A44" w:rsidR="00CA6DF6" w:rsidRPr="003843CA" w:rsidRDefault="00CA6DF6" w:rsidP="00E45C9A">
      <w:pPr>
        <w:ind w:right="-727"/>
        <w:rPr>
          <w:b/>
          <w:bCs/>
        </w:rPr>
      </w:pPr>
      <w:r>
        <w:t>Staff networks are a key mechanism for driving meaningful change and making a difference</w:t>
      </w:r>
      <w:r w:rsidR="003843CA">
        <w:t>. T</w:t>
      </w:r>
      <w:r>
        <w:t>hey play an integral role in the ICB’s decision making processes and influence cultural change within the organisation.</w:t>
      </w:r>
    </w:p>
    <w:p w14:paraId="5BDE651C" w14:textId="3E03191C" w:rsidR="00CA6DF6" w:rsidRDefault="00CA6DF6" w:rsidP="00E45C9A">
      <w:pPr>
        <w:ind w:right="-727"/>
      </w:pPr>
    </w:p>
    <w:p w14:paraId="7A35E5F1" w14:textId="27A3EF22" w:rsidR="00CA6DF6" w:rsidRDefault="00CA6DF6" w:rsidP="00E45C9A">
      <w:pPr>
        <w:ind w:right="-727"/>
      </w:pPr>
      <w:r>
        <w:t>There are several functions that staff networks can perform</w:t>
      </w:r>
      <w:r w:rsidR="004D433D">
        <w:t>, including:</w:t>
      </w:r>
    </w:p>
    <w:p w14:paraId="349A33E9" w14:textId="72F00A2F" w:rsidR="00AC4269" w:rsidRDefault="00AC4269" w:rsidP="00E45C9A">
      <w:pPr>
        <w:ind w:right="-727"/>
      </w:pPr>
    </w:p>
    <w:p w14:paraId="00C33608" w14:textId="3B3CCEFE" w:rsidR="00CA6DF6" w:rsidRPr="00AC4269" w:rsidRDefault="00CA6DF6" w:rsidP="00E45C9A">
      <w:pPr>
        <w:pStyle w:val="ListParagraph"/>
        <w:numPr>
          <w:ilvl w:val="0"/>
          <w:numId w:val="18"/>
        </w:numPr>
        <w:ind w:left="-142" w:right="-727" w:hanging="425"/>
        <w:rPr>
          <w:rFonts w:cs="Arial"/>
        </w:rPr>
      </w:pPr>
      <w:r w:rsidRPr="00AC4269">
        <w:rPr>
          <w:rFonts w:cs="Arial"/>
        </w:rPr>
        <w:t>Provid</w:t>
      </w:r>
      <w:r w:rsidR="004D433D">
        <w:rPr>
          <w:rFonts w:cs="Arial"/>
        </w:rPr>
        <w:t>ing</w:t>
      </w:r>
      <w:r w:rsidRPr="00AC4269">
        <w:rPr>
          <w:rFonts w:cs="Arial"/>
        </w:rPr>
        <w:t xml:space="preserve"> a safe space for </w:t>
      </w:r>
      <w:r w:rsidR="003843CA">
        <w:rPr>
          <w:rFonts w:cs="Arial"/>
        </w:rPr>
        <w:t xml:space="preserve">staff to </w:t>
      </w:r>
      <w:r w:rsidRPr="00AC4269">
        <w:rPr>
          <w:rFonts w:cs="Arial"/>
        </w:rPr>
        <w:t xml:space="preserve">discuss </w:t>
      </w:r>
      <w:r w:rsidR="003843CA">
        <w:rPr>
          <w:rFonts w:cs="Arial"/>
        </w:rPr>
        <w:t>any</w:t>
      </w:r>
      <w:r w:rsidRPr="00AC4269">
        <w:rPr>
          <w:rFonts w:cs="Arial"/>
        </w:rPr>
        <w:t xml:space="preserve"> issues</w:t>
      </w:r>
      <w:r w:rsidR="003843CA">
        <w:rPr>
          <w:rFonts w:cs="Arial"/>
        </w:rPr>
        <w:t xml:space="preserve"> or concerns and to comment on key workstreams and ICB policies</w:t>
      </w:r>
      <w:r w:rsidRPr="00AC4269">
        <w:rPr>
          <w:rFonts w:cs="Arial"/>
        </w:rPr>
        <w:t>.</w:t>
      </w:r>
    </w:p>
    <w:p w14:paraId="5BFC7E89" w14:textId="29F4B8A0" w:rsidR="00CA6DF6" w:rsidRPr="00AC4269" w:rsidRDefault="00CA6DF6" w:rsidP="00E45C9A">
      <w:pPr>
        <w:pStyle w:val="ListParagraph"/>
        <w:numPr>
          <w:ilvl w:val="0"/>
          <w:numId w:val="18"/>
        </w:numPr>
        <w:ind w:left="-142" w:right="-727" w:hanging="425"/>
        <w:rPr>
          <w:rFonts w:cs="Arial"/>
        </w:rPr>
      </w:pPr>
      <w:r w:rsidRPr="00AC4269">
        <w:rPr>
          <w:rFonts w:cs="Arial"/>
        </w:rPr>
        <w:t>Help</w:t>
      </w:r>
      <w:r w:rsidR="004D433D">
        <w:rPr>
          <w:rFonts w:cs="Arial"/>
        </w:rPr>
        <w:t>ing</w:t>
      </w:r>
      <w:r w:rsidRPr="00AC4269">
        <w:rPr>
          <w:rFonts w:cs="Arial"/>
        </w:rPr>
        <w:t xml:space="preserve"> to raise awareness of issues within the organisation.</w:t>
      </w:r>
    </w:p>
    <w:p w14:paraId="008F3F5E" w14:textId="049685B2" w:rsidR="00CA6DF6" w:rsidRPr="00AC4269" w:rsidRDefault="00CA6DF6" w:rsidP="00E45C9A">
      <w:pPr>
        <w:pStyle w:val="ListParagraph"/>
        <w:numPr>
          <w:ilvl w:val="0"/>
          <w:numId w:val="18"/>
        </w:numPr>
        <w:ind w:left="-142" w:right="-727" w:hanging="425"/>
        <w:rPr>
          <w:rFonts w:cs="Arial"/>
        </w:rPr>
      </w:pPr>
      <w:r w:rsidRPr="00AC4269">
        <w:rPr>
          <w:rFonts w:cs="Arial"/>
        </w:rPr>
        <w:t>Provid</w:t>
      </w:r>
      <w:r w:rsidR="004D433D">
        <w:rPr>
          <w:rFonts w:cs="Arial"/>
        </w:rPr>
        <w:t>ing</w:t>
      </w:r>
      <w:r w:rsidRPr="00AC4269">
        <w:rPr>
          <w:rFonts w:cs="Arial"/>
        </w:rPr>
        <w:t xml:space="preserve"> a source of support for individual staff who may be facing challenges at work.</w:t>
      </w:r>
    </w:p>
    <w:p w14:paraId="127E9FD1" w14:textId="70B63DCF" w:rsidR="00CA6DF6" w:rsidRPr="00AC4269" w:rsidRDefault="00CA6DF6" w:rsidP="00E45C9A">
      <w:pPr>
        <w:pStyle w:val="ListParagraph"/>
        <w:numPr>
          <w:ilvl w:val="0"/>
          <w:numId w:val="18"/>
        </w:numPr>
        <w:ind w:left="-142" w:right="-727" w:hanging="425"/>
        <w:rPr>
          <w:rFonts w:cs="Arial"/>
        </w:rPr>
      </w:pPr>
      <w:r w:rsidRPr="00AC4269">
        <w:rPr>
          <w:rFonts w:cs="Arial"/>
        </w:rPr>
        <w:t>Offer</w:t>
      </w:r>
      <w:r w:rsidR="004D433D">
        <w:rPr>
          <w:rFonts w:cs="Arial"/>
        </w:rPr>
        <w:t>ing</w:t>
      </w:r>
      <w:r w:rsidRPr="00AC4269">
        <w:rPr>
          <w:rFonts w:cs="Arial"/>
        </w:rPr>
        <w:t xml:space="preserve"> a collective voice for the workforce to</w:t>
      </w:r>
      <w:r w:rsidR="00AD29F0">
        <w:rPr>
          <w:rFonts w:cs="Arial"/>
        </w:rPr>
        <w:t xml:space="preserve"> feed-back to</w:t>
      </w:r>
      <w:r w:rsidRPr="00AC4269">
        <w:rPr>
          <w:rFonts w:cs="Arial"/>
        </w:rPr>
        <w:t xml:space="preserve"> management and the ICB </w:t>
      </w:r>
      <w:r w:rsidR="00B378E2">
        <w:rPr>
          <w:rFonts w:cs="Arial"/>
        </w:rPr>
        <w:t>e</w:t>
      </w:r>
      <w:r w:rsidRPr="00AC4269">
        <w:rPr>
          <w:rFonts w:cs="Arial"/>
        </w:rPr>
        <w:t>xecutive team.</w:t>
      </w:r>
    </w:p>
    <w:p w14:paraId="27CA1005" w14:textId="77777777" w:rsidR="00CA6DF6" w:rsidRDefault="00CA6DF6" w:rsidP="00E45C9A">
      <w:pPr>
        <w:ind w:right="-727"/>
      </w:pPr>
    </w:p>
    <w:p w14:paraId="1EC5BDEA" w14:textId="6F41A5EE" w:rsidR="00CA6DF6" w:rsidRDefault="00CA6DF6" w:rsidP="00E45C9A">
      <w:pPr>
        <w:ind w:right="-727"/>
      </w:pPr>
      <w:r>
        <w:t xml:space="preserve">Not only do </w:t>
      </w:r>
      <w:r w:rsidR="00F571C1">
        <w:t>staff networks</w:t>
      </w:r>
      <w:r>
        <w:t xml:space="preserve"> provide a supportive and welcoming space for NHS colleagues, </w:t>
      </w:r>
      <w:r w:rsidR="00F571C1">
        <w:t xml:space="preserve">but </w:t>
      </w:r>
      <w:r>
        <w:t>they also offer expertise on matters related to equality, diversity, and inclusion. The NHS People Plan asks organisations, including boards and senior leaders to ensure this expertise informs senior level decision</w:t>
      </w:r>
      <w:r w:rsidR="00F571C1">
        <w:t>-</w:t>
      </w:r>
      <w:r>
        <w:t>making for workforce development, improving employee experience and retention, improving health and wellbeing and to influence national policy and patient care outcomes.</w:t>
      </w:r>
    </w:p>
    <w:p w14:paraId="4B21534B" w14:textId="77777777" w:rsidR="00CA6DF6" w:rsidRDefault="00CA6DF6" w:rsidP="00E45C9A">
      <w:pPr>
        <w:ind w:right="-727"/>
      </w:pPr>
    </w:p>
    <w:p w14:paraId="2AED7E0E" w14:textId="0AECB30F" w:rsidR="004A4FBF" w:rsidRDefault="00CA6DF6" w:rsidP="00E45C9A">
      <w:pPr>
        <w:ind w:right="-727"/>
      </w:pPr>
      <w:r>
        <w:t>The Culture and Inclusion team ha</w:t>
      </w:r>
      <w:r w:rsidR="00231FC2">
        <w:t>ve</w:t>
      </w:r>
      <w:r>
        <w:t xml:space="preserve"> developed a Staff Network Operating Model</w:t>
      </w:r>
      <w:r w:rsidR="00FC4032">
        <w:t xml:space="preserve">, </w:t>
      </w:r>
      <w:r w:rsidR="00231FC2">
        <w:t>are</w:t>
      </w:r>
      <w:r>
        <w:t xml:space="preserve"> liaising with each of the staff networks to develop a Terms of Reference</w:t>
      </w:r>
      <w:r w:rsidR="00FC4032">
        <w:t xml:space="preserve"> </w:t>
      </w:r>
      <w:proofErr w:type="gramStart"/>
      <w:r w:rsidR="00231FC2">
        <w:t xml:space="preserve">document, </w:t>
      </w:r>
      <w:r w:rsidR="00FC4032">
        <w:t>and</w:t>
      </w:r>
      <w:proofErr w:type="gramEnd"/>
      <w:r w:rsidR="00FC4032">
        <w:t xml:space="preserve"> </w:t>
      </w:r>
      <w:r w:rsidR="00231FC2">
        <w:t>are</w:t>
      </w:r>
      <w:r w:rsidR="00FC4032">
        <w:t xml:space="preserve"> working with each of the networks to elect a Chair/Co-Chair</w:t>
      </w:r>
      <w:r>
        <w:t xml:space="preserve">. </w:t>
      </w:r>
      <w:r w:rsidR="00231FC2">
        <w:t>T</w:t>
      </w:r>
      <w:r>
        <w:t xml:space="preserve">he three ICB staff networks are </w:t>
      </w:r>
      <w:r w:rsidR="00231FC2">
        <w:t xml:space="preserve">currently </w:t>
      </w:r>
      <w:r>
        <w:t>in their embryonic stage</w:t>
      </w:r>
      <w:r w:rsidR="00231FC2">
        <w:t>, but as soon as</w:t>
      </w:r>
      <w:r>
        <w:t xml:space="preserve"> the</w:t>
      </w:r>
      <w:r w:rsidR="00231FC2">
        <w:t>y</w:t>
      </w:r>
      <w:r>
        <w:t xml:space="preserve"> are more established, information and feedback from these network groups </w:t>
      </w:r>
      <w:r w:rsidR="00B87388">
        <w:t xml:space="preserve">will be fed back to senior leaders and formal committees </w:t>
      </w:r>
      <w:r>
        <w:t>with the aim of influencing ICB policies, procedures, and day-to-day functions.</w:t>
      </w:r>
    </w:p>
    <w:p w14:paraId="2E88E48C" w14:textId="53E74716" w:rsidR="00AF42D9" w:rsidRPr="00721C07" w:rsidRDefault="00AF42D9" w:rsidP="00AF42D9">
      <w:pPr>
        <w:pStyle w:val="Heading1"/>
      </w:pPr>
      <w:bookmarkStart w:id="102" w:name="_Toc135232637"/>
      <w:bookmarkStart w:id="103" w:name="_Toc1567266"/>
      <w:bookmarkStart w:id="104" w:name="_Toc43818174"/>
      <w:bookmarkStart w:id="105" w:name="_Toc74824858"/>
      <w:bookmarkStart w:id="106" w:name="_Toc103172722"/>
      <w:r w:rsidRPr="00721C07">
        <w:lastRenderedPageBreak/>
        <w:t>Belonging in the ICS</w:t>
      </w:r>
      <w:bookmarkEnd w:id="102"/>
    </w:p>
    <w:p w14:paraId="3BDBF4A2" w14:textId="2D220985" w:rsidR="00AF42D9" w:rsidRPr="004876FF" w:rsidRDefault="00AF42D9" w:rsidP="008A7887">
      <w:pPr>
        <w:pStyle w:val="Heading2"/>
      </w:pPr>
      <w:bookmarkStart w:id="107" w:name="_Toc135232110"/>
      <w:r w:rsidRPr="004876FF">
        <w:t>Belonging Operating Model</w:t>
      </w:r>
      <w:bookmarkEnd w:id="107"/>
    </w:p>
    <w:p w14:paraId="6FE89D45" w14:textId="2303B7CE" w:rsidR="00AF42D9" w:rsidRDefault="00AF42D9" w:rsidP="00AF42D9">
      <w:pPr>
        <w:rPr>
          <w:highlight w:val="yellow"/>
        </w:rPr>
      </w:pPr>
    </w:p>
    <w:p w14:paraId="32A40DEA" w14:textId="17247B08" w:rsidR="00452347" w:rsidRDefault="00452347" w:rsidP="00AB72E7">
      <w:pPr>
        <w:ind w:right="-604"/>
      </w:pPr>
      <w:r w:rsidRPr="00452347">
        <w:t>The ICB</w:t>
      </w:r>
      <w:r>
        <w:t xml:space="preserve"> is committed to ensuring that </w:t>
      </w:r>
      <w:proofErr w:type="gramStart"/>
      <w:r>
        <w:t>all of</w:t>
      </w:r>
      <w:proofErr w:type="gramEnd"/>
      <w:r>
        <w:t xml:space="preserve"> our ICS partners are modern employers of choice whereby our workplaces reflect a compassionate and inclusive culture, and that our collective workforce is diversely representative at all levels. In support of this approach, the ICB ha</w:t>
      </w:r>
      <w:r w:rsidR="00B0783A">
        <w:t>ve</w:t>
      </w:r>
      <w:r>
        <w:t xml:space="preserve"> drafted a robust Belonging </w:t>
      </w:r>
      <w:r w:rsidR="00D5396F">
        <w:t>O</w:t>
      </w:r>
      <w:r>
        <w:t xml:space="preserve">perating </w:t>
      </w:r>
      <w:r w:rsidR="00D5396F">
        <w:t>M</w:t>
      </w:r>
      <w:r>
        <w:t>odel which enables us to highlight clear accountability and governance routes to meet our priorities around culture and inclusion. This model recognises the immense value of working collaboratively across the ICS to develop a joint Integrated Belonging Plan together with our system partners.</w:t>
      </w:r>
    </w:p>
    <w:p w14:paraId="2911F513" w14:textId="30F3A129" w:rsidR="00125218" w:rsidRDefault="00125218" w:rsidP="00452347">
      <w:pPr>
        <w:ind w:right="-604"/>
      </w:pPr>
    </w:p>
    <w:p w14:paraId="0D7A71C6" w14:textId="704E6255" w:rsidR="00125218" w:rsidRDefault="00125218" w:rsidP="00452347">
      <w:pPr>
        <w:ind w:right="-604"/>
      </w:pPr>
      <w:r>
        <w:t xml:space="preserve">The Belonging </w:t>
      </w:r>
      <w:r w:rsidR="00D5396F">
        <w:t>O</w:t>
      </w:r>
      <w:r>
        <w:t xml:space="preserve">perating </w:t>
      </w:r>
      <w:r w:rsidR="00D5396F">
        <w:t>M</w:t>
      </w:r>
      <w:r>
        <w:t>odel adopts an outcomes</w:t>
      </w:r>
      <w:r w:rsidR="00D5396F">
        <w:t>-</w:t>
      </w:r>
      <w:r>
        <w:t>led approach with a focus on three domains with</w:t>
      </w:r>
      <w:r w:rsidR="00D5396F">
        <w:t>in</w:t>
      </w:r>
      <w:r>
        <w:t xml:space="preserve"> the Belonging programme:</w:t>
      </w:r>
    </w:p>
    <w:p w14:paraId="71E1077B" w14:textId="60E8ECEC" w:rsidR="00125218" w:rsidRDefault="00125218" w:rsidP="00452347">
      <w:pPr>
        <w:ind w:right="-604"/>
      </w:pPr>
    </w:p>
    <w:p w14:paraId="62D601A8" w14:textId="6256F280" w:rsidR="00125218" w:rsidRPr="00125218" w:rsidRDefault="00125218" w:rsidP="00125218">
      <w:pPr>
        <w:pStyle w:val="ListParagraph"/>
        <w:numPr>
          <w:ilvl w:val="0"/>
          <w:numId w:val="34"/>
        </w:numPr>
        <w:ind w:right="-604"/>
        <w:rPr>
          <w:b/>
          <w:bCs/>
        </w:rPr>
      </w:pPr>
      <w:r>
        <w:rPr>
          <w:b/>
          <w:bCs/>
        </w:rPr>
        <w:t>Equality and diversity</w:t>
      </w:r>
      <w:r>
        <w:t xml:space="preserve"> – ensuring that there is equal representation at all levels of the workforce, transparency in our decision-making processes, and fairness in our people processes and practices</w:t>
      </w:r>
      <w:r w:rsidR="00E54E84">
        <w:t>.</w:t>
      </w:r>
    </w:p>
    <w:p w14:paraId="78309BF5" w14:textId="77777777" w:rsidR="00125218" w:rsidRPr="00125218" w:rsidRDefault="00125218" w:rsidP="00125218">
      <w:pPr>
        <w:pStyle w:val="ListParagraph"/>
        <w:ind w:left="-207" w:right="-604"/>
        <w:rPr>
          <w:b/>
          <w:bCs/>
        </w:rPr>
      </w:pPr>
    </w:p>
    <w:p w14:paraId="25EE46BC" w14:textId="12D25489" w:rsidR="00125218" w:rsidRPr="00125218" w:rsidRDefault="00125218" w:rsidP="00125218">
      <w:pPr>
        <w:pStyle w:val="ListParagraph"/>
        <w:numPr>
          <w:ilvl w:val="0"/>
          <w:numId w:val="34"/>
        </w:numPr>
        <w:ind w:right="-604"/>
        <w:rPr>
          <w:b/>
          <w:bCs/>
        </w:rPr>
      </w:pPr>
      <w:r>
        <w:rPr>
          <w:b/>
          <w:bCs/>
        </w:rPr>
        <w:t xml:space="preserve">Culture of belonging </w:t>
      </w:r>
      <w:r>
        <w:t xml:space="preserve">– ensuring that </w:t>
      </w:r>
      <w:r w:rsidR="00E54E84">
        <w:t>people</w:t>
      </w:r>
      <w:r>
        <w:t xml:space="preserve"> at all levels display inclusive behaviours, senior leaders hold accountability for adopting good practice, our organisations are committed to learning, and that our people feel valued, feel safe to speak up and feel able to bring their whole selves to work.</w:t>
      </w:r>
    </w:p>
    <w:p w14:paraId="4A170DEC" w14:textId="77777777" w:rsidR="00125218" w:rsidRPr="00125218" w:rsidRDefault="00125218" w:rsidP="00125218">
      <w:pPr>
        <w:pStyle w:val="ListParagraph"/>
        <w:rPr>
          <w:b/>
          <w:bCs/>
        </w:rPr>
      </w:pPr>
    </w:p>
    <w:p w14:paraId="12B72E87" w14:textId="4866E30A" w:rsidR="004876FF" w:rsidRPr="00123EFA" w:rsidRDefault="004E5940" w:rsidP="004876FF">
      <w:pPr>
        <w:pStyle w:val="ListParagraph"/>
        <w:numPr>
          <w:ilvl w:val="0"/>
          <w:numId w:val="34"/>
        </w:numPr>
        <w:ind w:right="-604"/>
        <w:rPr>
          <w:b/>
          <w:bCs/>
        </w:rPr>
      </w:pPr>
      <w:r>
        <w:rPr>
          <w:b/>
          <w:bCs/>
        </w:rPr>
        <w:t>Employer commitment</w:t>
      </w:r>
      <w:r w:rsidR="00125218">
        <w:t xml:space="preserve"> – ensuring that we work together to deliver high quality healthcare for underserved communities and that the diverse needs of patients are reflected in service design and delivery</w:t>
      </w:r>
      <w:r>
        <w:t xml:space="preserve"> through robust </w:t>
      </w:r>
      <w:r w:rsidR="00455682">
        <w:t>E</w:t>
      </w:r>
      <w:r>
        <w:t xml:space="preserve">quality and </w:t>
      </w:r>
      <w:r w:rsidR="00455682">
        <w:t>H</w:t>
      </w:r>
      <w:r>
        <w:t xml:space="preserve">ealth </w:t>
      </w:r>
      <w:r w:rsidR="00455682">
        <w:t>I</w:t>
      </w:r>
      <w:r>
        <w:t xml:space="preserve">nequality </w:t>
      </w:r>
      <w:r w:rsidR="00455682">
        <w:t>I</w:t>
      </w:r>
      <w:r>
        <w:t>mpact</w:t>
      </w:r>
      <w:r w:rsidR="00455682">
        <w:t xml:space="preserve"> and Risk</w:t>
      </w:r>
      <w:r>
        <w:t xml:space="preserve"> </w:t>
      </w:r>
      <w:r w:rsidR="00455682">
        <w:t>A</w:t>
      </w:r>
      <w:r>
        <w:t>ssessments</w:t>
      </w:r>
      <w:r w:rsidR="00455682">
        <w:t xml:space="preserve"> (EHIIRAs)</w:t>
      </w:r>
      <w:r>
        <w:t>.</w:t>
      </w:r>
    </w:p>
    <w:p w14:paraId="68B8D10D" w14:textId="77777777" w:rsidR="00123EFA" w:rsidRPr="00123EFA" w:rsidRDefault="00123EFA" w:rsidP="00123EFA">
      <w:pPr>
        <w:ind w:left="0" w:right="-604"/>
        <w:rPr>
          <w:b/>
          <w:bCs/>
        </w:rPr>
      </w:pPr>
    </w:p>
    <w:p w14:paraId="4603BE37" w14:textId="7419FFE8" w:rsidR="004876FF" w:rsidRPr="003B06CF" w:rsidRDefault="004876FF" w:rsidP="004876FF">
      <w:pPr>
        <w:pStyle w:val="Heading2"/>
      </w:pPr>
      <w:bookmarkStart w:id="108" w:name="_Toc135232111"/>
      <w:r w:rsidRPr="003B06CF">
        <w:t>ICS Belonging Plan</w:t>
      </w:r>
      <w:bookmarkEnd w:id="108"/>
    </w:p>
    <w:p w14:paraId="1198516A" w14:textId="77777777" w:rsidR="004876FF" w:rsidRDefault="004876FF" w:rsidP="004876FF">
      <w:pPr>
        <w:ind w:right="-604"/>
        <w:rPr>
          <w:highlight w:val="yellow"/>
        </w:rPr>
      </w:pPr>
    </w:p>
    <w:p w14:paraId="0DBCFC0C" w14:textId="7448B89D" w:rsidR="003B06CF" w:rsidRDefault="003B06CF" w:rsidP="004876FF">
      <w:pPr>
        <w:ind w:right="-604"/>
      </w:pPr>
      <w:r w:rsidRPr="00AF4C60">
        <w:t>The Lancashire and South Cumbria ICS Belonging Plan underpin</w:t>
      </w:r>
      <w:r w:rsidR="00AF4C60" w:rsidRPr="00AF4C60">
        <w:t>s</w:t>
      </w:r>
      <w:r w:rsidRPr="00AF4C60">
        <w:t xml:space="preserve"> the Belonging workstream and set</w:t>
      </w:r>
      <w:r w:rsidR="00AF4C60" w:rsidRPr="00AF4C60">
        <w:t>s</w:t>
      </w:r>
      <w:r w:rsidRPr="00AF4C60">
        <w:t xml:space="preserve"> out a system-wide commitment to collaboratively create inclusive workplaces that enable our people to do their best work and create opportunities for our communities to thrive.</w:t>
      </w:r>
    </w:p>
    <w:p w14:paraId="62469F2B" w14:textId="77777777" w:rsidR="00D0228A" w:rsidRDefault="00D0228A" w:rsidP="004876FF">
      <w:pPr>
        <w:ind w:right="-604"/>
      </w:pPr>
    </w:p>
    <w:p w14:paraId="401228C2" w14:textId="54C576D0" w:rsidR="00D0228A" w:rsidRPr="00AF4C60" w:rsidRDefault="00D0228A" w:rsidP="004876FF">
      <w:pPr>
        <w:ind w:right="-604"/>
      </w:pPr>
      <w:r w:rsidRPr="00D0228A">
        <w:t>From a compliance perspective, the ICS Belonging Plan is also a key document in evidencing that the ICB and wider system partners are meeting their obligations to the Equality Act (2010) and routinely demonstrating due regard to the main aims of the Public Sector Equality Duty.</w:t>
      </w:r>
    </w:p>
    <w:p w14:paraId="6CA160EB" w14:textId="77777777" w:rsidR="003B06CF" w:rsidRPr="00033469" w:rsidRDefault="003B06CF" w:rsidP="004876FF">
      <w:pPr>
        <w:ind w:right="-604"/>
        <w:rPr>
          <w:highlight w:val="yellow"/>
        </w:rPr>
      </w:pPr>
    </w:p>
    <w:p w14:paraId="5499E395" w14:textId="77777777" w:rsidR="003B06CF" w:rsidRDefault="003B06CF" w:rsidP="004876FF">
      <w:pPr>
        <w:ind w:right="-604"/>
      </w:pPr>
      <w:r w:rsidRPr="00AF4C60">
        <w:t xml:space="preserve">Development on the ICS Belonging Plan began in October 2022 when the ICB Culture and Inclusion Team engaged with representatives from each of the NHS </w:t>
      </w:r>
      <w:r w:rsidRPr="00AF4C60">
        <w:lastRenderedPageBreak/>
        <w:t>Provider Trusts within the system to assess their current progress and priorities within their own EDI functions, and their EDI-related successes and challenges.</w:t>
      </w:r>
    </w:p>
    <w:p w14:paraId="6C6D24A0" w14:textId="77777777" w:rsidR="00A94B1E" w:rsidRDefault="00A94B1E" w:rsidP="004876FF">
      <w:pPr>
        <w:ind w:right="-604"/>
      </w:pPr>
    </w:p>
    <w:p w14:paraId="04E10A2A" w14:textId="58B72717" w:rsidR="00A94B1E" w:rsidRDefault="00664C16" w:rsidP="004876FF">
      <w:pPr>
        <w:ind w:right="-604"/>
      </w:pPr>
      <w:r>
        <w:t xml:space="preserve">Throughout Q1 and Q2 of 2023/24, the draft Belonging Plan was socialised </w:t>
      </w:r>
      <w:r w:rsidR="00C02A10">
        <w:t>for suggestions and feedback with a range of colleagues and stakeholders from across the LSC system. This provided the ICB with a wealth of insightful and practical feedback</w:t>
      </w:r>
      <w:r w:rsidR="003265F7">
        <w:t xml:space="preserve"> which was incorporated into the final version of the Belonging Plan. The Belonging Plan was approved for publication by the ICB in November 2023 and can be accessed </w:t>
      </w:r>
      <w:hyperlink r:id="rId64" w:history="1">
        <w:r w:rsidR="007A3328" w:rsidRPr="00EC198C">
          <w:rPr>
            <w:rStyle w:val="Hyperlink"/>
            <w:color w:val="005EB8"/>
          </w:rPr>
          <w:t>here</w:t>
        </w:r>
      </w:hyperlink>
      <w:r w:rsidR="007A3328">
        <w:t xml:space="preserve">. </w:t>
      </w:r>
    </w:p>
    <w:p w14:paraId="287C7179" w14:textId="77777777" w:rsidR="00EC198C" w:rsidRDefault="00EC198C" w:rsidP="004876FF">
      <w:pPr>
        <w:ind w:right="-604"/>
      </w:pPr>
    </w:p>
    <w:p w14:paraId="04DC224A" w14:textId="5D7801EB" w:rsidR="00EC198C" w:rsidRDefault="00EC198C" w:rsidP="004876FF">
      <w:pPr>
        <w:ind w:right="-604"/>
      </w:pPr>
      <w:r>
        <w:t>Since the development of t</w:t>
      </w:r>
      <w:r w:rsidR="00033920">
        <w:t>he Belonging Plan, the EDI, Culture and Belonging landscape has changed due to the publication of key strategic documents such as the national NHS EDI Improvement Plan and the regional Anti-Racist Framework.</w:t>
      </w:r>
      <w:r w:rsidR="00FD1FAC">
        <w:t xml:space="preserve"> The increased focus on the delivery of these frameworks is likely to impact on how we deliver upon the objectives and actions included in the Belonging Plan.</w:t>
      </w:r>
    </w:p>
    <w:p w14:paraId="5BEC7DEC" w14:textId="77777777" w:rsidR="00FD1FAC" w:rsidRDefault="00FD1FAC" w:rsidP="004876FF">
      <w:pPr>
        <w:ind w:right="-604"/>
      </w:pPr>
    </w:p>
    <w:p w14:paraId="2D5A66F8" w14:textId="786E6BBF" w:rsidR="00FD1FAC" w:rsidRDefault="00FD1FAC" w:rsidP="004876FF">
      <w:pPr>
        <w:ind w:right="-604"/>
      </w:pPr>
      <w:proofErr w:type="gramStart"/>
      <w:r>
        <w:t>With this in mind, the</w:t>
      </w:r>
      <w:proofErr w:type="gramEnd"/>
      <w:r>
        <w:t xml:space="preserve"> Culture and Inclusion Team are currently working with the ICS Belonging Strategic Group to develop a Belonging Implementation Plan which will outline specific priorities and actions to ensure that we can </w:t>
      </w:r>
      <w:r w:rsidR="00132684">
        <w:t>effectively deliver upon the objectives identified in the Belonging Plan</w:t>
      </w:r>
      <w:r w:rsidR="00A87FAE">
        <w:t>,</w:t>
      </w:r>
      <w:r w:rsidR="00132684">
        <w:t xml:space="preserve"> whil</w:t>
      </w:r>
      <w:r w:rsidR="00D174B5">
        <w:t>st</w:t>
      </w:r>
      <w:r w:rsidR="00132684">
        <w:t xml:space="preserve"> also retaining a focus </w:t>
      </w:r>
      <w:r w:rsidR="000208EA">
        <w:t xml:space="preserve">on these key strategic plans and frameworks. The Belonging Implementation Plan is likely to be </w:t>
      </w:r>
      <w:r w:rsidR="008161D6">
        <w:t>approved early in 2024/25.</w:t>
      </w:r>
    </w:p>
    <w:p w14:paraId="6A77B525" w14:textId="77777777" w:rsidR="008161D6" w:rsidRDefault="008161D6" w:rsidP="004876FF">
      <w:pPr>
        <w:ind w:right="-604"/>
      </w:pPr>
    </w:p>
    <w:p w14:paraId="34954DF4" w14:textId="3F3DCC25" w:rsidR="008161D6" w:rsidRPr="008161D6" w:rsidRDefault="008161D6" w:rsidP="008161D6">
      <w:pPr>
        <w:pStyle w:val="Heading2"/>
      </w:pPr>
      <w:r w:rsidRPr="008161D6">
        <w:t>North West BAME Assembly Anti-Racist Framework</w:t>
      </w:r>
    </w:p>
    <w:p w14:paraId="18AC71C4" w14:textId="77777777" w:rsidR="003B06CF" w:rsidRPr="00033469" w:rsidRDefault="003B06CF" w:rsidP="004876FF">
      <w:pPr>
        <w:ind w:right="-604"/>
        <w:rPr>
          <w:highlight w:val="yellow"/>
        </w:rPr>
      </w:pPr>
    </w:p>
    <w:p w14:paraId="255B9093" w14:textId="2B6C6E55" w:rsidR="00AF42D9" w:rsidRDefault="00D54D00" w:rsidP="00AF42D9">
      <w:r w:rsidRPr="00665F03">
        <w:t xml:space="preserve">Published </w:t>
      </w:r>
      <w:r w:rsidR="00665F03" w:rsidRPr="00665F03">
        <w:t xml:space="preserve">in 2023, </w:t>
      </w:r>
      <w:r w:rsidR="00665F03">
        <w:t xml:space="preserve">the NHS </w:t>
      </w:r>
      <w:proofErr w:type="gramStart"/>
      <w:r w:rsidR="00665F03">
        <w:t>North West</w:t>
      </w:r>
      <w:proofErr w:type="gramEnd"/>
      <w:r w:rsidR="00665F03">
        <w:t xml:space="preserve"> BAME Assembly Anti-Racist Framework aims to support organisations on the journey to becoming intentionally and unapol</w:t>
      </w:r>
      <w:r w:rsidR="00783163">
        <w:t xml:space="preserve">ogetically anti-racist. The framework encourages the tackling of structural racism and discrimination through collaboration, reflective practice, </w:t>
      </w:r>
      <w:proofErr w:type="gramStart"/>
      <w:r w:rsidR="00783163">
        <w:t>accountability</w:t>
      </w:r>
      <w:proofErr w:type="gramEnd"/>
      <w:r w:rsidR="00783163">
        <w:t xml:space="preserve"> and action. Through </w:t>
      </w:r>
      <w:r w:rsidR="00CF1ED0">
        <w:t xml:space="preserve">the embedding of the themes, deliverables and actions outlined into structures, processes, policies and culture, organisations will create meaningful change within their workforce and service delivery. </w:t>
      </w:r>
    </w:p>
    <w:p w14:paraId="395F821F" w14:textId="77777777" w:rsidR="00F91FB8" w:rsidRDefault="00F91FB8" w:rsidP="00AF42D9"/>
    <w:p w14:paraId="13546D9E" w14:textId="3F287500" w:rsidR="00F91FB8" w:rsidRDefault="005A4FB8" w:rsidP="00AF42D9">
      <w:r>
        <w:t>The framework is organised into three levels of achievement: Bronze, Silver and Gold. Each level build</w:t>
      </w:r>
      <w:r w:rsidR="00A87FAE">
        <w:t>s</w:t>
      </w:r>
      <w:r>
        <w:t xml:space="preserve"> on the next, encouraging organisations to make incremental changes and take consistent action</w:t>
      </w:r>
      <w:r w:rsidR="00DA4B11">
        <w:t xml:space="preserve">s towards eliminating racial discrimination in their organisations. </w:t>
      </w:r>
    </w:p>
    <w:p w14:paraId="6F0830A3" w14:textId="77777777" w:rsidR="00DA4B11" w:rsidRDefault="00DA4B11" w:rsidP="00AF42D9"/>
    <w:p w14:paraId="09E75B7E" w14:textId="26CB9698" w:rsidR="00DA4B11" w:rsidRDefault="00D82AE9" w:rsidP="00AF42D9">
      <w:r>
        <w:t>In 2023/24, the ICB not only committed to undertaking a</w:t>
      </w:r>
      <w:r w:rsidR="0071026F">
        <w:t>n initial</w:t>
      </w:r>
      <w:r>
        <w:t xml:space="preserve"> submission to </w:t>
      </w:r>
      <w:r w:rsidR="0071026F">
        <w:t xml:space="preserve">achieve the </w:t>
      </w:r>
      <w:proofErr w:type="gramStart"/>
      <w:r w:rsidR="0071026F">
        <w:t>Bronze</w:t>
      </w:r>
      <w:proofErr w:type="gramEnd"/>
      <w:r w:rsidR="0071026F">
        <w:t xml:space="preserve"> award under the Anti-Racist Framework, but also committed to support our NHS system partners to work towards achieving Bronze standards. </w:t>
      </w:r>
      <w:r w:rsidR="00795E8F">
        <w:t>In its position as the lead organisation for the ICS, the ICB is not just commit</w:t>
      </w:r>
      <w:r w:rsidR="001F5DF6">
        <w:t xml:space="preserve">ted to tackling racism internally, but also committed to encourage, support and direct partner organisations to drive progress in these areas. </w:t>
      </w:r>
    </w:p>
    <w:p w14:paraId="045EFEEE" w14:textId="77777777" w:rsidR="00630E9E" w:rsidRDefault="00630E9E" w:rsidP="00AF42D9"/>
    <w:p w14:paraId="3B0B071A" w14:textId="12448B36" w:rsidR="00630E9E" w:rsidRDefault="00630E9E" w:rsidP="00AF42D9">
      <w:r>
        <w:lastRenderedPageBreak/>
        <w:t xml:space="preserve">In Q1 2024/25, the ICB will submit evidence to the BAME Assembly as part of its </w:t>
      </w:r>
      <w:r w:rsidR="00C3593E">
        <w:t xml:space="preserve">submission to achieve the </w:t>
      </w:r>
      <w:proofErr w:type="gramStart"/>
      <w:r w:rsidR="00C3593E">
        <w:t>Bronze</w:t>
      </w:r>
      <w:proofErr w:type="gramEnd"/>
      <w:r w:rsidR="00C3593E">
        <w:t xml:space="preserve"> award. Furthermore, the ICB is planning to host workshops for NHS system partners to ensure that they feel supported to develop their own evidence submissions.</w:t>
      </w:r>
    </w:p>
    <w:p w14:paraId="3101F771" w14:textId="77777777" w:rsidR="00C3593E" w:rsidRDefault="00C3593E" w:rsidP="00AF42D9"/>
    <w:p w14:paraId="15352EEC" w14:textId="533FE718" w:rsidR="00C3593E" w:rsidRPr="00665F03" w:rsidRDefault="00C3593E" w:rsidP="00AF42D9">
      <w:r>
        <w:t xml:space="preserve">More information about the North West Anti-Racist Framework can be found </w:t>
      </w:r>
      <w:hyperlink r:id="rId65" w:history="1">
        <w:r w:rsidRPr="00051F54">
          <w:rPr>
            <w:rStyle w:val="Hyperlink"/>
            <w:color w:val="005EB8"/>
          </w:rPr>
          <w:t>here</w:t>
        </w:r>
      </w:hyperlink>
      <w:r>
        <w:t xml:space="preserve">. </w:t>
      </w:r>
    </w:p>
    <w:p w14:paraId="23CC1C86" w14:textId="77777777" w:rsidR="008161D6" w:rsidRDefault="008161D6" w:rsidP="00AF42D9">
      <w:pPr>
        <w:rPr>
          <w:highlight w:val="yellow"/>
        </w:rPr>
      </w:pPr>
    </w:p>
    <w:p w14:paraId="3B2F4780" w14:textId="3D4C86CB" w:rsidR="0008450D" w:rsidRDefault="00B13C7E" w:rsidP="008A7887">
      <w:pPr>
        <w:pStyle w:val="Heading2"/>
      </w:pPr>
      <w:bookmarkStart w:id="109" w:name="_Toc135232112"/>
      <w:r w:rsidRPr="00721C07">
        <w:t>Workforce Race Equality Standard (WRES)</w:t>
      </w:r>
      <w:bookmarkEnd w:id="103"/>
      <w:bookmarkEnd w:id="104"/>
      <w:bookmarkEnd w:id="105"/>
      <w:bookmarkEnd w:id="106"/>
      <w:r w:rsidR="00E03CD3">
        <w:t xml:space="preserve"> and Workforce Disability Equality Standard (WDES)</w:t>
      </w:r>
      <w:bookmarkEnd w:id="109"/>
    </w:p>
    <w:p w14:paraId="06D5BC15" w14:textId="442F542B" w:rsidR="0061302F" w:rsidRDefault="00AB72E7" w:rsidP="00957877">
      <w:r>
        <w:rPr>
          <w:noProof/>
        </w:rPr>
        <w:drawing>
          <wp:anchor distT="0" distB="0" distL="114300" distR="114300" simplePos="0" relativeHeight="251819520" behindDoc="0" locked="0" layoutInCell="1" allowOverlap="1" wp14:anchorId="4471D185" wp14:editId="228EA15B">
            <wp:simplePos x="0" y="0"/>
            <wp:positionH relativeFrom="column">
              <wp:posOffset>-337820</wp:posOffset>
            </wp:positionH>
            <wp:positionV relativeFrom="paragraph">
              <wp:posOffset>239395</wp:posOffset>
            </wp:positionV>
            <wp:extent cx="2292350" cy="2165350"/>
            <wp:effectExtent l="38100" t="38100" r="31750" b="44450"/>
            <wp:wrapSquare wrapText="bothSides"/>
            <wp:docPr id="47" name="Pictur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2292350" cy="2165350"/>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1C6FD0" w14:textId="7ECE1CAF" w:rsidR="00E06107" w:rsidRPr="0068350A" w:rsidRDefault="00AE288E" w:rsidP="00AB72E7">
      <w:r w:rsidRPr="0068350A">
        <w:t>Following</w:t>
      </w:r>
      <w:r w:rsidR="0061302F" w:rsidRPr="0068350A">
        <w:t xml:space="preserve"> the introduction of the W</w:t>
      </w:r>
      <w:r w:rsidR="00836538" w:rsidRPr="0068350A">
        <w:t xml:space="preserve">orkforce </w:t>
      </w:r>
      <w:r w:rsidR="0061302F" w:rsidRPr="0068350A">
        <w:t>R</w:t>
      </w:r>
      <w:r w:rsidR="00836538" w:rsidRPr="0068350A">
        <w:t xml:space="preserve">ace </w:t>
      </w:r>
      <w:r w:rsidR="0061302F" w:rsidRPr="0068350A">
        <w:t>E</w:t>
      </w:r>
      <w:r w:rsidR="00836538" w:rsidRPr="0068350A">
        <w:t xml:space="preserve">quality </w:t>
      </w:r>
      <w:r w:rsidR="0061302F" w:rsidRPr="0068350A">
        <w:t>S</w:t>
      </w:r>
      <w:r w:rsidR="00836538" w:rsidRPr="0068350A">
        <w:t>tandard (WRES)</w:t>
      </w:r>
      <w:r w:rsidR="0061302F" w:rsidRPr="0068350A">
        <w:t xml:space="preserve"> in 2015, </w:t>
      </w:r>
      <w:r w:rsidR="00FD5FF2" w:rsidRPr="0068350A">
        <w:t>e</w:t>
      </w:r>
      <w:r w:rsidR="00E03CD3" w:rsidRPr="0068350A">
        <w:t>very</w:t>
      </w:r>
      <w:r w:rsidR="0061302F" w:rsidRPr="0068350A">
        <w:t xml:space="preserve"> </w:t>
      </w:r>
      <w:r w:rsidR="00E60F76" w:rsidRPr="0068350A">
        <w:t>NHS organisation has been required to</w:t>
      </w:r>
      <w:r w:rsidR="00D81C0A" w:rsidRPr="0068350A">
        <w:t xml:space="preserve"> </w:t>
      </w:r>
      <w:r w:rsidR="0061302F" w:rsidRPr="0068350A">
        <w:t xml:space="preserve">submit </w:t>
      </w:r>
      <w:r w:rsidR="00310087" w:rsidRPr="0068350A">
        <w:t>individual</w:t>
      </w:r>
      <w:r w:rsidR="00D81C0A" w:rsidRPr="0068350A">
        <w:t xml:space="preserve"> annual</w:t>
      </w:r>
      <w:r w:rsidR="00DF0522" w:rsidRPr="0068350A">
        <w:t xml:space="preserve"> WRES </w:t>
      </w:r>
      <w:r w:rsidR="00836538" w:rsidRPr="0068350A">
        <w:t xml:space="preserve">data </w:t>
      </w:r>
      <w:r w:rsidR="00DF0522" w:rsidRPr="0068350A">
        <w:t xml:space="preserve">returns to NHS England </w:t>
      </w:r>
      <w:r w:rsidR="00E60F76" w:rsidRPr="0068350A">
        <w:t>on an annual basis</w:t>
      </w:r>
      <w:r w:rsidR="0036304C" w:rsidRPr="0068350A">
        <w:t>.</w:t>
      </w:r>
      <w:r w:rsidR="00836538" w:rsidRPr="0068350A">
        <w:t xml:space="preserve"> Similarly, since 2018, NHS Trusts have been required to submit Workforce Race Disability Standard (WDES) data returns to NHS England.</w:t>
      </w:r>
    </w:p>
    <w:p w14:paraId="2702FE53" w14:textId="77777777" w:rsidR="00E06107" w:rsidRPr="0068350A" w:rsidRDefault="00E06107" w:rsidP="00457BF6">
      <w:pPr>
        <w:ind w:right="-604"/>
      </w:pPr>
    </w:p>
    <w:p w14:paraId="01967D96" w14:textId="7CAE6118" w:rsidR="001A5F7E" w:rsidRDefault="006628CA" w:rsidP="001A5F7E">
      <w:pPr>
        <w:ind w:right="-604"/>
      </w:pPr>
      <w:r w:rsidRPr="0068350A">
        <w:t>Since the establishment of ICBs in July 2022</w:t>
      </w:r>
      <w:r w:rsidR="001A5F7E" w:rsidRPr="0068350A">
        <w:t xml:space="preserve">, NHS England </w:t>
      </w:r>
      <w:r w:rsidRPr="0068350A">
        <w:t>have not yet requested</w:t>
      </w:r>
      <w:r w:rsidR="001A5F7E" w:rsidRPr="0068350A">
        <w:t xml:space="preserve"> formal WRES and WDES data returns from Integrated Care Boards. </w:t>
      </w:r>
      <w:r w:rsidR="003B2419" w:rsidRPr="0068350A">
        <w:t>However, as part of as our collaborative activities</w:t>
      </w:r>
      <w:r w:rsidR="006F061F" w:rsidRPr="0068350A">
        <w:t xml:space="preserve"> across the system, the ICB compiled an internal WRES and WDES data analysis report in 2023 to provide baseline data about the </w:t>
      </w:r>
      <w:r w:rsidR="004744EE" w:rsidRPr="0068350A">
        <w:t xml:space="preserve">workforce </w:t>
      </w:r>
      <w:r w:rsidR="005E652D" w:rsidRPr="0068350A">
        <w:t>across these underrepresented groups</w:t>
      </w:r>
      <w:r w:rsidR="004744EE" w:rsidRPr="0068350A">
        <w:t xml:space="preserve">. In turn, this report will help to inform </w:t>
      </w:r>
      <w:r w:rsidR="005E652D" w:rsidRPr="0068350A">
        <w:t>our WRES and WDES data analysis and action plan development in 2024-25.</w:t>
      </w:r>
    </w:p>
    <w:p w14:paraId="6997E742" w14:textId="6EB8F442" w:rsidR="001A5F7E" w:rsidRPr="0086253F" w:rsidRDefault="001A5F7E" w:rsidP="001A5F7E">
      <w:pPr>
        <w:pStyle w:val="Heading3"/>
      </w:pPr>
      <w:bookmarkStart w:id="110" w:name="_Toc135232113"/>
      <w:r w:rsidRPr="0086253F">
        <w:t>WRES</w:t>
      </w:r>
      <w:r w:rsidR="00617D13" w:rsidRPr="0086253F">
        <w:t xml:space="preserve"> &amp; </w:t>
      </w:r>
      <w:r w:rsidRPr="0086253F">
        <w:t>WDES System Report 202</w:t>
      </w:r>
      <w:bookmarkEnd w:id="110"/>
      <w:r w:rsidR="00BE64C3">
        <w:t>3</w:t>
      </w:r>
    </w:p>
    <w:p w14:paraId="11C0CC2D" w14:textId="2C65A5BA" w:rsidR="001A5F7E" w:rsidRPr="00234566" w:rsidRDefault="001A5F7E" w:rsidP="001A5F7E">
      <w:pPr>
        <w:rPr>
          <w:highlight w:val="yellow"/>
        </w:rPr>
      </w:pPr>
    </w:p>
    <w:p w14:paraId="5293A012" w14:textId="4AF51258" w:rsidR="001A5F7E" w:rsidRPr="00033469" w:rsidRDefault="001A5F7E" w:rsidP="00617D13">
      <w:pPr>
        <w:ind w:right="-604"/>
        <w:rPr>
          <w:highlight w:val="yellow"/>
        </w:rPr>
      </w:pPr>
      <w:r w:rsidRPr="004605B6">
        <w:t xml:space="preserve">In </w:t>
      </w:r>
      <w:r w:rsidR="00051F54" w:rsidRPr="004605B6">
        <w:t>August</w:t>
      </w:r>
      <w:r w:rsidR="00617D13" w:rsidRPr="004605B6">
        <w:t xml:space="preserve"> 202</w:t>
      </w:r>
      <w:r w:rsidR="00051F54" w:rsidRPr="004605B6">
        <w:t>3</w:t>
      </w:r>
      <w:r w:rsidR="00617D13" w:rsidRPr="004605B6">
        <w:t>, the ICB Culture and Inclusion Team worked with NHS Provider Trusts within the ICS to produce a collated WRES and WDES System Report. The aim of the report was to analyse performance and progress against each of the WRES and W</w:t>
      </w:r>
      <w:r w:rsidR="00E54E84" w:rsidRPr="004605B6">
        <w:t>D</w:t>
      </w:r>
      <w:r w:rsidR="00617D13" w:rsidRPr="004605B6">
        <w:t xml:space="preserve">ES indicators across ICS Provider Trusts and to identify any priority areas for improvement and opportunities for targeted and collaborative action based on WRES and WDES submission data provided by each of the Trusts. </w:t>
      </w:r>
    </w:p>
    <w:p w14:paraId="6D2FC825" w14:textId="5D1E1ED0" w:rsidR="00617D13" w:rsidRPr="00033469" w:rsidRDefault="00617D13" w:rsidP="00617D13">
      <w:pPr>
        <w:ind w:right="-604"/>
        <w:rPr>
          <w:highlight w:val="yellow"/>
        </w:rPr>
      </w:pPr>
    </w:p>
    <w:p w14:paraId="6790F6A4" w14:textId="76EC1ED8" w:rsidR="00617D13" w:rsidRPr="005469B9" w:rsidRDefault="00617D13" w:rsidP="00617D13">
      <w:pPr>
        <w:ind w:right="-604"/>
      </w:pPr>
      <w:r w:rsidRPr="005469B9">
        <w:t>The report demonstrated that there are pockets of good performance against the WRES and WDES indicators – both as a system and as individual Trusts when compared to national and regional averages</w:t>
      </w:r>
      <w:r w:rsidR="004605B6" w:rsidRPr="005469B9">
        <w:t xml:space="preserve"> – and identified some areas of progress compared to t</w:t>
      </w:r>
      <w:r w:rsidR="003501D2" w:rsidRPr="005469B9">
        <w:t>he WRES &amp; WDES System Report 2022</w:t>
      </w:r>
      <w:r w:rsidRPr="005469B9">
        <w:t xml:space="preserve">. However, the </w:t>
      </w:r>
      <w:r w:rsidR="003501D2" w:rsidRPr="005469B9">
        <w:t xml:space="preserve">report revealed some issues with the consistent collection of WRES and WDES data across </w:t>
      </w:r>
      <w:r w:rsidR="007935CD" w:rsidRPr="005469B9">
        <w:t xml:space="preserve">NHS Provider Trusts. The ICB’s Culture and Inclusion Team is currently working with NHS system partners to resolve these issues and will compile </w:t>
      </w:r>
      <w:r w:rsidR="005469B9" w:rsidRPr="005469B9">
        <w:t>the next WRES/WDES System Report in 2024.</w:t>
      </w:r>
    </w:p>
    <w:p w14:paraId="4B21F38E" w14:textId="2BECCBAF" w:rsidR="0048782E" w:rsidRPr="00061E55" w:rsidRDefault="0048782E" w:rsidP="000F71B7">
      <w:pPr>
        <w:pStyle w:val="Heading2"/>
      </w:pPr>
      <w:r w:rsidRPr="00061E55">
        <w:lastRenderedPageBreak/>
        <w:t>LSC 5 Year Workforce Strategy and Education and Training Plan</w:t>
      </w:r>
    </w:p>
    <w:p w14:paraId="0CC3B5CB" w14:textId="77777777" w:rsidR="0048782E" w:rsidRPr="00061E55" w:rsidRDefault="0048782E" w:rsidP="00617D13">
      <w:pPr>
        <w:ind w:right="-604"/>
        <w:rPr>
          <w:highlight w:val="yellow"/>
        </w:rPr>
      </w:pPr>
    </w:p>
    <w:p w14:paraId="49B2CBD0" w14:textId="0E1D4929" w:rsidR="00574990" w:rsidRPr="00061E55" w:rsidRDefault="0059353F" w:rsidP="003819E4">
      <w:pPr>
        <w:ind w:right="-868"/>
      </w:pPr>
      <w:r w:rsidRPr="00061E55">
        <w:t xml:space="preserve">In July 2023, work commenced through a system wide steering group on developing our first multi-sector </w:t>
      </w:r>
      <w:r w:rsidR="008505A8" w:rsidRPr="00061E55">
        <w:t>five-year</w:t>
      </w:r>
      <w:r w:rsidRPr="00061E55">
        <w:t xml:space="preserve"> workforce strategy with a supporting training and education plan. </w:t>
      </w:r>
      <w:r w:rsidR="00284C7B" w:rsidRPr="00061E55">
        <w:t>The Lancashire and South Cumbria 5 Year Workforce Strategy and Education and Training Plan outlines</w:t>
      </w:r>
      <w:r w:rsidRPr="00061E55">
        <w:t xml:space="preserve"> a shared approach on how we will work together as one workforce</w:t>
      </w:r>
      <w:r w:rsidR="00A87FAE">
        <w:t>,</w:t>
      </w:r>
      <w:r w:rsidRPr="00061E55">
        <w:t xml:space="preserve"> as a whole health and care system comprising of health, social care and our voluntary, community, faith, and social enterprise partners.</w:t>
      </w:r>
    </w:p>
    <w:p w14:paraId="55E48BE8" w14:textId="77777777" w:rsidR="00574990" w:rsidRPr="00061E55" w:rsidRDefault="00574990" w:rsidP="003819E4">
      <w:pPr>
        <w:ind w:right="-868"/>
      </w:pPr>
    </w:p>
    <w:p w14:paraId="32254AFF" w14:textId="0F1467EA" w:rsidR="00574990" w:rsidRDefault="0059353F" w:rsidP="003819E4">
      <w:pPr>
        <w:ind w:right="-868"/>
      </w:pPr>
      <w:r w:rsidRPr="00061E55">
        <w:t xml:space="preserve">This </w:t>
      </w:r>
      <w:proofErr w:type="gramStart"/>
      <w:r w:rsidRPr="00061E55">
        <w:t>strategy</w:t>
      </w:r>
      <w:r w:rsidR="00A87FAE">
        <w:t>,</w:t>
      </w:r>
      <w:r w:rsidRPr="00061E55">
        <w:t xml:space="preserve"> and</w:t>
      </w:r>
      <w:proofErr w:type="gramEnd"/>
      <w:r w:rsidRPr="00061E55">
        <w:t xml:space="preserve"> supporting training and education plan have been co-created through extensive engagement with more than 200 colleagues in the health, social care and VCFSE sectors. It has also been supported through engagement with system Chief People Officers, CEO/SRO for workforce for the LSC Provider Collaborative, Primary Care, </w:t>
      </w:r>
      <w:proofErr w:type="gramStart"/>
      <w:r w:rsidR="00A87FAE">
        <w:t>North West</w:t>
      </w:r>
      <w:proofErr w:type="gramEnd"/>
      <w:r w:rsidR="00A87FAE">
        <w:t xml:space="preserve"> Ambulance Service (</w:t>
      </w:r>
      <w:r w:rsidRPr="00061E55">
        <w:t>NWAS</w:t>
      </w:r>
      <w:r w:rsidR="00A87FAE">
        <w:t>)</w:t>
      </w:r>
      <w:r w:rsidRPr="00061E55">
        <w:t xml:space="preserve">, </w:t>
      </w:r>
      <w:r w:rsidR="00A87FAE">
        <w:t>NHS England</w:t>
      </w:r>
      <w:r w:rsidRPr="00061E55">
        <w:t>, Lancashire County Council and Directors of Adult Social Care.</w:t>
      </w:r>
    </w:p>
    <w:p w14:paraId="26F9797A" w14:textId="77777777" w:rsidR="00D308A7" w:rsidRDefault="00D308A7" w:rsidP="003819E4">
      <w:pPr>
        <w:ind w:right="-868"/>
      </w:pPr>
    </w:p>
    <w:p w14:paraId="203C58C1" w14:textId="236A7B2C" w:rsidR="00D308A7" w:rsidRPr="00061E55" w:rsidRDefault="00D308A7" w:rsidP="003819E4">
      <w:pPr>
        <w:ind w:right="-868"/>
      </w:pPr>
      <w:r>
        <w:t xml:space="preserve">To ensure that equality, </w:t>
      </w:r>
      <w:proofErr w:type="gramStart"/>
      <w:r>
        <w:t>diversity</w:t>
      </w:r>
      <w:proofErr w:type="gramEnd"/>
      <w:r>
        <w:t xml:space="preserve"> and inclusion remains at the heart of the LSC 5 Year Workforce Strategy, </w:t>
      </w:r>
      <w:r w:rsidR="005428F3">
        <w:t xml:space="preserve">a comprehensive Equality and Health Inequalities Impact and Risk Assessment was undertaken and reviewed at regular stages throughout the </w:t>
      </w:r>
      <w:r w:rsidR="0003410A">
        <w:t>engagement and development stages of the strategy.</w:t>
      </w:r>
    </w:p>
    <w:p w14:paraId="2C76B532" w14:textId="77777777" w:rsidR="00574990" w:rsidRPr="00061E55" w:rsidRDefault="00574990" w:rsidP="003819E4">
      <w:pPr>
        <w:ind w:right="-868"/>
      </w:pPr>
    </w:p>
    <w:p w14:paraId="555AEDBE" w14:textId="77777777" w:rsidR="00061E55" w:rsidRPr="00061E55" w:rsidRDefault="0059353F" w:rsidP="003819E4">
      <w:pPr>
        <w:ind w:right="-868"/>
      </w:pPr>
      <w:r w:rsidRPr="00061E55">
        <w:t>Adopting this joined-up cross-sector ethos will benefit everyone who lives or works in Lancashire and South Cumbria and will help us to deliver our workforce ambitions, as well as our system Joint Forward Plan. We will deliver this step-change in our approach by:</w:t>
      </w:r>
    </w:p>
    <w:p w14:paraId="17FE1DD1" w14:textId="77777777" w:rsidR="00061E55" w:rsidRPr="00061E55" w:rsidRDefault="00061E55" w:rsidP="003819E4">
      <w:pPr>
        <w:ind w:right="-868"/>
      </w:pPr>
    </w:p>
    <w:p w14:paraId="12C07864" w14:textId="77777777" w:rsidR="00061E55" w:rsidRPr="00061E55" w:rsidRDefault="0059353F" w:rsidP="00061E55">
      <w:pPr>
        <w:pStyle w:val="ListParagraph"/>
        <w:numPr>
          <w:ilvl w:val="1"/>
          <w:numId w:val="5"/>
        </w:numPr>
        <w:ind w:left="-142" w:right="-868" w:hanging="425"/>
      </w:pPr>
      <w:r w:rsidRPr="00061E55">
        <w:t>Working as one to deliver a ‘one workforce’ ethos and approach.</w:t>
      </w:r>
    </w:p>
    <w:p w14:paraId="5435F5B8" w14:textId="2B9C27F7" w:rsidR="00061E55" w:rsidRPr="00061E55" w:rsidRDefault="0059353F" w:rsidP="00061E55">
      <w:pPr>
        <w:pStyle w:val="ListParagraph"/>
        <w:numPr>
          <w:ilvl w:val="1"/>
          <w:numId w:val="5"/>
        </w:numPr>
        <w:ind w:left="-142" w:right="-868" w:hanging="425"/>
      </w:pPr>
      <w:r w:rsidRPr="00061E55">
        <w:t>Working as one to attract and retain a diverse and skilled workforce</w:t>
      </w:r>
      <w:r w:rsidR="00A601AB">
        <w:t>.</w:t>
      </w:r>
    </w:p>
    <w:p w14:paraId="1D6CAADB" w14:textId="77777777" w:rsidR="00061E55" w:rsidRPr="00061E55" w:rsidRDefault="0059353F" w:rsidP="00061E55">
      <w:pPr>
        <w:pStyle w:val="ListParagraph"/>
        <w:numPr>
          <w:ilvl w:val="1"/>
          <w:numId w:val="5"/>
        </w:numPr>
        <w:ind w:left="-142" w:right="-868" w:hanging="425"/>
      </w:pPr>
      <w:r w:rsidRPr="00061E55">
        <w:t xml:space="preserve">Working as one to train and grow our own workforce.  </w:t>
      </w:r>
    </w:p>
    <w:p w14:paraId="6A5365F6" w14:textId="77777777" w:rsidR="00061E55" w:rsidRPr="00061E55" w:rsidRDefault="00061E55" w:rsidP="00061E55">
      <w:pPr>
        <w:pStyle w:val="ListParagraph"/>
        <w:ind w:left="1080" w:right="-868"/>
      </w:pPr>
    </w:p>
    <w:p w14:paraId="12AC1E61" w14:textId="02BB8E7C" w:rsidR="00061E55" w:rsidRPr="00061E55" w:rsidRDefault="0059353F" w:rsidP="00061E55">
      <w:pPr>
        <w:pStyle w:val="ListParagraph"/>
        <w:ind w:left="-567" w:right="-868"/>
      </w:pPr>
      <w:r w:rsidRPr="00061E55">
        <w:t>This strategy will also inform and support the delivery of the LSC System Recovery and Transformation programmes of work through workforce transformation to enable greater efficiencies, reduce the usage of bank and agency staff by developing more sustainable talent pipelines</w:t>
      </w:r>
      <w:r w:rsidR="00A601AB">
        <w:t>,</w:t>
      </w:r>
      <w:r w:rsidRPr="00061E55">
        <w:t xml:space="preserve"> and to create value for money through the development of new workforce roles.</w:t>
      </w:r>
      <w:r w:rsidR="00061E55" w:rsidRPr="00061E55">
        <w:t xml:space="preserve"> </w:t>
      </w:r>
      <w:r w:rsidRPr="00061E55">
        <w:t>Shifting our approach, our focus</w:t>
      </w:r>
      <w:r w:rsidR="00A601AB">
        <w:t>,</w:t>
      </w:r>
      <w:r w:rsidRPr="00061E55">
        <w:t xml:space="preserve"> and our mindset in this innovative way will require us to be brave and bold. We will embrace new and innovative ways of working, breaking down traditional barriers and mindsets, to achieve our common goals as a system.</w:t>
      </w:r>
    </w:p>
    <w:p w14:paraId="1E24624C" w14:textId="77777777" w:rsidR="00061E55" w:rsidRPr="00061E55" w:rsidRDefault="00061E55" w:rsidP="00061E55">
      <w:pPr>
        <w:pStyle w:val="ListParagraph"/>
        <w:ind w:left="-567" w:right="-868"/>
      </w:pPr>
    </w:p>
    <w:p w14:paraId="60FCFBA8" w14:textId="74DBD127" w:rsidR="00224516" w:rsidRDefault="0059353F" w:rsidP="00061E55">
      <w:pPr>
        <w:pStyle w:val="ListParagraph"/>
        <w:ind w:left="-567" w:right="-868"/>
      </w:pPr>
      <w:r w:rsidRPr="00061E55">
        <w:t xml:space="preserve">This Five-Year Workforce Strategy outlines how we will approach and implement this fundamental change that will enable a system step change in attracting, </w:t>
      </w:r>
      <w:proofErr w:type="gramStart"/>
      <w:r w:rsidRPr="00061E55">
        <w:t>developing</w:t>
      </w:r>
      <w:proofErr w:type="gramEnd"/>
      <w:r w:rsidRPr="00061E55">
        <w:t xml:space="preserve"> and retaining our current and future workforces to deliver outstanding care and support to our local communities.  </w:t>
      </w:r>
      <w:bookmarkStart w:id="111" w:name="_Toc1567268"/>
      <w:bookmarkStart w:id="112" w:name="_Toc43818175"/>
      <w:r w:rsidR="00224516">
        <w:br w:type="page"/>
      </w:r>
    </w:p>
    <w:p w14:paraId="5800A8EA" w14:textId="3446B8EF" w:rsidR="00376EAC" w:rsidRDefault="00D4210E" w:rsidP="00957877">
      <w:pPr>
        <w:pStyle w:val="Heading1"/>
      </w:pPr>
      <w:bookmarkStart w:id="113" w:name="_Toc135232638"/>
      <w:bookmarkEnd w:id="111"/>
      <w:bookmarkEnd w:id="112"/>
      <w:r w:rsidRPr="006E4B4D">
        <w:lastRenderedPageBreak/>
        <w:t xml:space="preserve">Our </w:t>
      </w:r>
      <w:bookmarkEnd w:id="113"/>
      <w:proofErr w:type="gramStart"/>
      <w:r w:rsidR="00585F1A">
        <w:t>C</w:t>
      </w:r>
      <w:r w:rsidR="00CD287B" w:rsidRPr="006E4B4D">
        <w:t>ommunities</w:t>
      </w:r>
      <w:proofErr w:type="gramEnd"/>
    </w:p>
    <w:p w14:paraId="421DA1DB" w14:textId="26727AC5" w:rsidR="00241151" w:rsidRDefault="00241151" w:rsidP="00241151"/>
    <w:p w14:paraId="2B2717DD" w14:textId="0257A7FC" w:rsidR="00241151" w:rsidRPr="00785325" w:rsidRDefault="00241151" w:rsidP="0079150D">
      <w:pPr>
        <w:ind w:right="-604"/>
      </w:pPr>
      <w:r w:rsidRPr="00785325">
        <w:t xml:space="preserve">Lancashire and South Cumbria is an area in the </w:t>
      </w:r>
      <w:proofErr w:type="gramStart"/>
      <w:r w:rsidRPr="00785325">
        <w:t>North West</w:t>
      </w:r>
      <w:proofErr w:type="gramEnd"/>
      <w:r w:rsidRPr="00785325">
        <w:t xml:space="preserve"> of England, covering the southern parts of the Lake District in the north, rural areas of the </w:t>
      </w:r>
      <w:proofErr w:type="spellStart"/>
      <w:r w:rsidRPr="00785325">
        <w:t>Ribble</w:t>
      </w:r>
      <w:proofErr w:type="spellEnd"/>
      <w:r w:rsidRPr="00785325">
        <w:t xml:space="preserve"> Valley in the east, coastal towns such as Blackpool and Morecambe in the west, the urban cities and towns of Lancaster, Preston, Blackburn and Burnley, and market towns such as Ormskirk and Chorley in the south.</w:t>
      </w:r>
    </w:p>
    <w:p w14:paraId="238780E7" w14:textId="36F835F0" w:rsidR="00241151" w:rsidRPr="00785325" w:rsidRDefault="00241151" w:rsidP="0079150D">
      <w:pPr>
        <w:ind w:right="-604"/>
      </w:pPr>
    </w:p>
    <w:p w14:paraId="71C84F41" w14:textId="3DFC5B44" w:rsidR="00241151" w:rsidRPr="00785325" w:rsidRDefault="00722756" w:rsidP="0079150D">
      <w:pPr>
        <w:ind w:right="-604"/>
      </w:pPr>
      <w:r>
        <w:rPr>
          <w:noProof/>
        </w:rPr>
        <w:drawing>
          <wp:anchor distT="0" distB="0" distL="114300" distR="114300" simplePos="0" relativeHeight="251833856" behindDoc="0" locked="0" layoutInCell="1" allowOverlap="1" wp14:anchorId="4D3D2F4B" wp14:editId="772DED8F">
            <wp:simplePos x="0" y="0"/>
            <wp:positionH relativeFrom="column">
              <wp:posOffset>3259455</wp:posOffset>
            </wp:positionH>
            <wp:positionV relativeFrom="paragraph">
              <wp:posOffset>383540</wp:posOffset>
            </wp:positionV>
            <wp:extent cx="3130550" cy="3130550"/>
            <wp:effectExtent l="38100" t="38100" r="31750" b="31750"/>
            <wp:wrapThrough wrapText="bothSides">
              <wp:wrapPolygon edited="0">
                <wp:start x="9069" y="-263"/>
                <wp:lineTo x="3812" y="-263"/>
                <wp:lineTo x="3812" y="1840"/>
                <wp:lineTo x="1709" y="1840"/>
                <wp:lineTo x="1709" y="3943"/>
                <wp:lineTo x="394" y="3943"/>
                <wp:lineTo x="394" y="6046"/>
                <wp:lineTo x="-263" y="6046"/>
                <wp:lineTo x="-263" y="13670"/>
                <wp:lineTo x="0" y="14458"/>
                <wp:lineTo x="1052" y="16561"/>
                <wp:lineTo x="2760" y="18796"/>
                <wp:lineTo x="5652" y="20768"/>
                <wp:lineTo x="5783" y="20768"/>
                <wp:lineTo x="8675" y="21688"/>
                <wp:lineTo x="8806" y="21688"/>
                <wp:lineTo x="12750" y="21688"/>
                <wp:lineTo x="12881" y="21688"/>
                <wp:lineTo x="15641" y="20768"/>
                <wp:lineTo x="15773" y="20768"/>
                <wp:lineTo x="18665" y="18796"/>
                <wp:lineTo x="20505" y="16561"/>
                <wp:lineTo x="21425" y="14458"/>
                <wp:lineTo x="21688" y="12487"/>
                <wp:lineTo x="21688" y="8149"/>
                <wp:lineTo x="21030" y="6046"/>
                <wp:lineTo x="19716" y="3943"/>
                <wp:lineTo x="17613" y="1840"/>
                <wp:lineTo x="17613" y="1314"/>
                <wp:lineTo x="13670" y="-263"/>
                <wp:lineTo x="12355" y="-263"/>
                <wp:lineTo x="9069" y="-263"/>
              </wp:wrapPolygon>
            </wp:wrapThrough>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noChangeArrowheads="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0" y="0"/>
                      <a:ext cx="3130550" cy="31305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1151" w:rsidRPr="00785325">
        <w:t xml:space="preserve">The total population of Lancashire and South Cumbria as of April 2023, is </w:t>
      </w:r>
      <w:r w:rsidR="003F3F42">
        <w:t>nearly</w:t>
      </w:r>
      <w:r w:rsidR="00241151" w:rsidRPr="00785325">
        <w:t xml:space="preserve"> </w:t>
      </w:r>
      <w:r w:rsidR="00241151" w:rsidRPr="00785325">
        <w:rPr>
          <w:b/>
          <w:bCs/>
        </w:rPr>
        <w:t>1.</w:t>
      </w:r>
      <w:r w:rsidR="003F3F42">
        <w:rPr>
          <w:b/>
          <w:bCs/>
        </w:rPr>
        <w:t>8</w:t>
      </w:r>
      <w:r w:rsidR="00241151" w:rsidRPr="00785325">
        <w:rPr>
          <w:b/>
          <w:bCs/>
        </w:rPr>
        <w:t xml:space="preserve"> million</w:t>
      </w:r>
      <w:r w:rsidR="00241151" w:rsidRPr="00785325">
        <w:t xml:space="preserve"> resident</w:t>
      </w:r>
      <w:r w:rsidR="00985759">
        <w:t>s</w:t>
      </w:r>
      <w:r w:rsidR="00241151" w:rsidRPr="00785325">
        <w:t>.</w:t>
      </w:r>
    </w:p>
    <w:p w14:paraId="4BA8F589" w14:textId="0ACC6951" w:rsidR="00241151" w:rsidRPr="00785325" w:rsidRDefault="00241151" w:rsidP="0079150D">
      <w:pPr>
        <w:ind w:right="-604"/>
      </w:pPr>
    </w:p>
    <w:p w14:paraId="5898BED6" w14:textId="330E1304" w:rsidR="00241151" w:rsidRPr="00785325" w:rsidRDefault="00241151" w:rsidP="0079150D">
      <w:pPr>
        <w:ind w:right="-604"/>
      </w:pPr>
      <w:r w:rsidRPr="00785325">
        <w:t>Census 2021 results show that the resident population is evenly split between males and females</w:t>
      </w:r>
      <w:r w:rsidR="00E47050" w:rsidRPr="00785325">
        <w:t xml:space="preserve">. </w:t>
      </w:r>
      <w:r w:rsidRPr="00785325">
        <w:rPr>
          <w:b/>
          <w:bCs/>
        </w:rPr>
        <w:t>20.6%</w:t>
      </w:r>
      <w:r w:rsidRPr="00785325">
        <w:t xml:space="preserve"> are aged 65 and over, </w:t>
      </w:r>
      <w:r w:rsidRPr="00785325">
        <w:rPr>
          <w:b/>
          <w:bCs/>
        </w:rPr>
        <w:t>28.6%</w:t>
      </w:r>
      <w:r w:rsidRPr="00785325">
        <w:t xml:space="preserve"> are aged 24 and under, and </w:t>
      </w:r>
      <w:r w:rsidRPr="00785325">
        <w:rPr>
          <w:b/>
          <w:bCs/>
        </w:rPr>
        <w:t>50.7%</w:t>
      </w:r>
      <w:r w:rsidRPr="00785325">
        <w:t xml:space="preserve"> are aged between 25 and 64.</w:t>
      </w:r>
    </w:p>
    <w:p w14:paraId="44A25CFD" w14:textId="252D4458" w:rsidR="00E47050" w:rsidRPr="00785325" w:rsidRDefault="00E47050" w:rsidP="0079150D">
      <w:pPr>
        <w:ind w:right="-604"/>
      </w:pPr>
    </w:p>
    <w:p w14:paraId="79D5B618" w14:textId="0D8B1179" w:rsidR="00241151" w:rsidRPr="00785325" w:rsidRDefault="00241151" w:rsidP="0079150D">
      <w:pPr>
        <w:ind w:right="-604"/>
      </w:pPr>
      <w:r w:rsidRPr="00785325">
        <w:t xml:space="preserve">While the majority of Lancashire and South Cumbria residents are White, </w:t>
      </w:r>
      <w:r w:rsidRPr="00785325">
        <w:rPr>
          <w:b/>
          <w:bCs/>
        </w:rPr>
        <w:t>12.3%</w:t>
      </w:r>
      <w:r w:rsidRPr="00785325">
        <w:t xml:space="preserve"> of the population are from an ethnically diverse group (including non-white British).</w:t>
      </w:r>
    </w:p>
    <w:p w14:paraId="5AAE66DC" w14:textId="459A76B3" w:rsidR="00241151" w:rsidRPr="00785325" w:rsidRDefault="00241151" w:rsidP="0079150D">
      <w:pPr>
        <w:ind w:right="-604"/>
      </w:pPr>
    </w:p>
    <w:p w14:paraId="557E741B" w14:textId="723B33FD" w:rsidR="00241151" w:rsidRPr="00785325" w:rsidRDefault="00241151" w:rsidP="0079150D">
      <w:pPr>
        <w:ind w:right="-604"/>
      </w:pPr>
      <w:r w:rsidRPr="00785325">
        <w:rPr>
          <w:b/>
          <w:bCs/>
        </w:rPr>
        <w:t>2.9%</w:t>
      </w:r>
      <w:r w:rsidRPr="00785325">
        <w:t xml:space="preserve"> of Lancashire and South Cumbria residents aged 16 and over identify as having a sexual orientation other than heterosexual or straight.</w:t>
      </w:r>
      <w:r w:rsidR="00722756" w:rsidRPr="00722756">
        <w:rPr>
          <w:noProof/>
        </w:rPr>
        <w:t xml:space="preserve"> </w:t>
      </w:r>
    </w:p>
    <w:p w14:paraId="385F52D2" w14:textId="09B5E237" w:rsidR="00241151" w:rsidRPr="00785325" w:rsidRDefault="00241151" w:rsidP="0079150D">
      <w:pPr>
        <w:ind w:right="-604"/>
      </w:pPr>
    </w:p>
    <w:p w14:paraId="5C66016F" w14:textId="774A655A" w:rsidR="00241151" w:rsidRPr="00785325" w:rsidRDefault="00241151" w:rsidP="0079150D">
      <w:pPr>
        <w:ind w:right="-604"/>
      </w:pPr>
      <w:r w:rsidRPr="00785325">
        <w:rPr>
          <w:b/>
          <w:bCs/>
        </w:rPr>
        <w:t>19.7%</w:t>
      </w:r>
      <w:r w:rsidRPr="00785325">
        <w:t xml:space="preserve"> of residents in Lancashire and South Cumbria categorise themselves as being disabled under the Equality Act 2010, and </w:t>
      </w:r>
      <w:r w:rsidRPr="00785325">
        <w:rPr>
          <w:b/>
          <w:bCs/>
        </w:rPr>
        <w:t>8.8%</w:t>
      </w:r>
      <w:r w:rsidRPr="00785325">
        <w:t xml:space="preserve"> of those individuals feel that their day-to-day activities are limited a lot.</w:t>
      </w:r>
    </w:p>
    <w:p w14:paraId="7C1F237B" w14:textId="51A11434" w:rsidR="00241151" w:rsidRPr="00785325" w:rsidRDefault="00241151" w:rsidP="0079150D">
      <w:pPr>
        <w:ind w:right="-604"/>
      </w:pPr>
    </w:p>
    <w:p w14:paraId="2E797A60" w14:textId="00B953AC" w:rsidR="00241151" w:rsidRPr="00785325" w:rsidRDefault="00241151" w:rsidP="0079150D">
      <w:pPr>
        <w:ind w:right="-604"/>
        <w:rPr>
          <w:b/>
          <w:bCs/>
        </w:rPr>
      </w:pPr>
      <w:r w:rsidRPr="00785325">
        <w:t xml:space="preserve">The average life expectancy rates for residents in Lancashire and South Cumbria are </w:t>
      </w:r>
      <w:r w:rsidR="00E47050" w:rsidRPr="00785325">
        <w:t xml:space="preserve">estimated to be </w:t>
      </w:r>
      <w:r w:rsidR="00E47050" w:rsidRPr="00785325">
        <w:rPr>
          <w:b/>
          <w:bCs/>
        </w:rPr>
        <w:t>77.9</w:t>
      </w:r>
      <w:r w:rsidR="00E47050" w:rsidRPr="00785325">
        <w:t xml:space="preserve"> years for males, and </w:t>
      </w:r>
      <w:r w:rsidR="00E47050" w:rsidRPr="00785325">
        <w:rPr>
          <w:b/>
          <w:bCs/>
        </w:rPr>
        <w:t>81.8</w:t>
      </w:r>
      <w:r w:rsidR="00E47050" w:rsidRPr="00785325">
        <w:t xml:space="preserve"> years for females. These figures are lower than the respective England averages of </w:t>
      </w:r>
      <w:r w:rsidR="00E47050" w:rsidRPr="00785325">
        <w:rPr>
          <w:b/>
          <w:bCs/>
        </w:rPr>
        <w:t>79.4</w:t>
      </w:r>
      <w:r w:rsidR="00E47050" w:rsidRPr="00785325">
        <w:t xml:space="preserve"> and </w:t>
      </w:r>
      <w:r w:rsidR="00E47050" w:rsidRPr="00785325">
        <w:rPr>
          <w:b/>
          <w:bCs/>
        </w:rPr>
        <w:t>83.1</w:t>
      </w:r>
      <w:r w:rsidR="00012B0E">
        <w:rPr>
          <w:b/>
          <w:bCs/>
        </w:rPr>
        <w:t>.</w:t>
      </w:r>
    </w:p>
    <w:p w14:paraId="7048D39B" w14:textId="34EAD3BA" w:rsidR="00E47050" w:rsidRPr="00033469" w:rsidRDefault="00E47050" w:rsidP="00E47050">
      <w:pPr>
        <w:rPr>
          <w:b/>
          <w:bCs/>
          <w:highlight w:val="yellow"/>
        </w:rPr>
      </w:pPr>
    </w:p>
    <w:p w14:paraId="2FC94822" w14:textId="57E117B8" w:rsidR="00E47050" w:rsidRPr="00033469" w:rsidRDefault="00E47050" w:rsidP="00E47050">
      <w:pPr>
        <w:rPr>
          <w:b/>
          <w:bCs/>
          <w:highlight w:val="yellow"/>
        </w:rPr>
      </w:pPr>
    </w:p>
    <w:p w14:paraId="7157BFBD" w14:textId="77777777" w:rsidR="00E47050" w:rsidRPr="00033469" w:rsidRDefault="00E47050" w:rsidP="00E47050">
      <w:pPr>
        <w:rPr>
          <w:b/>
          <w:bCs/>
          <w:highlight w:val="yellow"/>
        </w:rPr>
      </w:pPr>
    </w:p>
    <w:p w14:paraId="51C356D2" w14:textId="08937CA0" w:rsidR="00241151" w:rsidRPr="00033469" w:rsidRDefault="00241151" w:rsidP="00241151">
      <w:pPr>
        <w:rPr>
          <w:highlight w:val="yellow"/>
        </w:rPr>
      </w:pPr>
    </w:p>
    <w:p w14:paraId="0A421E11" w14:textId="6906D7AF" w:rsidR="00E47050" w:rsidRPr="00033469" w:rsidRDefault="00E47050" w:rsidP="00E47050">
      <w:pPr>
        <w:ind w:left="0"/>
        <w:rPr>
          <w:highlight w:val="yellow"/>
        </w:rPr>
      </w:pPr>
    </w:p>
    <w:p w14:paraId="468D3F59" w14:textId="21C3F1F2" w:rsidR="00E47050" w:rsidRPr="00033469" w:rsidRDefault="00E47050" w:rsidP="00241151">
      <w:pPr>
        <w:rPr>
          <w:highlight w:val="yellow"/>
        </w:rPr>
      </w:pPr>
    </w:p>
    <w:p w14:paraId="5381FAA2" w14:textId="661F5727" w:rsidR="00E47050" w:rsidRPr="00033469" w:rsidRDefault="00E47050" w:rsidP="00241151">
      <w:pPr>
        <w:rPr>
          <w:highlight w:val="yellow"/>
        </w:rPr>
      </w:pPr>
    </w:p>
    <w:p w14:paraId="5B5F71A5" w14:textId="709E7FF0" w:rsidR="00E47050" w:rsidRPr="00033469" w:rsidRDefault="00E47050" w:rsidP="00241151">
      <w:pPr>
        <w:rPr>
          <w:highlight w:val="yellow"/>
        </w:rPr>
      </w:pPr>
    </w:p>
    <w:p w14:paraId="0B9F1E84" w14:textId="5D02403C" w:rsidR="00E47050" w:rsidRPr="00033469" w:rsidRDefault="00E47050" w:rsidP="00241151">
      <w:pPr>
        <w:rPr>
          <w:highlight w:val="yellow"/>
        </w:rPr>
      </w:pPr>
    </w:p>
    <w:p w14:paraId="7283BBC7" w14:textId="40EE694C" w:rsidR="00E47050" w:rsidRPr="00033469" w:rsidRDefault="00E47050" w:rsidP="00241151">
      <w:pPr>
        <w:rPr>
          <w:highlight w:val="yellow"/>
        </w:rPr>
      </w:pPr>
    </w:p>
    <w:p w14:paraId="154A65C0" w14:textId="35E2C534" w:rsidR="00E47050" w:rsidRPr="00033469" w:rsidRDefault="00E47050" w:rsidP="00241151">
      <w:pPr>
        <w:rPr>
          <w:highlight w:val="yellow"/>
        </w:rPr>
      </w:pPr>
    </w:p>
    <w:p w14:paraId="18DFD9E3" w14:textId="15461F3D" w:rsidR="007E134A" w:rsidRDefault="007E134A" w:rsidP="00722756">
      <w:pPr>
        <w:ind w:left="0"/>
        <w:rPr>
          <w:rFonts w:eastAsiaTheme="majorEastAsia" w:cs="Arial"/>
          <w:b/>
          <w:bCs/>
          <w:noProof/>
          <w:color w:val="005EB8"/>
          <w:sz w:val="44"/>
        </w:rPr>
      </w:pPr>
      <w:bookmarkStart w:id="114" w:name="_Toc1567271"/>
      <w:bookmarkStart w:id="115" w:name="_Toc43818178"/>
      <w:bookmarkStart w:id="116" w:name="_Toc74824861"/>
      <w:bookmarkStart w:id="117" w:name="_Toc103172725"/>
      <w:bookmarkStart w:id="118" w:name="_Toc135232116"/>
      <w:r>
        <w:br w:type="page"/>
      </w:r>
    </w:p>
    <w:p w14:paraId="11EF544B" w14:textId="20A89A46" w:rsidR="00D4210E" w:rsidRPr="00882EFB" w:rsidRDefault="00413495" w:rsidP="00722756">
      <w:pPr>
        <w:pStyle w:val="Heading2"/>
      </w:pPr>
      <w:r w:rsidRPr="00882EFB">
        <w:lastRenderedPageBreak/>
        <w:t xml:space="preserve">Population </w:t>
      </w:r>
      <w:r w:rsidR="00011CAE">
        <w:t>P</w:t>
      </w:r>
      <w:r w:rsidRPr="00882EFB">
        <w:t>rofile of Blackburn with Darwen</w:t>
      </w:r>
      <w:bookmarkEnd w:id="114"/>
      <w:bookmarkEnd w:id="115"/>
      <w:bookmarkEnd w:id="116"/>
      <w:bookmarkEnd w:id="117"/>
      <w:bookmarkEnd w:id="118"/>
    </w:p>
    <w:p w14:paraId="1F8E888C" w14:textId="77777777" w:rsidR="00552882" w:rsidRPr="00882EFB" w:rsidRDefault="00552882" w:rsidP="00552882">
      <w:pPr>
        <w:ind w:left="0" w:right="-604"/>
      </w:pPr>
    </w:p>
    <w:p w14:paraId="2368215A" w14:textId="5AB010B5" w:rsidR="00073296" w:rsidRPr="00882EFB" w:rsidRDefault="00FB4DB2" w:rsidP="00552882">
      <w:pPr>
        <w:ind w:right="-604"/>
      </w:pPr>
      <w:r w:rsidRPr="00882EFB">
        <w:t xml:space="preserve">The total population of the </w:t>
      </w:r>
      <w:r w:rsidR="00883D14" w:rsidRPr="00882EFB">
        <w:t>p</w:t>
      </w:r>
      <w:r w:rsidRPr="00882EFB">
        <w:t>lace-</w:t>
      </w:r>
      <w:r w:rsidR="00883D14" w:rsidRPr="00882EFB">
        <w:t>b</w:t>
      </w:r>
      <w:r w:rsidRPr="00882EFB">
        <w:t xml:space="preserve">ased </w:t>
      </w:r>
      <w:r w:rsidR="00883D14" w:rsidRPr="00882EFB">
        <w:t>p</w:t>
      </w:r>
      <w:r w:rsidRPr="00882EFB">
        <w:t>artnership area of Blackburn with Darwen, as of April 2023</w:t>
      </w:r>
      <w:r w:rsidR="00073296" w:rsidRPr="00882EFB">
        <w:t xml:space="preserve"> is </w:t>
      </w:r>
      <w:r w:rsidR="007952C9" w:rsidRPr="00882EFB">
        <w:t xml:space="preserve">approximately </w:t>
      </w:r>
      <w:r w:rsidR="005001FE" w:rsidRPr="00882EFB">
        <w:rPr>
          <w:b/>
          <w:bCs/>
          <w:color w:val="auto"/>
        </w:rPr>
        <w:t>154,</w:t>
      </w:r>
      <w:r w:rsidR="00DF6897" w:rsidRPr="00882EFB">
        <w:rPr>
          <w:b/>
          <w:bCs/>
          <w:color w:val="auto"/>
        </w:rPr>
        <w:t>800</w:t>
      </w:r>
      <w:r w:rsidR="00073296" w:rsidRPr="00882EFB">
        <w:rPr>
          <w:color w:val="auto"/>
        </w:rPr>
        <w:t xml:space="preserve"> </w:t>
      </w:r>
      <w:r w:rsidRPr="00882EFB">
        <w:t>residents</w:t>
      </w:r>
      <w:r w:rsidR="00073296" w:rsidRPr="00882EFB">
        <w:t xml:space="preserve">. </w:t>
      </w:r>
    </w:p>
    <w:p w14:paraId="6E3CD8F2" w14:textId="77777777" w:rsidR="00552882" w:rsidRPr="00882EFB" w:rsidRDefault="00552882" w:rsidP="00552882">
      <w:pPr>
        <w:pStyle w:val="BodyTextIndent"/>
        <w:ind w:left="0" w:right="-604"/>
      </w:pPr>
    </w:p>
    <w:p w14:paraId="2706DDF1" w14:textId="4C55CEF8" w:rsidR="00073296" w:rsidRPr="00882EFB" w:rsidRDefault="00073296" w:rsidP="00552882">
      <w:pPr>
        <w:pStyle w:val="BodyTextIndent"/>
        <w:ind w:right="-604"/>
      </w:pPr>
      <w:r w:rsidRPr="00882EFB">
        <w:t>The majority of the area’s residents live in the towns of Blackburn and Darwen with the remain</w:t>
      </w:r>
      <w:r w:rsidR="0060747D" w:rsidRPr="00882EFB">
        <w:t>der</w:t>
      </w:r>
      <w:r w:rsidRPr="00882EFB">
        <w:t xml:space="preserve"> living in the </w:t>
      </w:r>
      <w:r w:rsidR="008D6460" w:rsidRPr="00882EFB">
        <w:t xml:space="preserve">rural </w:t>
      </w:r>
      <w:r w:rsidRPr="00882EFB">
        <w:t>villages and hamlets that surround the two major urban centre</w:t>
      </w:r>
      <w:r w:rsidR="0060747D" w:rsidRPr="00882EFB">
        <w:t>s.</w:t>
      </w:r>
    </w:p>
    <w:p w14:paraId="4ADA609A" w14:textId="77777777" w:rsidR="00552882" w:rsidRPr="00882EFB" w:rsidRDefault="00552882" w:rsidP="00552882">
      <w:pPr>
        <w:ind w:left="0" w:right="-604"/>
      </w:pPr>
    </w:p>
    <w:p w14:paraId="4D7D30E1" w14:textId="11746BBF" w:rsidR="00073296" w:rsidRPr="00882EFB" w:rsidRDefault="00BE4F25" w:rsidP="00552882">
      <w:pPr>
        <w:ind w:right="-604"/>
      </w:pPr>
      <w:r w:rsidRPr="00882EFB">
        <w:t>Census 2021 results show that t</w:t>
      </w:r>
      <w:r w:rsidR="00073296" w:rsidRPr="00882EFB">
        <w:t xml:space="preserve">he </w:t>
      </w:r>
      <w:r w:rsidR="00B360C5" w:rsidRPr="00882EFB">
        <w:t xml:space="preserve">resident </w:t>
      </w:r>
      <w:r w:rsidR="00073296" w:rsidRPr="00882EFB">
        <w:t>population is evenly split between males and females</w:t>
      </w:r>
      <w:r w:rsidRPr="00882EFB">
        <w:t xml:space="preserve">, and </w:t>
      </w:r>
      <w:r w:rsidR="00073296" w:rsidRPr="00882EFB">
        <w:rPr>
          <w:b/>
          <w:bCs/>
        </w:rPr>
        <w:t>1</w:t>
      </w:r>
      <w:r w:rsidR="003F16CA" w:rsidRPr="00882EFB">
        <w:rPr>
          <w:b/>
          <w:bCs/>
        </w:rPr>
        <w:t>4.3</w:t>
      </w:r>
      <w:r w:rsidR="00073296" w:rsidRPr="00882EFB">
        <w:rPr>
          <w:b/>
          <w:bCs/>
        </w:rPr>
        <w:t>%</w:t>
      </w:r>
      <w:r w:rsidR="00B360C5" w:rsidRPr="00882EFB">
        <w:t xml:space="preserve"> are</w:t>
      </w:r>
      <w:r w:rsidR="00073296" w:rsidRPr="00882EFB">
        <w:t xml:space="preserve"> aged 65 or over, </w:t>
      </w:r>
      <w:r w:rsidR="00073296" w:rsidRPr="00882EFB">
        <w:rPr>
          <w:b/>
          <w:bCs/>
        </w:rPr>
        <w:t>3</w:t>
      </w:r>
      <w:r w:rsidR="00EE6855" w:rsidRPr="00882EFB">
        <w:rPr>
          <w:b/>
          <w:bCs/>
        </w:rPr>
        <w:t>4</w:t>
      </w:r>
      <w:r w:rsidR="00073296" w:rsidRPr="00882EFB">
        <w:rPr>
          <w:b/>
          <w:bCs/>
        </w:rPr>
        <w:t>%</w:t>
      </w:r>
      <w:r w:rsidR="00073296" w:rsidRPr="00882EFB">
        <w:t xml:space="preserve"> are aged 24 or under, and </w:t>
      </w:r>
      <w:r w:rsidR="00073296" w:rsidRPr="00882EFB">
        <w:rPr>
          <w:b/>
          <w:bCs/>
        </w:rPr>
        <w:t>5</w:t>
      </w:r>
      <w:r w:rsidR="004F1158" w:rsidRPr="00882EFB">
        <w:rPr>
          <w:b/>
          <w:bCs/>
        </w:rPr>
        <w:t>1</w:t>
      </w:r>
      <w:r w:rsidR="00073296" w:rsidRPr="00882EFB">
        <w:rPr>
          <w:b/>
          <w:bCs/>
        </w:rPr>
        <w:t>%</w:t>
      </w:r>
      <w:r w:rsidR="00073296" w:rsidRPr="00882EFB">
        <w:t xml:space="preserve"> are aged between 25 and 64. </w:t>
      </w:r>
      <w:r w:rsidR="00117FE8" w:rsidRPr="00882EFB">
        <w:rPr>
          <w:b/>
          <w:bCs/>
        </w:rPr>
        <w:t>28.3%</w:t>
      </w:r>
      <w:r w:rsidR="00117FE8" w:rsidRPr="00882EFB">
        <w:t xml:space="preserve"> of its population is aged under 20, which is the 6th highest proportion in England.  </w:t>
      </w:r>
    </w:p>
    <w:p w14:paraId="0374EC4B" w14:textId="77777777" w:rsidR="00552882" w:rsidRPr="00882EFB" w:rsidRDefault="00552882" w:rsidP="00552882">
      <w:pPr>
        <w:ind w:left="0" w:right="-604"/>
      </w:pPr>
    </w:p>
    <w:p w14:paraId="56C908C5" w14:textId="2DC645B0" w:rsidR="00073296" w:rsidRPr="00882EFB" w:rsidRDefault="00BE4F25" w:rsidP="00552882">
      <w:pPr>
        <w:ind w:right="-604"/>
      </w:pPr>
      <w:r w:rsidRPr="00882EFB">
        <w:t>T</w:t>
      </w:r>
      <w:r w:rsidR="00073296" w:rsidRPr="00882EFB">
        <w:t xml:space="preserve">he </w:t>
      </w:r>
      <w:r w:rsidR="00A26E6A" w:rsidRPr="00882EFB">
        <w:t xml:space="preserve">Blackburn with Darwen </w:t>
      </w:r>
      <w:r w:rsidR="00073296" w:rsidRPr="00882EFB">
        <w:t xml:space="preserve">population is more diverse compared to other areas in Lancashire and South Cumbria, and while </w:t>
      </w:r>
      <w:proofErr w:type="gramStart"/>
      <w:r w:rsidR="00073296" w:rsidRPr="00882EFB">
        <w:t>the majority of</w:t>
      </w:r>
      <w:proofErr w:type="gramEnd"/>
      <w:r w:rsidR="00073296" w:rsidRPr="00882EFB">
        <w:t xml:space="preserve"> </w:t>
      </w:r>
      <w:r w:rsidR="00A26E6A" w:rsidRPr="00882EFB">
        <w:t>residents</w:t>
      </w:r>
      <w:r w:rsidR="00073296" w:rsidRPr="00882EFB">
        <w:t xml:space="preserve"> are White</w:t>
      </w:r>
      <w:r w:rsidR="00A26E6A" w:rsidRPr="00882EFB">
        <w:t>,</w:t>
      </w:r>
      <w:r w:rsidR="00073296" w:rsidRPr="00882EFB">
        <w:t xml:space="preserve"> </w:t>
      </w:r>
      <w:r w:rsidR="00073296" w:rsidRPr="00882EFB">
        <w:rPr>
          <w:b/>
          <w:bCs/>
        </w:rPr>
        <w:t>3</w:t>
      </w:r>
      <w:r w:rsidR="00A26E6A" w:rsidRPr="00882EFB">
        <w:rPr>
          <w:b/>
          <w:bCs/>
        </w:rPr>
        <w:t>9.7</w:t>
      </w:r>
      <w:r w:rsidR="00073296" w:rsidRPr="00882EFB">
        <w:rPr>
          <w:b/>
          <w:bCs/>
        </w:rPr>
        <w:t>%</w:t>
      </w:r>
      <w:r w:rsidR="00073296" w:rsidRPr="00882EFB">
        <w:t xml:space="preserve"> of the</w:t>
      </w:r>
      <w:r w:rsidR="00A26E6A" w:rsidRPr="00882EFB">
        <w:t xml:space="preserve"> </w:t>
      </w:r>
      <w:r w:rsidR="00073296" w:rsidRPr="00882EFB">
        <w:t xml:space="preserve">population are from an ethnically diverse group (including non-white British). </w:t>
      </w:r>
    </w:p>
    <w:p w14:paraId="435DAE53" w14:textId="7BF57533" w:rsidR="00983BCF" w:rsidRPr="00882EFB" w:rsidRDefault="00983BCF" w:rsidP="00F83207">
      <w:pPr>
        <w:ind w:right="-604"/>
      </w:pPr>
    </w:p>
    <w:p w14:paraId="169B52F0" w14:textId="6F9BAE23" w:rsidR="00983BCF" w:rsidRPr="00882EFB" w:rsidRDefault="009F306E" w:rsidP="009F306E">
      <w:pPr>
        <w:ind w:right="-604"/>
      </w:pPr>
      <w:r w:rsidRPr="00882EFB">
        <w:rPr>
          <w:b/>
          <w:bCs/>
        </w:rPr>
        <w:t>2.1</w:t>
      </w:r>
      <w:r w:rsidR="00983BCF" w:rsidRPr="00882EFB">
        <w:t>% of Blackburn with Darwen residents aged 1</w:t>
      </w:r>
      <w:r w:rsidR="008D6460" w:rsidRPr="00882EFB">
        <w:t>6 and over</w:t>
      </w:r>
      <w:r w:rsidR="00983BCF" w:rsidRPr="00882EFB">
        <w:t xml:space="preserve"> identify </w:t>
      </w:r>
      <w:r w:rsidRPr="00882EFB">
        <w:t>as having a sexual orientation other than heterosexual</w:t>
      </w:r>
      <w:r w:rsidR="008D6460" w:rsidRPr="00882EFB">
        <w:t xml:space="preserve"> or </w:t>
      </w:r>
      <w:r w:rsidRPr="00882EFB">
        <w:t xml:space="preserve">straight. This is lower than the England rate of </w:t>
      </w:r>
      <w:r w:rsidRPr="00882EFB">
        <w:rPr>
          <w:b/>
          <w:bCs/>
        </w:rPr>
        <w:t>3.1</w:t>
      </w:r>
      <w:r w:rsidRPr="00882EFB">
        <w:t>%</w:t>
      </w:r>
      <w:r w:rsidR="008F743C" w:rsidRPr="00882EFB">
        <w:t>.</w:t>
      </w:r>
    </w:p>
    <w:p w14:paraId="0781B8CD" w14:textId="439817E2" w:rsidR="00983BCF" w:rsidRPr="00882EFB" w:rsidRDefault="00983BCF" w:rsidP="00F83207">
      <w:pPr>
        <w:ind w:right="-604"/>
      </w:pPr>
    </w:p>
    <w:p w14:paraId="32019DA6" w14:textId="43B48CB2" w:rsidR="0071393C" w:rsidRPr="00882EFB" w:rsidRDefault="00577A77" w:rsidP="0071393C">
      <w:pPr>
        <w:ind w:right="-604"/>
      </w:pPr>
      <w:r w:rsidRPr="00882EFB">
        <w:rPr>
          <w:b/>
          <w:bCs/>
        </w:rPr>
        <w:t>18.5</w:t>
      </w:r>
      <w:r w:rsidRPr="00882EFB">
        <w:t xml:space="preserve">% of residents in Blackburn with Darwen categorise themselves as being disabled under the Equality Act, </w:t>
      </w:r>
      <w:r w:rsidR="0090495F" w:rsidRPr="00882EFB">
        <w:t>and</w:t>
      </w:r>
      <w:r w:rsidRPr="00882EFB">
        <w:t xml:space="preserve"> </w:t>
      </w:r>
      <w:r w:rsidRPr="00882EFB">
        <w:rPr>
          <w:b/>
          <w:bCs/>
        </w:rPr>
        <w:t>9.1</w:t>
      </w:r>
      <w:r w:rsidRPr="00882EFB">
        <w:t xml:space="preserve">% of those individuals </w:t>
      </w:r>
      <w:r w:rsidR="0090495F" w:rsidRPr="00882EFB">
        <w:t>feel</w:t>
      </w:r>
      <w:r w:rsidRPr="00882EFB">
        <w:t xml:space="preserve"> that their day</w:t>
      </w:r>
      <w:r w:rsidR="0090495F" w:rsidRPr="00882EFB">
        <w:t>-</w:t>
      </w:r>
      <w:r w:rsidRPr="00882EFB">
        <w:t>to</w:t>
      </w:r>
      <w:r w:rsidR="0090495F" w:rsidRPr="00882EFB">
        <w:t>-</w:t>
      </w:r>
      <w:r w:rsidRPr="00882EFB">
        <w:t>day activities are limited a lot.</w:t>
      </w:r>
    </w:p>
    <w:p w14:paraId="008669DA" w14:textId="0A0D60BA" w:rsidR="0071393C" w:rsidRPr="00882EFB" w:rsidRDefault="0071393C" w:rsidP="0071393C">
      <w:pPr>
        <w:ind w:right="-604"/>
      </w:pPr>
    </w:p>
    <w:p w14:paraId="009E1A9B" w14:textId="1D19F38C" w:rsidR="00CD0875" w:rsidRDefault="0071393C" w:rsidP="00552882">
      <w:pPr>
        <w:rPr>
          <w:noProof/>
        </w:rPr>
      </w:pPr>
      <w:r w:rsidRPr="00882EFB">
        <w:t xml:space="preserve">Life expectancy rates for residents in Blackburn with Darwen are lower than national averages. Life expectancy for males in the area is estimated to be </w:t>
      </w:r>
      <w:r w:rsidRPr="00882EFB">
        <w:rPr>
          <w:b/>
          <w:bCs/>
        </w:rPr>
        <w:t>76.3 years</w:t>
      </w:r>
      <w:r w:rsidRPr="00882EFB">
        <w:t xml:space="preserve"> compared to the England figure of </w:t>
      </w:r>
      <w:r w:rsidRPr="00882EFB">
        <w:rPr>
          <w:b/>
          <w:bCs/>
        </w:rPr>
        <w:t>79.4</w:t>
      </w:r>
      <w:r w:rsidRPr="00882EFB">
        <w:t xml:space="preserve">, while life expectancy for females in the area is approximately </w:t>
      </w:r>
      <w:r w:rsidRPr="00882EFB">
        <w:rPr>
          <w:b/>
          <w:bCs/>
        </w:rPr>
        <w:t>80.3 years</w:t>
      </w:r>
      <w:r w:rsidRPr="00882EFB">
        <w:t xml:space="preserve"> compared to the England figure of </w:t>
      </w:r>
      <w:r w:rsidRPr="00882EFB">
        <w:rPr>
          <w:b/>
          <w:bCs/>
        </w:rPr>
        <w:t>83.1</w:t>
      </w:r>
      <w:r w:rsidRPr="00882EFB">
        <w:t>.</w:t>
      </w:r>
      <w:r w:rsidRPr="007E667D">
        <w:rPr>
          <w:noProof/>
        </w:rPr>
        <w:t xml:space="preserve"> </w:t>
      </w:r>
      <w:bookmarkStart w:id="119" w:name="_Toc103172726"/>
    </w:p>
    <w:p w14:paraId="2CDDA1E8" w14:textId="1AEE5157" w:rsidR="00552882" w:rsidRPr="000119C5" w:rsidRDefault="00E64444" w:rsidP="000119C5">
      <w:pPr>
        <w:pStyle w:val="BodyTextIndent"/>
        <w:ind w:left="0" w:right="-604"/>
        <w:rPr>
          <w:noProof/>
        </w:rPr>
      </w:pPr>
      <w:r>
        <w:rPr>
          <w:noProof/>
        </w:rPr>
        <mc:AlternateContent>
          <mc:Choice Requires="wps">
            <w:drawing>
              <wp:anchor distT="0" distB="0" distL="114300" distR="114300" simplePos="0" relativeHeight="251813376" behindDoc="0" locked="0" layoutInCell="1" allowOverlap="1" wp14:anchorId="33FEFC34" wp14:editId="085D4CBA">
                <wp:simplePos x="0" y="0"/>
                <wp:positionH relativeFrom="page">
                  <wp:align>left</wp:align>
                </wp:positionH>
                <wp:positionV relativeFrom="paragraph">
                  <wp:posOffset>295275</wp:posOffset>
                </wp:positionV>
                <wp:extent cx="7570470" cy="177800"/>
                <wp:effectExtent l="0" t="0" r="0" b="0"/>
                <wp:wrapNone/>
                <wp:docPr id="36" name="Rectangl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7780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124D6BA1" id="Rectangle 36" o:spid="_x0000_s1026" alt="&quot;&quot;" style="position:absolute;margin-left:0;margin-top:23.25pt;width:596.1pt;height:14pt;z-index:2518133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" fillcolor="white [3212]" stroked="f" strokeweight="2pt">
                <v:fill opacity="0" color2="#d8d8d8 [2732]" colors="0 white;38011f white" focus="100%" type="gradient"/>
                <w10:wrap anchorx="page"/>
              </v:rect>
            </w:pict>
          </mc:Fallback>
        </mc:AlternateContent>
      </w:r>
    </w:p>
    <w:p w14:paraId="0DCBF0D5" w14:textId="42DFB34C" w:rsidR="00E64444" w:rsidRDefault="00E64444">
      <w:pPr>
        <w:rPr>
          <w:b/>
          <w:bCs/>
          <w:color w:val="0F6EA9" w:themeColor="accent2" w:themeShade="80"/>
          <w:sz w:val="44"/>
          <w:szCs w:val="44"/>
        </w:rPr>
      </w:pPr>
      <w:r>
        <w:rPr>
          <w:noProof/>
        </w:rPr>
        <w:drawing>
          <wp:anchor distT="0" distB="0" distL="114300" distR="114300" simplePos="0" relativeHeight="251826688" behindDoc="1" locked="0" layoutInCell="1" allowOverlap="1" wp14:anchorId="4DBAB301" wp14:editId="7E55290C">
            <wp:simplePos x="0" y="0"/>
            <wp:positionH relativeFrom="page">
              <wp:align>left</wp:align>
            </wp:positionH>
            <wp:positionV relativeFrom="paragraph">
              <wp:posOffset>201930</wp:posOffset>
            </wp:positionV>
            <wp:extent cx="7545671" cy="3495040"/>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7545671" cy="349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F6EA9" w:themeColor="accent2" w:themeShade="80"/>
          <w:sz w:val="44"/>
          <w:szCs w:val="44"/>
        </w:rPr>
        <w:br w:type="page"/>
      </w:r>
    </w:p>
    <w:p w14:paraId="456D4EAB" w14:textId="68E20525" w:rsidR="005E4951" w:rsidRPr="005953CB" w:rsidRDefault="005E4951" w:rsidP="007E797D">
      <w:pPr>
        <w:pStyle w:val="BodyTextIndent"/>
        <w:ind w:right="-604"/>
        <w:rPr>
          <w:b/>
          <w:bCs/>
          <w:noProof/>
          <w:color w:val="0F6EA9" w:themeColor="accent2" w:themeShade="80"/>
          <w:sz w:val="44"/>
          <w:szCs w:val="44"/>
        </w:rPr>
      </w:pPr>
      <w:r w:rsidRPr="005953CB">
        <w:rPr>
          <w:b/>
          <w:bCs/>
          <w:color w:val="0F6EA9" w:themeColor="accent2" w:themeShade="80"/>
          <w:sz w:val="44"/>
          <w:szCs w:val="44"/>
        </w:rPr>
        <w:lastRenderedPageBreak/>
        <w:t xml:space="preserve">Population </w:t>
      </w:r>
      <w:r w:rsidR="00011CAE">
        <w:rPr>
          <w:b/>
          <w:bCs/>
          <w:color w:val="0F6EA9" w:themeColor="accent2" w:themeShade="80"/>
          <w:sz w:val="44"/>
          <w:szCs w:val="44"/>
        </w:rPr>
        <w:t>P</w:t>
      </w:r>
      <w:r w:rsidRPr="005953CB">
        <w:rPr>
          <w:b/>
          <w:bCs/>
          <w:color w:val="0F6EA9" w:themeColor="accent2" w:themeShade="80"/>
          <w:sz w:val="44"/>
          <w:szCs w:val="44"/>
        </w:rPr>
        <w:t>rofile of Blackpool</w:t>
      </w:r>
      <w:bookmarkEnd w:id="119"/>
    </w:p>
    <w:p w14:paraId="13357E67" w14:textId="1D0B30BE" w:rsidR="00131360" w:rsidRDefault="00131360" w:rsidP="00131360"/>
    <w:p w14:paraId="3C677CDD" w14:textId="312D5960" w:rsidR="00131360" w:rsidRPr="00882EFB" w:rsidRDefault="00131360" w:rsidP="008D6460">
      <w:pPr>
        <w:ind w:right="-604"/>
      </w:pPr>
      <w:r w:rsidRPr="00882EFB">
        <w:t xml:space="preserve">As </w:t>
      </w:r>
      <w:r w:rsidR="00C2765E" w:rsidRPr="00882EFB">
        <w:t>of</w:t>
      </w:r>
      <w:r w:rsidRPr="00882EFB">
        <w:t xml:space="preserve"> </w:t>
      </w:r>
      <w:r w:rsidR="00C2765E" w:rsidRPr="00882EFB">
        <w:t>April</w:t>
      </w:r>
      <w:r w:rsidRPr="00882EFB">
        <w:t xml:space="preserve"> 202</w:t>
      </w:r>
      <w:r w:rsidR="00C2765E" w:rsidRPr="00882EFB">
        <w:t xml:space="preserve">3, </w:t>
      </w:r>
      <w:r w:rsidRPr="00882EFB">
        <w:t>the</w:t>
      </w:r>
      <w:r w:rsidR="00FB4DB2" w:rsidRPr="00882EFB">
        <w:t xml:space="preserve"> total </w:t>
      </w:r>
      <w:r w:rsidRPr="00882EFB">
        <w:t>population of</w:t>
      </w:r>
      <w:r w:rsidR="00FB4DB2" w:rsidRPr="00882EFB">
        <w:t xml:space="preserve"> the </w:t>
      </w:r>
      <w:r w:rsidR="00883D14" w:rsidRPr="00882EFB">
        <w:t>p</w:t>
      </w:r>
      <w:r w:rsidR="00FB4DB2" w:rsidRPr="00882EFB">
        <w:t>lace-</w:t>
      </w:r>
      <w:r w:rsidR="00883D14" w:rsidRPr="00882EFB">
        <w:t>b</w:t>
      </w:r>
      <w:r w:rsidR="00FB4DB2" w:rsidRPr="00882EFB">
        <w:t xml:space="preserve">ased </w:t>
      </w:r>
      <w:r w:rsidR="00883D14" w:rsidRPr="00882EFB">
        <w:t>p</w:t>
      </w:r>
      <w:r w:rsidR="00FB4DB2" w:rsidRPr="00882EFB">
        <w:t>artnership area of</w:t>
      </w:r>
      <w:r w:rsidRPr="00882EFB">
        <w:t xml:space="preserve"> Blackpool is </w:t>
      </w:r>
      <w:r w:rsidR="007952C9" w:rsidRPr="00882EFB">
        <w:t xml:space="preserve">approximately </w:t>
      </w:r>
      <w:r w:rsidRPr="00882EFB">
        <w:rPr>
          <w:b/>
          <w:bCs/>
          <w:color w:val="auto"/>
        </w:rPr>
        <w:t>1</w:t>
      </w:r>
      <w:r w:rsidR="005001FE" w:rsidRPr="00882EFB">
        <w:rPr>
          <w:b/>
          <w:bCs/>
          <w:color w:val="auto"/>
        </w:rPr>
        <w:t>41,</w:t>
      </w:r>
      <w:r w:rsidR="00DF6897" w:rsidRPr="00882EFB">
        <w:rPr>
          <w:b/>
          <w:bCs/>
          <w:color w:val="auto"/>
        </w:rPr>
        <w:t>100</w:t>
      </w:r>
      <w:r w:rsidR="00FB4DB2" w:rsidRPr="00882EFB">
        <w:rPr>
          <w:b/>
          <w:bCs/>
          <w:color w:val="auto"/>
        </w:rPr>
        <w:t xml:space="preserve"> </w:t>
      </w:r>
      <w:r w:rsidR="00FB4DB2" w:rsidRPr="00882EFB">
        <w:rPr>
          <w:color w:val="auto"/>
        </w:rPr>
        <w:t>residents</w:t>
      </w:r>
      <w:r w:rsidR="003F3F42">
        <w:rPr>
          <w:color w:val="auto"/>
        </w:rPr>
        <w:t>.</w:t>
      </w:r>
    </w:p>
    <w:p w14:paraId="706A4213" w14:textId="4708A97C" w:rsidR="00131360" w:rsidRPr="00882EFB" w:rsidRDefault="00131360" w:rsidP="00C1164D">
      <w:pPr>
        <w:ind w:left="4111" w:right="-604"/>
      </w:pPr>
    </w:p>
    <w:p w14:paraId="692DFD3B" w14:textId="016E965E" w:rsidR="00131360" w:rsidRPr="00882EFB" w:rsidRDefault="00ED57CE" w:rsidP="008D6460">
      <w:pPr>
        <w:ind w:right="-604"/>
      </w:pPr>
      <w:r w:rsidRPr="00882EFB">
        <w:t>Census 2021 results show that t</w:t>
      </w:r>
      <w:r w:rsidR="00131360" w:rsidRPr="00882EFB">
        <w:t>he</w:t>
      </w:r>
      <w:r w:rsidR="00FB4DB2" w:rsidRPr="00882EFB">
        <w:t xml:space="preserve"> </w:t>
      </w:r>
      <w:r w:rsidR="00B360C5" w:rsidRPr="00882EFB">
        <w:t xml:space="preserve">resident </w:t>
      </w:r>
      <w:r w:rsidR="00131360" w:rsidRPr="00882EFB">
        <w:t>population is evenly split between males and females</w:t>
      </w:r>
      <w:r w:rsidRPr="00882EFB">
        <w:t>, and that</w:t>
      </w:r>
      <w:r w:rsidR="00131360" w:rsidRPr="00882EFB">
        <w:t xml:space="preserve"> </w:t>
      </w:r>
      <w:r w:rsidR="004F1158" w:rsidRPr="00882EFB">
        <w:rPr>
          <w:b/>
          <w:bCs/>
        </w:rPr>
        <w:t xml:space="preserve">20.6% </w:t>
      </w:r>
      <w:r w:rsidR="00B360C5" w:rsidRPr="00882EFB">
        <w:t>are</w:t>
      </w:r>
      <w:r w:rsidR="00131360" w:rsidRPr="00882EFB">
        <w:t xml:space="preserve"> aged 65 or over, </w:t>
      </w:r>
      <w:r w:rsidR="00131360" w:rsidRPr="00882EFB">
        <w:rPr>
          <w:b/>
          <w:bCs/>
        </w:rPr>
        <w:t>26</w:t>
      </w:r>
      <w:r w:rsidR="004F1158" w:rsidRPr="00882EFB">
        <w:rPr>
          <w:b/>
          <w:bCs/>
        </w:rPr>
        <w:t>.9</w:t>
      </w:r>
      <w:r w:rsidR="00131360" w:rsidRPr="00882EFB">
        <w:rPr>
          <w:b/>
          <w:bCs/>
        </w:rPr>
        <w:t>%</w:t>
      </w:r>
      <w:r w:rsidR="00131360" w:rsidRPr="00882EFB">
        <w:t xml:space="preserve"> are aged 24 or under, and </w:t>
      </w:r>
      <w:r w:rsidR="00131360" w:rsidRPr="00882EFB">
        <w:rPr>
          <w:b/>
          <w:bCs/>
        </w:rPr>
        <w:t>5</w:t>
      </w:r>
      <w:r w:rsidR="00A5357C" w:rsidRPr="00882EFB">
        <w:rPr>
          <w:b/>
          <w:bCs/>
        </w:rPr>
        <w:t>2</w:t>
      </w:r>
      <w:r w:rsidR="00131360" w:rsidRPr="00882EFB">
        <w:rPr>
          <w:b/>
          <w:bCs/>
        </w:rPr>
        <w:t>%</w:t>
      </w:r>
      <w:r w:rsidR="00131360" w:rsidRPr="00882EFB">
        <w:t xml:space="preserve"> are aged between 25 and 64. </w:t>
      </w:r>
    </w:p>
    <w:p w14:paraId="10FC6E99" w14:textId="77777777" w:rsidR="00131360" w:rsidRPr="00882EFB" w:rsidRDefault="00131360" w:rsidP="00C1164D">
      <w:pPr>
        <w:ind w:left="4111" w:right="-604"/>
      </w:pPr>
    </w:p>
    <w:p w14:paraId="24589D32" w14:textId="5C88CE80" w:rsidR="00131360" w:rsidRPr="00882EFB" w:rsidRDefault="00ED57CE" w:rsidP="008D6460">
      <w:pPr>
        <w:pStyle w:val="BodyTextIndent"/>
        <w:ind w:right="-604"/>
      </w:pPr>
      <w:proofErr w:type="gramStart"/>
      <w:r w:rsidRPr="00882EFB">
        <w:t>T</w:t>
      </w:r>
      <w:r w:rsidR="00131360" w:rsidRPr="00882EFB">
        <w:t>he majority of</w:t>
      </w:r>
      <w:proofErr w:type="gramEnd"/>
      <w:r w:rsidR="00131360" w:rsidRPr="00882EFB">
        <w:t xml:space="preserve"> </w:t>
      </w:r>
      <w:r w:rsidR="0001042F" w:rsidRPr="00882EFB">
        <w:t xml:space="preserve">residents in Blackpool </w:t>
      </w:r>
      <w:r w:rsidR="00131360" w:rsidRPr="00882EFB">
        <w:t>are White</w:t>
      </w:r>
      <w:r w:rsidR="0001042F" w:rsidRPr="00882EFB">
        <w:t>,</w:t>
      </w:r>
      <w:r w:rsidR="00131360" w:rsidRPr="00882EFB">
        <w:t xml:space="preserve"> with approximately </w:t>
      </w:r>
      <w:r w:rsidR="006D45E6" w:rsidRPr="00882EFB">
        <w:rPr>
          <w:b/>
          <w:bCs/>
        </w:rPr>
        <w:t>5</w:t>
      </w:r>
      <w:r w:rsidR="00131360" w:rsidRPr="00882EFB">
        <w:rPr>
          <w:b/>
          <w:bCs/>
        </w:rPr>
        <w:t>.3%</w:t>
      </w:r>
      <w:r w:rsidR="00131360" w:rsidRPr="00882EFB">
        <w:t xml:space="preserve"> of the population coming from an ethnically diverse </w:t>
      </w:r>
      <w:r w:rsidR="00057967" w:rsidRPr="00882EFB">
        <w:t>group</w:t>
      </w:r>
      <w:r w:rsidR="00131360" w:rsidRPr="00882EFB">
        <w:t xml:space="preserve"> (including non-white British). </w:t>
      </w:r>
    </w:p>
    <w:p w14:paraId="7657FDB2" w14:textId="54B919FC" w:rsidR="00ED57CE" w:rsidRPr="00882EFB" w:rsidRDefault="00ED57CE" w:rsidP="00C1164D">
      <w:pPr>
        <w:pStyle w:val="BodyTextIndent"/>
        <w:ind w:left="4111" w:right="-604"/>
      </w:pPr>
    </w:p>
    <w:p w14:paraId="6C320202" w14:textId="34ECC778" w:rsidR="008D6460" w:rsidRPr="00882EFB" w:rsidRDefault="00ED57CE" w:rsidP="008D6460">
      <w:pPr>
        <w:ind w:left="-709" w:right="-604"/>
      </w:pPr>
      <w:r w:rsidRPr="00882EFB">
        <w:t xml:space="preserve">  </w:t>
      </w:r>
      <w:r w:rsidRPr="00882EFB">
        <w:rPr>
          <w:b/>
          <w:bCs/>
        </w:rPr>
        <w:t>5</w:t>
      </w:r>
      <w:r w:rsidRPr="00882EFB">
        <w:t>% of Blackpool residents aged 16 and over identify as having a sexual orientatio</w:t>
      </w:r>
      <w:r w:rsidR="00011CAE">
        <w:t>n</w:t>
      </w:r>
      <w:r w:rsidRPr="00882EFB">
        <w:t xml:space="preserve"> </w:t>
      </w:r>
    </w:p>
    <w:p w14:paraId="54FAC199" w14:textId="68F66E56" w:rsidR="00ED57CE" w:rsidRPr="00882EFB" w:rsidRDefault="008D6460" w:rsidP="008D6460">
      <w:pPr>
        <w:ind w:left="-709" w:right="-604"/>
      </w:pPr>
      <w:r w:rsidRPr="00882EFB">
        <w:t xml:space="preserve">  </w:t>
      </w:r>
      <w:r w:rsidR="00ED57CE" w:rsidRPr="00882EFB">
        <w:t xml:space="preserve">other than heterosexual or straight. This is </w:t>
      </w:r>
      <w:r w:rsidR="00BE4F25" w:rsidRPr="00882EFB">
        <w:t>higher</w:t>
      </w:r>
      <w:r w:rsidR="00ED57CE" w:rsidRPr="00882EFB">
        <w:t xml:space="preserve"> than the</w:t>
      </w:r>
      <w:r w:rsidR="00BE4F25" w:rsidRPr="00882EFB">
        <w:t xml:space="preserve"> </w:t>
      </w:r>
      <w:r w:rsidR="00ED57CE" w:rsidRPr="00882EFB">
        <w:t xml:space="preserve">England rate of </w:t>
      </w:r>
      <w:r w:rsidR="00ED57CE" w:rsidRPr="00882EFB">
        <w:rPr>
          <w:b/>
          <w:bCs/>
        </w:rPr>
        <w:t>3.1</w:t>
      </w:r>
      <w:r w:rsidR="00ED57CE" w:rsidRPr="00882EFB">
        <w:t>%</w:t>
      </w:r>
      <w:r w:rsidR="00011CAE">
        <w:t>.</w:t>
      </w:r>
    </w:p>
    <w:p w14:paraId="709AEDEE" w14:textId="7077FA84" w:rsidR="0090495F" w:rsidRPr="00882EFB" w:rsidRDefault="0090495F" w:rsidP="00BE4F25">
      <w:pPr>
        <w:ind w:right="-604"/>
      </w:pPr>
    </w:p>
    <w:p w14:paraId="0C7F6BA4" w14:textId="1425AB6F" w:rsidR="0090495F" w:rsidRPr="00882EFB" w:rsidRDefault="0090495F" w:rsidP="008D6460">
      <w:pPr>
        <w:ind w:right="-604"/>
      </w:pPr>
      <w:r w:rsidRPr="00882EFB">
        <w:rPr>
          <w:b/>
          <w:bCs/>
        </w:rPr>
        <w:t>25.1</w:t>
      </w:r>
      <w:r w:rsidRPr="00882EFB">
        <w:t xml:space="preserve">% of residents in Blackpool categorise themselves as being disabled under the Equality Act, and </w:t>
      </w:r>
      <w:r w:rsidRPr="00882EFB">
        <w:rPr>
          <w:b/>
          <w:bCs/>
        </w:rPr>
        <w:t>12.3</w:t>
      </w:r>
      <w:r w:rsidRPr="00882EFB">
        <w:t>% of those individuals feel that their day-to-day activities are limited a lot.</w:t>
      </w:r>
    </w:p>
    <w:p w14:paraId="7B75922E" w14:textId="60C31694" w:rsidR="005D2D12" w:rsidRPr="00882EFB" w:rsidRDefault="005D2D12" w:rsidP="0090495F">
      <w:pPr>
        <w:ind w:right="-604"/>
      </w:pPr>
    </w:p>
    <w:p w14:paraId="3C980F9F" w14:textId="7319B8D6" w:rsidR="0060747D" w:rsidRPr="00882EFB" w:rsidRDefault="005D2D12" w:rsidP="005E5F30">
      <w:r w:rsidRPr="00882EFB">
        <w:t>Life expectancy rates for residents in Blackpool are significantly lower than national averages.</w:t>
      </w:r>
      <w:r w:rsidR="005E5F30" w:rsidRPr="00882EFB">
        <w:t xml:space="preserve"> </w:t>
      </w:r>
      <w:r w:rsidR="00131360" w:rsidRPr="00882EFB">
        <w:t xml:space="preserve">Life expectancy for males in Blackpool is estimated to be </w:t>
      </w:r>
      <w:r w:rsidR="00131360" w:rsidRPr="00882EFB">
        <w:rPr>
          <w:b/>
          <w:bCs/>
        </w:rPr>
        <w:t>74.</w:t>
      </w:r>
      <w:r w:rsidR="005E5F30" w:rsidRPr="00882EFB">
        <w:rPr>
          <w:b/>
          <w:bCs/>
        </w:rPr>
        <w:t>1</w:t>
      </w:r>
      <w:r w:rsidR="00131360" w:rsidRPr="00882EFB">
        <w:rPr>
          <w:b/>
          <w:bCs/>
        </w:rPr>
        <w:t xml:space="preserve"> years</w:t>
      </w:r>
      <w:r w:rsidR="00131360" w:rsidRPr="00882EFB">
        <w:t xml:space="preserve"> compared to the England figure of </w:t>
      </w:r>
      <w:r w:rsidR="00131360" w:rsidRPr="00882EFB">
        <w:rPr>
          <w:b/>
          <w:bCs/>
        </w:rPr>
        <w:t>79.</w:t>
      </w:r>
      <w:r w:rsidR="005E5F30" w:rsidRPr="00882EFB">
        <w:rPr>
          <w:b/>
          <w:bCs/>
        </w:rPr>
        <w:t>4</w:t>
      </w:r>
      <w:r w:rsidR="005E5F30" w:rsidRPr="00882EFB">
        <w:t>, while l</w:t>
      </w:r>
      <w:r w:rsidR="00131360" w:rsidRPr="00882EFB">
        <w:t>ife expectancy for females in th</w:t>
      </w:r>
      <w:r w:rsidR="0090495F" w:rsidRPr="00882EFB">
        <w:t xml:space="preserve">e </w:t>
      </w:r>
      <w:r w:rsidR="00131360" w:rsidRPr="00882EFB">
        <w:t xml:space="preserve">area is approximately </w:t>
      </w:r>
      <w:r w:rsidR="00131360" w:rsidRPr="00882EFB">
        <w:rPr>
          <w:b/>
          <w:bCs/>
        </w:rPr>
        <w:t>79.</w:t>
      </w:r>
      <w:r w:rsidR="005E5F30" w:rsidRPr="00882EFB">
        <w:rPr>
          <w:b/>
          <w:bCs/>
        </w:rPr>
        <w:t>0</w:t>
      </w:r>
      <w:r w:rsidR="00131360" w:rsidRPr="00882EFB">
        <w:rPr>
          <w:b/>
          <w:bCs/>
        </w:rPr>
        <w:t xml:space="preserve"> years</w:t>
      </w:r>
      <w:r w:rsidR="00131360" w:rsidRPr="00882EFB">
        <w:t xml:space="preserve"> compared </w:t>
      </w:r>
      <w:r w:rsidR="005E5F30" w:rsidRPr="00882EFB">
        <w:t xml:space="preserve">to </w:t>
      </w:r>
      <w:r w:rsidR="00131360" w:rsidRPr="00882EFB">
        <w:t xml:space="preserve">the England figure of </w:t>
      </w:r>
      <w:r w:rsidR="00131360" w:rsidRPr="00882EFB">
        <w:rPr>
          <w:b/>
          <w:bCs/>
        </w:rPr>
        <w:t>83.</w:t>
      </w:r>
      <w:r w:rsidR="005E5F30" w:rsidRPr="00882EFB">
        <w:rPr>
          <w:b/>
          <w:bCs/>
        </w:rPr>
        <w:t>1</w:t>
      </w:r>
      <w:r w:rsidR="00C1164D" w:rsidRPr="00882EFB">
        <w:t>.</w:t>
      </w:r>
      <w:r w:rsidR="007E667D" w:rsidRPr="00882EFB">
        <w:rPr>
          <w:noProof/>
        </w:rPr>
        <w:t xml:space="preserve"> </w:t>
      </w:r>
    </w:p>
    <w:p w14:paraId="49FCA870" w14:textId="7387DEF2" w:rsidR="00B071E0" w:rsidRPr="00033469" w:rsidRDefault="00B071E0" w:rsidP="00C1164D">
      <w:pPr>
        <w:ind w:left="4111" w:right="-604"/>
        <w:rPr>
          <w:highlight w:val="yellow"/>
        </w:rPr>
      </w:pPr>
    </w:p>
    <w:p w14:paraId="54A33455" w14:textId="7EC8CB21" w:rsidR="0003410A" w:rsidRDefault="0003410A">
      <w:pPr>
        <w:rPr>
          <w:highlight w:val="yellow"/>
        </w:rPr>
      </w:pPr>
      <w:r>
        <w:rPr>
          <w:noProof/>
        </w:rPr>
        <mc:AlternateContent>
          <mc:Choice Requires="wps">
            <w:drawing>
              <wp:anchor distT="0" distB="0" distL="114300" distR="114300" simplePos="0" relativeHeight="251831808" behindDoc="0" locked="0" layoutInCell="1" allowOverlap="1" wp14:anchorId="3A4DDE92" wp14:editId="5956332F">
                <wp:simplePos x="0" y="0"/>
                <wp:positionH relativeFrom="page">
                  <wp:align>left</wp:align>
                </wp:positionH>
                <wp:positionV relativeFrom="paragraph">
                  <wp:posOffset>809625</wp:posOffset>
                </wp:positionV>
                <wp:extent cx="7570470" cy="120650"/>
                <wp:effectExtent l="0" t="0" r="0" b="0"/>
                <wp:wrapNone/>
                <wp:docPr id="650830146" name="Rectangle 650830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206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234FA008" id="Rectangle 650830146" o:spid="_x0000_s1026" alt="&quot;&quot;" style="position:absolute;margin-left:0;margin-top:63.75pt;width:596.1pt;height:9.5pt;z-index:2518318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" fillcolor="white [3212]" stroked="f" strokeweight="2pt">
                <v:fill opacity="0" color2="#d8d8d8 [2732]" colors="0 white;38011f white" focus="100%" type="gradient"/>
                <w10:wrap anchorx="page"/>
              </v:rect>
            </w:pict>
          </mc:Fallback>
        </mc:AlternateContent>
      </w:r>
      <w:r>
        <w:rPr>
          <w:noProof/>
        </w:rPr>
        <w:drawing>
          <wp:anchor distT="0" distB="0" distL="114300" distR="114300" simplePos="0" relativeHeight="251828736" behindDoc="1" locked="0" layoutInCell="1" allowOverlap="1" wp14:anchorId="5854432D" wp14:editId="6C443B01">
            <wp:simplePos x="0" y="0"/>
            <wp:positionH relativeFrom="page">
              <wp:posOffset>6985</wp:posOffset>
            </wp:positionH>
            <wp:positionV relativeFrom="paragraph">
              <wp:posOffset>862330</wp:posOffset>
            </wp:positionV>
            <wp:extent cx="7537450" cy="4228465"/>
            <wp:effectExtent l="0" t="0" r="6350" b="63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69" cstate="screen">
                      <a:extLst>
                        <a:ext uri="{28A0092B-C50C-407E-A947-70E740481C1C}">
                          <a14:useLocalDpi xmlns:a14="http://schemas.microsoft.com/office/drawing/2010/main" val="0"/>
                        </a:ext>
                      </a:extLst>
                    </a:blip>
                    <a:srcRect/>
                    <a:stretch>
                      <a:fillRect/>
                    </a:stretch>
                  </pic:blipFill>
                  <pic:spPr bwMode="auto">
                    <a:xfrm>
                      <a:off x="0" y="0"/>
                      <a:ext cx="7537450" cy="4228465"/>
                    </a:xfrm>
                    <a:prstGeom prst="rect">
                      <a:avLst/>
                    </a:prstGeom>
                    <a:noFill/>
                    <a:ln>
                      <a:noFill/>
                    </a:ln>
                  </pic:spPr>
                </pic:pic>
              </a:graphicData>
            </a:graphic>
            <wp14:sizeRelH relativeFrom="page">
              <wp14:pctWidth>0</wp14:pctWidth>
            </wp14:sizeRelH>
            <wp14:sizeRelV relativeFrom="page">
              <wp14:pctHeight>0</wp14:pctHeight>
            </wp14:sizeRelV>
          </wp:anchor>
        </w:drawing>
      </w:r>
      <w:r>
        <w:rPr>
          <w:highlight w:val="yellow"/>
        </w:rPr>
        <w:br w:type="page"/>
      </w:r>
    </w:p>
    <w:p w14:paraId="511A6448" w14:textId="4968EFE5" w:rsidR="005E4951" w:rsidRPr="00882EFB" w:rsidRDefault="0003410A" w:rsidP="005E4951">
      <w:pPr>
        <w:pStyle w:val="Heading2"/>
      </w:pPr>
      <w:bookmarkStart w:id="120" w:name="_Toc103172727"/>
      <w:bookmarkStart w:id="121" w:name="_Toc135232117"/>
      <w:r>
        <w:lastRenderedPageBreak/>
        <w:t>P</w:t>
      </w:r>
      <w:r w:rsidR="005E4951" w:rsidRPr="00882EFB">
        <w:t xml:space="preserve">opulation </w:t>
      </w:r>
      <w:r w:rsidR="00011CAE">
        <w:t>P</w:t>
      </w:r>
      <w:r w:rsidR="005E4951" w:rsidRPr="00882EFB">
        <w:t xml:space="preserve">rofile of </w:t>
      </w:r>
      <w:bookmarkEnd w:id="120"/>
      <w:r w:rsidR="00D9446D" w:rsidRPr="00882EFB">
        <w:t>Lancashire</w:t>
      </w:r>
      <w:bookmarkEnd w:id="121"/>
    </w:p>
    <w:p w14:paraId="22CAD446" w14:textId="2C520840" w:rsidR="00CD4DAD" w:rsidRPr="00882EFB" w:rsidRDefault="00CD4DAD" w:rsidP="00CD4DAD"/>
    <w:p w14:paraId="60012B29" w14:textId="7717E503" w:rsidR="00704B70" w:rsidRPr="00882EFB" w:rsidRDefault="00CD4DAD" w:rsidP="008D6460">
      <w:pPr>
        <w:ind w:right="-604"/>
      </w:pPr>
      <w:r w:rsidRPr="00882EFB">
        <w:t xml:space="preserve">The </w:t>
      </w:r>
      <w:r w:rsidR="00883D14" w:rsidRPr="00882EFB">
        <w:t>p</w:t>
      </w:r>
      <w:r w:rsidR="00704B70" w:rsidRPr="00882EFB">
        <w:t>lace-</w:t>
      </w:r>
      <w:r w:rsidR="00883D14" w:rsidRPr="00882EFB">
        <w:t>b</w:t>
      </w:r>
      <w:r w:rsidR="00704B70" w:rsidRPr="00882EFB">
        <w:t xml:space="preserve">ased </w:t>
      </w:r>
      <w:r w:rsidR="00883D14" w:rsidRPr="00882EFB">
        <w:t>p</w:t>
      </w:r>
      <w:r w:rsidR="00704B70" w:rsidRPr="00882EFB">
        <w:t xml:space="preserve">artnership area of Lancashire </w:t>
      </w:r>
      <w:r w:rsidR="0060747D" w:rsidRPr="00882EFB">
        <w:t>consists</w:t>
      </w:r>
      <w:r w:rsidR="00704B70" w:rsidRPr="00882EFB">
        <w:t xml:space="preserve"> of the following twelve Local Authority districts: Burnley, Chorley, Fylde, Hyndburn, Lancaster, Pendle, Preston, </w:t>
      </w:r>
      <w:proofErr w:type="spellStart"/>
      <w:r w:rsidR="00704B70" w:rsidRPr="00882EFB">
        <w:t>Ribble</w:t>
      </w:r>
      <w:proofErr w:type="spellEnd"/>
      <w:r w:rsidR="00704B70" w:rsidRPr="00882EFB">
        <w:t xml:space="preserve"> Valley, Rossendale, South </w:t>
      </w:r>
      <w:proofErr w:type="spellStart"/>
      <w:r w:rsidR="00704B70" w:rsidRPr="00882EFB">
        <w:t>Ribble</w:t>
      </w:r>
      <w:proofErr w:type="spellEnd"/>
      <w:r w:rsidR="00704B70" w:rsidRPr="00882EFB">
        <w:t>, West Lancashire and Wyre.</w:t>
      </w:r>
    </w:p>
    <w:p w14:paraId="6D542612" w14:textId="64ED5EFF" w:rsidR="00704B70" w:rsidRPr="00882EFB" w:rsidRDefault="00704B70" w:rsidP="00A141EF">
      <w:pPr>
        <w:ind w:left="5103" w:right="-604"/>
      </w:pPr>
    </w:p>
    <w:p w14:paraId="2A65D3B2" w14:textId="3F2F0C96" w:rsidR="00CD4DAD" w:rsidRPr="00882EFB" w:rsidRDefault="00704B70" w:rsidP="008D6460">
      <w:pPr>
        <w:ind w:right="-604"/>
      </w:pPr>
      <w:r w:rsidRPr="00882EFB">
        <w:t xml:space="preserve">The </w:t>
      </w:r>
      <w:r w:rsidR="003B3B7C" w:rsidRPr="00882EFB">
        <w:t xml:space="preserve">total </w:t>
      </w:r>
      <w:r w:rsidR="00CD4DAD" w:rsidRPr="00882EFB">
        <w:t>population of</w:t>
      </w:r>
      <w:r w:rsidR="00C2765E" w:rsidRPr="00882EFB">
        <w:t xml:space="preserve"> this area </w:t>
      </w:r>
      <w:r w:rsidR="00CD4DAD" w:rsidRPr="00882EFB">
        <w:t xml:space="preserve">as </w:t>
      </w:r>
      <w:r w:rsidR="00D12ED3" w:rsidRPr="00882EFB">
        <w:t>of</w:t>
      </w:r>
      <w:r w:rsidR="00CD4DAD" w:rsidRPr="00882EFB">
        <w:t xml:space="preserve"> </w:t>
      </w:r>
      <w:r w:rsidR="003B3B7C" w:rsidRPr="00882EFB">
        <w:t>April</w:t>
      </w:r>
      <w:r w:rsidR="00CD4DAD" w:rsidRPr="00882EFB">
        <w:t xml:space="preserve"> 202</w:t>
      </w:r>
      <w:r w:rsidR="003B3B7C" w:rsidRPr="00882EFB">
        <w:t>3</w:t>
      </w:r>
      <w:r w:rsidR="00CD4DAD" w:rsidRPr="00882EFB">
        <w:t xml:space="preserve"> is </w:t>
      </w:r>
      <w:r w:rsidR="00CD4DAD" w:rsidRPr="00882EFB">
        <w:rPr>
          <w:color w:val="auto"/>
        </w:rPr>
        <w:t xml:space="preserve">approximately </w:t>
      </w:r>
      <w:r w:rsidR="00CD4DAD" w:rsidRPr="00882EFB">
        <w:rPr>
          <w:b/>
          <w:bCs/>
          <w:color w:val="auto"/>
        </w:rPr>
        <w:t>1</w:t>
      </w:r>
      <w:r w:rsidR="00D575D1" w:rsidRPr="00882EFB">
        <w:rPr>
          <w:b/>
          <w:bCs/>
          <w:color w:val="auto"/>
        </w:rPr>
        <w:t>.2 million</w:t>
      </w:r>
      <w:r w:rsidR="00CD4DAD" w:rsidRPr="00882EFB">
        <w:rPr>
          <w:color w:val="auto"/>
        </w:rPr>
        <w:t xml:space="preserve"> </w:t>
      </w:r>
      <w:r w:rsidR="007952C9" w:rsidRPr="00882EFB">
        <w:t>residents</w:t>
      </w:r>
      <w:r w:rsidR="00CD4DAD" w:rsidRPr="00882EFB">
        <w:t xml:space="preserve">. </w:t>
      </w:r>
    </w:p>
    <w:p w14:paraId="7EB2154B" w14:textId="77777777" w:rsidR="00CD4DAD" w:rsidRPr="00882EFB" w:rsidRDefault="00CD4DAD" w:rsidP="00704B70">
      <w:pPr>
        <w:ind w:left="0" w:right="-604"/>
      </w:pPr>
    </w:p>
    <w:p w14:paraId="5C970CD6" w14:textId="5879BF55" w:rsidR="00CD4DAD" w:rsidRPr="00882EFB" w:rsidRDefault="00127D4C" w:rsidP="008D6460">
      <w:pPr>
        <w:ind w:right="-604"/>
      </w:pPr>
      <w:r w:rsidRPr="00882EFB">
        <w:t>Census 2021 results show that t</w:t>
      </w:r>
      <w:r w:rsidR="00CD4DAD" w:rsidRPr="00882EFB">
        <w:t xml:space="preserve">he </w:t>
      </w:r>
      <w:r w:rsidR="00B360C5" w:rsidRPr="00882EFB">
        <w:t xml:space="preserve">resident </w:t>
      </w:r>
      <w:r w:rsidR="00CD4DAD" w:rsidRPr="00882EFB">
        <w:t>population is evenly split between males and females</w:t>
      </w:r>
      <w:r w:rsidRPr="00882EFB">
        <w:t>, and</w:t>
      </w:r>
      <w:r w:rsidR="00CD4DAD" w:rsidRPr="00882EFB">
        <w:t xml:space="preserve"> </w:t>
      </w:r>
      <w:r w:rsidR="00B360C5" w:rsidRPr="00882EFB">
        <w:rPr>
          <w:b/>
          <w:bCs/>
        </w:rPr>
        <w:t>20.7%</w:t>
      </w:r>
      <w:r w:rsidR="00B360C5" w:rsidRPr="00882EFB">
        <w:t xml:space="preserve"> are</w:t>
      </w:r>
      <w:r w:rsidR="00CD4DAD" w:rsidRPr="00882EFB">
        <w:t xml:space="preserve"> aged 65 or over, </w:t>
      </w:r>
      <w:r w:rsidR="00CD4DAD" w:rsidRPr="00882EFB">
        <w:rPr>
          <w:b/>
          <w:bCs/>
        </w:rPr>
        <w:t>2</w:t>
      </w:r>
      <w:r w:rsidR="008204B1" w:rsidRPr="00882EFB">
        <w:rPr>
          <w:b/>
          <w:bCs/>
        </w:rPr>
        <w:t>8.7</w:t>
      </w:r>
      <w:r w:rsidR="00CD4DAD" w:rsidRPr="00882EFB">
        <w:rPr>
          <w:b/>
          <w:bCs/>
        </w:rPr>
        <w:t>%</w:t>
      </w:r>
      <w:r w:rsidR="00CD4DAD" w:rsidRPr="00882EFB">
        <w:t xml:space="preserve"> are aged 24 or under, and </w:t>
      </w:r>
      <w:r w:rsidR="00CD4DAD" w:rsidRPr="00882EFB">
        <w:rPr>
          <w:b/>
          <w:bCs/>
        </w:rPr>
        <w:t>5</w:t>
      </w:r>
      <w:r w:rsidR="008204B1" w:rsidRPr="00882EFB">
        <w:rPr>
          <w:b/>
          <w:bCs/>
        </w:rPr>
        <w:t>0.5</w:t>
      </w:r>
      <w:r w:rsidR="00CD4DAD" w:rsidRPr="00882EFB">
        <w:rPr>
          <w:b/>
          <w:bCs/>
        </w:rPr>
        <w:t>%</w:t>
      </w:r>
      <w:r w:rsidR="00CD4DAD" w:rsidRPr="00882EFB">
        <w:t xml:space="preserve"> are aged between 25 and 64. </w:t>
      </w:r>
    </w:p>
    <w:p w14:paraId="6290C6C7" w14:textId="77777777" w:rsidR="00CD4DAD" w:rsidRPr="00882EFB" w:rsidRDefault="00CD4DAD" w:rsidP="00CD4DAD"/>
    <w:p w14:paraId="29D444E3" w14:textId="6EEAC8EF" w:rsidR="00CD4DAD" w:rsidRPr="00882EFB" w:rsidRDefault="00127D4C" w:rsidP="00CD4DAD">
      <w:proofErr w:type="gramStart"/>
      <w:r w:rsidRPr="00882EFB">
        <w:t>T</w:t>
      </w:r>
      <w:r w:rsidR="00CD4DAD" w:rsidRPr="00882EFB">
        <w:t>he majority of</w:t>
      </w:r>
      <w:proofErr w:type="gramEnd"/>
      <w:r w:rsidR="00CD4DAD" w:rsidRPr="00882EFB">
        <w:t xml:space="preserve"> </w:t>
      </w:r>
      <w:r w:rsidR="006D45E6" w:rsidRPr="00882EFB">
        <w:t>Lancashire</w:t>
      </w:r>
      <w:r w:rsidR="004045F3" w:rsidRPr="00882EFB">
        <w:t xml:space="preserve"> residents</w:t>
      </w:r>
      <w:r w:rsidR="00CD4DAD" w:rsidRPr="00882EFB">
        <w:t xml:space="preserve"> are White</w:t>
      </w:r>
      <w:r w:rsidR="006D45E6" w:rsidRPr="00882EFB">
        <w:t xml:space="preserve">, </w:t>
      </w:r>
      <w:r w:rsidR="00CD4DAD" w:rsidRPr="00882EFB">
        <w:t xml:space="preserve">with </w:t>
      </w:r>
      <w:r w:rsidR="004045F3" w:rsidRPr="00882EFB">
        <w:rPr>
          <w:b/>
          <w:bCs/>
        </w:rPr>
        <w:t>11</w:t>
      </w:r>
      <w:r w:rsidR="00CD4DAD" w:rsidRPr="00882EFB">
        <w:rPr>
          <w:b/>
          <w:bCs/>
        </w:rPr>
        <w:t>%</w:t>
      </w:r>
      <w:r w:rsidR="00CD4DAD" w:rsidRPr="00882EFB">
        <w:t xml:space="preserve"> of the population coming from an ethnically diverse</w:t>
      </w:r>
      <w:r w:rsidR="006D45E6" w:rsidRPr="00882EFB">
        <w:t xml:space="preserve"> </w:t>
      </w:r>
      <w:r w:rsidR="00057967" w:rsidRPr="00882EFB">
        <w:t>group</w:t>
      </w:r>
      <w:r w:rsidR="00CD4DAD" w:rsidRPr="00882EFB">
        <w:t xml:space="preserve"> (including non-white British). </w:t>
      </w:r>
    </w:p>
    <w:p w14:paraId="003E4E1A" w14:textId="364E163F" w:rsidR="00127D4C" w:rsidRPr="00882EFB" w:rsidRDefault="00127D4C" w:rsidP="00CD4DAD"/>
    <w:p w14:paraId="04080CA8" w14:textId="0E2AE6A3" w:rsidR="00127D4C" w:rsidRPr="00882EFB" w:rsidRDefault="00127D4C" w:rsidP="00127D4C">
      <w:pPr>
        <w:ind w:right="-604"/>
      </w:pPr>
      <w:r w:rsidRPr="00882EFB">
        <w:rPr>
          <w:b/>
          <w:bCs/>
        </w:rPr>
        <w:t>2.9</w:t>
      </w:r>
      <w:r w:rsidRPr="00882EFB">
        <w:t xml:space="preserve">% of Lancashire residents aged 16 and over identify as having a sexual orientation other than heterosexual or straight. This is </w:t>
      </w:r>
      <w:proofErr w:type="gramStart"/>
      <w:r w:rsidRPr="00882EFB">
        <w:t>similar to</w:t>
      </w:r>
      <w:proofErr w:type="gramEnd"/>
      <w:r w:rsidRPr="00882EFB">
        <w:t xml:space="preserve"> the England rate of </w:t>
      </w:r>
      <w:r w:rsidRPr="00882EFB">
        <w:rPr>
          <w:b/>
          <w:bCs/>
        </w:rPr>
        <w:t>3.1</w:t>
      </w:r>
      <w:r w:rsidRPr="00882EFB">
        <w:t>%</w:t>
      </w:r>
    </w:p>
    <w:p w14:paraId="492906D4" w14:textId="77777777" w:rsidR="00127D4C" w:rsidRPr="00882EFB" w:rsidRDefault="00127D4C" w:rsidP="00CD4DAD"/>
    <w:p w14:paraId="02C2E497" w14:textId="1FF49AA6" w:rsidR="0090495F" w:rsidRPr="00882EFB" w:rsidRDefault="0090495F" w:rsidP="0090495F">
      <w:pPr>
        <w:ind w:right="-604"/>
      </w:pPr>
      <w:r w:rsidRPr="00882EFB">
        <w:rPr>
          <w:b/>
          <w:bCs/>
        </w:rPr>
        <w:t>19.3</w:t>
      </w:r>
      <w:r w:rsidRPr="00882EFB">
        <w:t xml:space="preserve">% of residents in Lancashire categorise themselves as being disabled under the Equality Act, with </w:t>
      </w:r>
      <w:r w:rsidRPr="00882EFB">
        <w:rPr>
          <w:b/>
          <w:bCs/>
        </w:rPr>
        <w:t>8.5</w:t>
      </w:r>
      <w:r w:rsidRPr="00882EFB">
        <w:t>% of those individuals detailing that their day-to-day activities are limited a lot.</w:t>
      </w:r>
    </w:p>
    <w:p w14:paraId="05DD9EBC" w14:textId="221F5044" w:rsidR="00E101AD" w:rsidRPr="00882EFB" w:rsidRDefault="00E101AD" w:rsidP="0090495F">
      <w:pPr>
        <w:ind w:right="-604"/>
      </w:pPr>
    </w:p>
    <w:p w14:paraId="692925AE" w14:textId="0FCB92D1" w:rsidR="00EE318B" w:rsidRPr="00882EFB" w:rsidRDefault="00E101AD" w:rsidP="00E101AD">
      <w:r w:rsidRPr="00882EFB">
        <w:t xml:space="preserve">The average life expectancy from birth across all twelve Lancashire districts is </w:t>
      </w:r>
      <w:r w:rsidRPr="00882EFB">
        <w:rPr>
          <w:b/>
          <w:bCs/>
        </w:rPr>
        <w:t>78.3</w:t>
      </w:r>
      <w:r w:rsidRPr="00882EFB">
        <w:t xml:space="preserve"> for males and </w:t>
      </w:r>
      <w:r w:rsidRPr="00882EFB">
        <w:rPr>
          <w:b/>
          <w:bCs/>
        </w:rPr>
        <w:t>82.0</w:t>
      </w:r>
      <w:r w:rsidRPr="00882EFB">
        <w:t xml:space="preserve"> for females. </w:t>
      </w:r>
      <w:proofErr w:type="gramStart"/>
      <w:r w:rsidRPr="00882EFB">
        <w:t>Both of these</w:t>
      </w:r>
      <w:proofErr w:type="gramEnd"/>
      <w:r w:rsidRPr="00882EFB">
        <w:t xml:space="preserve"> figures are lower than the England statistics of </w:t>
      </w:r>
      <w:r w:rsidRPr="00882EFB">
        <w:rPr>
          <w:b/>
          <w:bCs/>
        </w:rPr>
        <w:t>79.4</w:t>
      </w:r>
      <w:r w:rsidRPr="00882EFB">
        <w:t xml:space="preserve"> for males and </w:t>
      </w:r>
      <w:r w:rsidRPr="00882EFB">
        <w:rPr>
          <w:b/>
          <w:bCs/>
        </w:rPr>
        <w:t>83.1</w:t>
      </w:r>
      <w:r w:rsidRPr="00882EFB">
        <w:t xml:space="preserve"> for females respectively. </w:t>
      </w:r>
    </w:p>
    <w:p w14:paraId="4EBA6AF8" w14:textId="6A73F5FA" w:rsidR="00EE318B" w:rsidRPr="00882EFB" w:rsidRDefault="00EE318B" w:rsidP="00E101AD"/>
    <w:p w14:paraId="492DE208" w14:textId="7D04DCE0" w:rsidR="0003410A" w:rsidRDefault="00EE318B" w:rsidP="00E101AD">
      <w:proofErr w:type="spellStart"/>
      <w:r w:rsidRPr="00882EFB">
        <w:t>Ribble</w:t>
      </w:r>
      <w:proofErr w:type="spellEnd"/>
      <w:r w:rsidRPr="00882EFB">
        <w:t xml:space="preserve"> Valley has the highest average life expectancy for males across Lancashire and South Cumbria as a whole, at </w:t>
      </w:r>
      <w:r w:rsidRPr="00882EFB">
        <w:rPr>
          <w:b/>
          <w:bCs/>
        </w:rPr>
        <w:t>81.0</w:t>
      </w:r>
      <w:r w:rsidRPr="00882EFB">
        <w:t>. Whereas Burnley and Preston have some of the lowest life expectancy rates</w:t>
      </w:r>
      <w:r w:rsidR="005D2D12" w:rsidRPr="00882EFB">
        <w:t xml:space="preserve"> for females</w:t>
      </w:r>
      <w:r w:rsidRPr="00882EFB">
        <w:t xml:space="preserve"> across Lancashire and South Cumbria at </w:t>
      </w:r>
      <w:r w:rsidRPr="00882EFB">
        <w:rPr>
          <w:b/>
          <w:bCs/>
        </w:rPr>
        <w:t>80.3</w:t>
      </w:r>
      <w:r w:rsidRPr="00882EFB">
        <w:t xml:space="preserve"> and </w:t>
      </w:r>
      <w:r w:rsidRPr="00882EFB">
        <w:rPr>
          <w:b/>
          <w:bCs/>
        </w:rPr>
        <w:t>80.5</w:t>
      </w:r>
      <w:r w:rsidRPr="00882EFB">
        <w:t xml:space="preserve"> respectively.</w:t>
      </w:r>
    </w:p>
    <w:p w14:paraId="3E9A8AD7" w14:textId="2EA06399" w:rsidR="0003410A" w:rsidRDefault="0003410A">
      <w:r>
        <w:rPr>
          <w:noProof/>
        </w:rPr>
        <w:drawing>
          <wp:anchor distT="0" distB="0" distL="114300" distR="114300" simplePos="0" relativeHeight="251827712" behindDoc="1" locked="0" layoutInCell="1" allowOverlap="1" wp14:anchorId="6EB143A7" wp14:editId="4DF57A34">
            <wp:simplePos x="0" y="0"/>
            <wp:positionH relativeFrom="page">
              <wp:posOffset>0</wp:posOffset>
            </wp:positionH>
            <wp:positionV relativeFrom="paragraph">
              <wp:posOffset>220980</wp:posOffset>
            </wp:positionV>
            <wp:extent cx="7543165" cy="3486150"/>
            <wp:effectExtent l="0" t="0" r="635"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70" cstate="screen">
                      <a:extLst>
                        <a:ext uri="{28A0092B-C50C-407E-A947-70E740481C1C}">
                          <a14:useLocalDpi xmlns:a14="http://schemas.microsoft.com/office/drawing/2010/main" val="0"/>
                        </a:ext>
                      </a:extLst>
                    </a:blip>
                    <a:srcRect/>
                    <a:stretch/>
                  </pic:blipFill>
                  <pic:spPr bwMode="auto">
                    <a:xfrm>
                      <a:off x="0" y="0"/>
                      <a:ext cx="7543165" cy="348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4944" behindDoc="0" locked="0" layoutInCell="1" allowOverlap="1" wp14:anchorId="74296D7E" wp14:editId="5A19C22B">
                <wp:simplePos x="0" y="0"/>
                <wp:positionH relativeFrom="page">
                  <wp:align>left</wp:align>
                </wp:positionH>
                <wp:positionV relativeFrom="paragraph">
                  <wp:posOffset>176530</wp:posOffset>
                </wp:positionV>
                <wp:extent cx="7570470" cy="120650"/>
                <wp:effectExtent l="0" t="0" r="0"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1206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71855348" id="Rectangle 6" o:spid="_x0000_s1026" alt="&quot;&quot;" style="position:absolute;margin-left:0;margin-top:13.9pt;width:596.1pt;height:9.5pt;z-index:2517949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" fillcolor="white [3212]" stroked="f" strokeweight="2pt">
                <v:fill opacity="0" color2="#d8d8d8 [2732]" colors="0 white;38011f white" focus="100%" type="gradient"/>
                <w10:wrap anchorx="page"/>
              </v:rect>
            </w:pict>
          </mc:Fallback>
        </mc:AlternateContent>
      </w:r>
      <w:r>
        <w:br w:type="page"/>
      </w:r>
    </w:p>
    <w:p w14:paraId="0098ECD5" w14:textId="2289455A" w:rsidR="003B3B7C" w:rsidRDefault="0003410A" w:rsidP="003B3B7C">
      <w:pPr>
        <w:pStyle w:val="Heading2"/>
      </w:pPr>
      <w:bookmarkStart w:id="122" w:name="_Toc103172728"/>
      <w:bookmarkStart w:id="123" w:name="_Toc135232118"/>
      <w:r>
        <w:lastRenderedPageBreak/>
        <w:t>P</w:t>
      </w:r>
      <w:r w:rsidR="005E4951">
        <w:t xml:space="preserve">opulation </w:t>
      </w:r>
      <w:r w:rsidR="00011CAE">
        <w:t>P</w:t>
      </w:r>
      <w:r w:rsidR="005E4951">
        <w:t>rofile of</w:t>
      </w:r>
      <w:bookmarkEnd w:id="122"/>
      <w:r w:rsidR="00D9446D">
        <w:t xml:space="preserve"> Sout</w:t>
      </w:r>
      <w:r>
        <w:t>h</w:t>
      </w:r>
      <w:r w:rsidR="00D9446D">
        <w:t xml:space="preserve"> Cumbria</w:t>
      </w:r>
      <w:bookmarkEnd w:id="123"/>
    </w:p>
    <w:p w14:paraId="05C26426" w14:textId="5B5C60D0" w:rsidR="003B3B7C" w:rsidRDefault="003B3B7C" w:rsidP="00883D14">
      <w:pPr>
        <w:ind w:left="0"/>
        <w:rPr>
          <w:noProof/>
        </w:rPr>
      </w:pPr>
    </w:p>
    <w:p w14:paraId="588F1A09" w14:textId="77777777" w:rsidR="00B50B5E" w:rsidRPr="00882EFB" w:rsidRDefault="00B50B5E" w:rsidP="00B50B5E">
      <w:pPr>
        <w:ind w:right="-604"/>
      </w:pPr>
      <w:r w:rsidRPr="00882EFB">
        <w:t xml:space="preserve">The place-based partnership of South Cumbria consists of the Barrow-in-Furness and South Lakeland areas from within Westmorland and Furness Council, the Millom areas from within Cumberland Council, and the Craven area from within North Yorkshire Council.  </w:t>
      </w:r>
    </w:p>
    <w:p w14:paraId="04E6A4BD" w14:textId="77777777" w:rsidR="00B50B5E" w:rsidRPr="00882EFB" w:rsidRDefault="00B50B5E" w:rsidP="00B50B5E">
      <w:pPr>
        <w:ind w:left="5103" w:right="-604"/>
      </w:pPr>
    </w:p>
    <w:p w14:paraId="1F4A957E" w14:textId="7EF4986A" w:rsidR="00B50B5E" w:rsidRPr="00882EFB" w:rsidRDefault="00B50B5E" w:rsidP="00B50B5E">
      <w:pPr>
        <w:ind w:right="-604"/>
      </w:pPr>
      <w:r w:rsidRPr="00882EFB">
        <w:t xml:space="preserve">The total population of this area as of the 2021 Census is </w:t>
      </w:r>
      <w:r w:rsidRPr="00882EFB">
        <w:rPr>
          <w:b/>
          <w:bCs/>
        </w:rPr>
        <w:t>186,478</w:t>
      </w:r>
      <w:r w:rsidRPr="00882EFB">
        <w:t xml:space="preserve"> residents.</w:t>
      </w:r>
    </w:p>
    <w:p w14:paraId="0B55CA69" w14:textId="77777777" w:rsidR="00B50B5E" w:rsidRPr="00882EFB" w:rsidRDefault="00B50B5E" w:rsidP="00B50B5E">
      <w:pPr>
        <w:ind w:left="5103" w:right="-604"/>
      </w:pPr>
    </w:p>
    <w:p w14:paraId="7542C421" w14:textId="77777777" w:rsidR="00B50B5E" w:rsidRPr="00882EFB" w:rsidRDefault="00B50B5E" w:rsidP="00B50B5E">
      <w:pPr>
        <w:ind w:right="-604"/>
      </w:pPr>
      <w:r w:rsidRPr="00882EFB">
        <w:t xml:space="preserve">Census 2021 results show that the population is evenly split between males (49%) and females (51%), and </w:t>
      </w:r>
      <w:r w:rsidRPr="00882EFB">
        <w:rPr>
          <w:b/>
          <w:bCs/>
        </w:rPr>
        <w:t>25.7%</w:t>
      </w:r>
      <w:r w:rsidRPr="00882EFB">
        <w:t xml:space="preserve"> are aged 65 or over, </w:t>
      </w:r>
      <w:r w:rsidRPr="00882EFB">
        <w:rPr>
          <w:b/>
          <w:bCs/>
        </w:rPr>
        <w:t>23.8%</w:t>
      </w:r>
      <w:r w:rsidRPr="00882EFB">
        <w:t xml:space="preserve"> are aged 24 or under, and </w:t>
      </w:r>
      <w:r w:rsidRPr="00882EFB">
        <w:rPr>
          <w:b/>
          <w:bCs/>
        </w:rPr>
        <w:t>50.5%</w:t>
      </w:r>
      <w:r w:rsidRPr="00882EFB">
        <w:t xml:space="preserve"> are aged between 25 and 64. </w:t>
      </w:r>
    </w:p>
    <w:p w14:paraId="1D6B29B7" w14:textId="77777777" w:rsidR="00B50B5E" w:rsidRPr="00882EFB" w:rsidRDefault="00B50B5E" w:rsidP="00B50B5E"/>
    <w:p w14:paraId="332C118C" w14:textId="77777777" w:rsidR="00B50B5E" w:rsidRPr="00882EFB" w:rsidRDefault="00B50B5E" w:rsidP="00B50B5E">
      <w:proofErr w:type="gramStart"/>
      <w:r w:rsidRPr="00882EFB">
        <w:t>The majority of</w:t>
      </w:r>
      <w:proofErr w:type="gramEnd"/>
      <w:r w:rsidRPr="00882EFB">
        <w:t xml:space="preserve"> residents in South Cumbria are White British 94.7% (English, Welsh, Scottish, Northern Irish or British), with only </w:t>
      </w:r>
      <w:r w:rsidRPr="00882EFB">
        <w:rPr>
          <w:b/>
          <w:bCs/>
        </w:rPr>
        <w:t>5.3%</w:t>
      </w:r>
      <w:r w:rsidRPr="00882EFB">
        <w:t xml:space="preserve"> of the registered population coming from an ethnically diverse group (including non-white British). </w:t>
      </w:r>
    </w:p>
    <w:p w14:paraId="3CA9E6F3" w14:textId="77777777" w:rsidR="00B50B5E" w:rsidRPr="00882EFB" w:rsidRDefault="00B50B5E" w:rsidP="00B50B5E"/>
    <w:p w14:paraId="5D0DCFDE" w14:textId="77777777" w:rsidR="00B50B5E" w:rsidRPr="00882EFB" w:rsidRDefault="00B50B5E" w:rsidP="00B50B5E">
      <w:pPr>
        <w:ind w:right="-604"/>
      </w:pPr>
      <w:r w:rsidRPr="00882EFB">
        <w:rPr>
          <w:b/>
          <w:bCs/>
        </w:rPr>
        <w:t>Approximately 2.3</w:t>
      </w:r>
      <w:r w:rsidRPr="00882EFB">
        <w:t xml:space="preserve">% of South Cumbria residents aged 16 and over identify as having a sexual orientation other than heterosexual or straight. This is lower than the England rate of </w:t>
      </w:r>
      <w:r w:rsidRPr="00882EFB">
        <w:rPr>
          <w:b/>
          <w:bCs/>
        </w:rPr>
        <w:t>3.1</w:t>
      </w:r>
      <w:r w:rsidRPr="00882EFB">
        <w:t>%</w:t>
      </w:r>
    </w:p>
    <w:p w14:paraId="75EC5E72" w14:textId="77777777" w:rsidR="00B50B5E" w:rsidRPr="00882EFB" w:rsidRDefault="00B50B5E" w:rsidP="00B50B5E"/>
    <w:p w14:paraId="07F043B6" w14:textId="77777777" w:rsidR="00B50B5E" w:rsidRPr="00882EFB" w:rsidRDefault="00B50B5E" w:rsidP="00B50B5E">
      <w:pPr>
        <w:ind w:right="-604"/>
      </w:pPr>
      <w:r w:rsidRPr="00882EFB">
        <w:rPr>
          <w:b/>
          <w:bCs/>
        </w:rPr>
        <w:t>19.3</w:t>
      </w:r>
      <w:r w:rsidRPr="00882EFB">
        <w:t xml:space="preserve">% of residents in South Cumbria categorise themselves as being disabled under the Equality Act, with </w:t>
      </w:r>
      <w:r w:rsidRPr="00882EFB">
        <w:rPr>
          <w:b/>
          <w:bCs/>
        </w:rPr>
        <w:t>8.1</w:t>
      </w:r>
      <w:r w:rsidRPr="00882EFB">
        <w:t>% of those individuals detailing that their day-to-day activities are limited a lot.</w:t>
      </w:r>
    </w:p>
    <w:p w14:paraId="2762602E" w14:textId="77777777" w:rsidR="00B50B5E" w:rsidRPr="00882EFB" w:rsidRDefault="00B50B5E" w:rsidP="00B50B5E">
      <w:pPr>
        <w:ind w:left="0"/>
      </w:pPr>
    </w:p>
    <w:p w14:paraId="04108DFF" w14:textId="7354276B" w:rsidR="00B50B5E" w:rsidRPr="00882EFB" w:rsidRDefault="00B50B5E" w:rsidP="00B50B5E">
      <w:r w:rsidRPr="00882EFB">
        <w:t xml:space="preserve">The average life expectancy from birth in Barrow-in-Furness is </w:t>
      </w:r>
      <w:r w:rsidRPr="00882EFB">
        <w:rPr>
          <w:b/>
          <w:bCs/>
        </w:rPr>
        <w:t>77.1</w:t>
      </w:r>
      <w:r w:rsidRPr="00882EFB">
        <w:t xml:space="preserve"> for males and </w:t>
      </w:r>
      <w:r w:rsidRPr="00882EFB">
        <w:rPr>
          <w:b/>
          <w:bCs/>
        </w:rPr>
        <w:t>80.6</w:t>
      </w:r>
      <w:r w:rsidRPr="00882EFB">
        <w:t xml:space="preserve"> for females. </w:t>
      </w:r>
      <w:proofErr w:type="gramStart"/>
      <w:r w:rsidRPr="00882EFB">
        <w:t>Both of these</w:t>
      </w:r>
      <w:proofErr w:type="gramEnd"/>
      <w:r w:rsidRPr="00882EFB">
        <w:t xml:space="preserve"> figures are lower than the England statistics of for males and </w:t>
      </w:r>
      <w:r w:rsidRPr="00882EFB">
        <w:rPr>
          <w:b/>
          <w:bCs/>
        </w:rPr>
        <w:t>83.1</w:t>
      </w:r>
      <w:r w:rsidRPr="00882EFB">
        <w:t xml:space="preserve"> for females respectively. In contrast, South Lakeland, has the second highest average life expectancy in males across Lancashire and South Cumbria </w:t>
      </w:r>
      <w:proofErr w:type="gramStart"/>
      <w:r w:rsidRPr="00882EFB">
        <w:t>as a whole at</w:t>
      </w:r>
      <w:proofErr w:type="gramEnd"/>
      <w:r w:rsidRPr="00882EFB">
        <w:t xml:space="preserve"> </w:t>
      </w:r>
      <w:r w:rsidRPr="00882EFB">
        <w:rPr>
          <w:b/>
          <w:bCs/>
        </w:rPr>
        <w:t>80.3</w:t>
      </w:r>
      <w:r w:rsidRPr="00882EFB">
        <w:t xml:space="preserve">, and the highest life expectancy for females across all Lancashire and South Cumbria districts at </w:t>
      </w:r>
      <w:r w:rsidRPr="00882EFB">
        <w:rPr>
          <w:b/>
          <w:bCs/>
        </w:rPr>
        <w:t>84.8</w:t>
      </w:r>
      <w:r w:rsidRPr="00882EFB">
        <w:t>.</w:t>
      </w:r>
    </w:p>
    <w:p w14:paraId="0F0D0A40" w14:textId="060FAC62" w:rsidR="00CC6E8F" w:rsidRPr="00033469" w:rsidRDefault="007F45D0" w:rsidP="00E101AD">
      <w:pPr>
        <w:rPr>
          <w:highlight w:val="yellow"/>
        </w:rPr>
      </w:pPr>
      <w:r w:rsidRPr="00033469">
        <w:rPr>
          <w:noProof/>
          <w:highlight w:val="yellow"/>
        </w:rPr>
        <w:drawing>
          <wp:anchor distT="0" distB="0" distL="114300" distR="114300" simplePos="0" relativeHeight="251781632" behindDoc="0" locked="0" layoutInCell="1" allowOverlap="1" wp14:anchorId="67C21025" wp14:editId="5C8F1B74">
            <wp:simplePos x="0" y="0"/>
            <wp:positionH relativeFrom="page">
              <wp:posOffset>13335</wp:posOffset>
            </wp:positionH>
            <wp:positionV relativeFrom="paragraph">
              <wp:posOffset>5080</wp:posOffset>
            </wp:positionV>
            <wp:extent cx="7566025" cy="3669030"/>
            <wp:effectExtent l="0" t="0" r="0" b="762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7566025" cy="3669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C51742" w14:textId="288F490C" w:rsidR="00CC6E8F" w:rsidRPr="00033469" w:rsidRDefault="00CC6E8F" w:rsidP="00D010ED">
      <w:pPr>
        <w:pStyle w:val="BodyTextIndent"/>
        <w:rPr>
          <w:b/>
          <w:bCs/>
          <w:highlight w:val="yellow"/>
        </w:rPr>
      </w:pPr>
    </w:p>
    <w:p w14:paraId="314D13FF" w14:textId="5065EA7A" w:rsidR="00B91BFD" w:rsidRPr="00033469" w:rsidRDefault="00455BC0" w:rsidP="009652C8">
      <w:pPr>
        <w:pStyle w:val="BodyTextIndent"/>
        <w:rPr>
          <w:b/>
          <w:bCs/>
          <w:highlight w:val="yellow"/>
        </w:rPr>
      </w:pPr>
      <w:r w:rsidRPr="00033469">
        <w:rPr>
          <w:noProof/>
          <w:highlight w:val="yellow"/>
        </w:rPr>
        <mc:AlternateContent>
          <mc:Choice Requires="wps">
            <w:drawing>
              <wp:anchor distT="0" distB="0" distL="114300" distR="114300" simplePos="0" relativeHeight="251707904" behindDoc="0" locked="0" layoutInCell="1" allowOverlap="1" wp14:anchorId="63694610" wp14:editId="370F3B7E">
                <wp:simplePos x="0" y="0"/>
                <wp:positionH relativeFrom="column">
                  <wp:posOffset>-720341</wp:posOffset>
                </wp:positionH>
                <wp:positionV relativeFrom="paragraph">
                  <wp:posOffset>68951</wp:posOffset>
                </wp:positionV>
                <wp:extent cx="7570470" cy="400050"/>
                <wp:effectExtent l="0" t="0" r="0"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63AB0EEB" id="Rectangle 40" o:spid="_x0000_s1026" alt="&quot;&quot;" style="position:absolute;margin-left:-56.7pt;margin-top:5.45pt;width:596.1pt;height:3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" fillcolor="white [3212]" stroked="f" strokeweight="2pt">
                <v:fill opacity="0" color2="#d8d8d8 [2732]" colors="0 white;38011f white" focus="100%" type="gradient"/>
              </v:rect>
            </w:pict>
          </mc:Fallback>
        </mc:AlternateContent>
      </w:r>
      <w:r w:rsidR="00363666" w:rsidRPr="00033469">
        <w:rPr>
          <w:noProof/>
          <w:highlight w:val="yellow"/>
        </w:rPr>
        <mc:AlternateContent>
          <mc:Choice Requires="wps">
            <w:drawing>
              <wp:anchor distT="0" distB="0" distL="114300" distR="114300" simplePos="0" relativeHeight="251710976" behindDoc="0" locked="0" layoutInCell="1" allowOverlap="1" wp14:anchorId="2960FC1A" wp14:editId="5E6A1C73">
                <wp:simplePos x="0" y="0"/>
                <wp:positionH relativeFrom="column">
                  <wp:posOffset>-733245</wp:posOffset>
                </wp:positionH>
                <wp:positionV relativeFrom="paragraph">
                  <wp:posOffset>201930</wp:posOffset>
                </wp:positionV>
                <wp:extent cx="7570470" cy="400050"/>
                <wp:effectExtent l="0" t="0" r="0" b="0"/>
                <wp:wrapNone/>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56EA25AF" id="Rectangle 43" o:spid="_x0000_s1026" alt="&quot;&quot;" style="position:absolute;margin-left:-57.75pt;margin-top:15.9pt;width:596.1pt;height:31.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" fillcolor="white [3212]" stroked="f" strokeweight="2pt">
                <v:fill opacity="0" color2="#d8d8d8 [2732]" colors="0 white;38011f white" focus="100%" type="gradient"/>
              </v:rect>
            </w:pict>
          </mc:Fallback>
        </mc:AlternateContent>
      </w:r>
      <w:r w:rsidR="00635C0B" w:rsidRPr="00033469">
        <w:rPr>
          <w:b/>
          <w:bCs/>
          <w:highlight w:val="yellow"/>
        </w:rPr>
        <w:br w:type="page"/>
      </w:r>
      <w:r w:rsidR="0090010B" w:rsidRPr="00033469">
        <w:rPr>
          <w:noProof/>
          <w:highlight w:val="yellow"/>
        </w:rPr>
        <mc:AlternateContent>
          <mc:Choice Requires="wps">
            <w:drawing>
              <wp:anchor distT="0" distB="0" distL="114300" distR="114300" simplePos="0" relativeHeight="251714048" behindDoc="0" locked="0" layoutInCell="1" allowOverlap="1" wp14:anchorId="5711F5B1" wp14:editId="27D25327">
                <wp:simplePos x="0" y="0"/>
                <wp:positionH relativeFrom="column">
                  <wp:posOffset>-724619</wp:posOffset>
                </wp:positionH>
                <wp:positionV relativeFrom="paragraph">
                  <wp:posOffset>94543</wp:posOffset>
                </wp:positionV>
                <wp:extent cx="7570470" cy="400050"/>
                <wp:effectExtent l="0" t="0" r="0" b="0"/>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0470" cy="400050"/>
                        </a:xfrm>
                        <a:prstGeom prst="rect">
                          <a:avLst/>
                        </a:prstGeom>
                        <a:gradFill>
                          <a:gsLst>
                            <a:gs pos="58000">
                              <a:schemeClr val="bg1"/>
                            </a:gs>
                            <a:gs pos="100000">
                              <a:schemeClr val="bg1">
                                <a:lumMod val="85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B5090A7" id="Rectangle 45" o:spid="_x0000_s1026" alt="&quot;&quot;" style="position:absolute;margin-left:-57.05pt;margin-top:7.45pt;width:596.1pt;height:3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" fillcolor="white [3212]" stroked="f" strokeweight="2pt">
                <v:fill opacity="0" color2="#d8d8d8 [2732]" colors="0 white;38011f white" focus="100%" type="gradient"/>
              </v:rect>
            </w:pict>
          </mc:Fallback>
        </mc:AlternateContent>
      </w:r>
    </w:p>
    <w:p w14:paraId="590E76A5" w14:textId="20EA6355" w:rsidR="00A70065" w:rsidRPr="005C279C" w:rsidRDefault="00296E40" w:rsidP="008A7887">
      <w:pPr>
        <w:pStyle w:val="Heading2"/>
      </w:pPr>
      <w:bookmarkStart w:id="124" w:name="_Toc1567272"/>
      <w:bookmarkStart w:id="125" w:name="_Toc43818179"/>
      <w:bookmarkStart w:id="126" w:name="_Toc74824862"/>
      <w:bookmarkStart w:id="127" w:name="_Toc103172733"/>
      <w:bookmarkStart w:id="128" w:name="_Toc135232119"/>
      <w:r w:rsidRPr="005C279C">
        <w:lastRenderedPageBreak/>
        <w:t xml:space="preserve">Deprivation in </w:t>
      </w:r>
      <w:bookmarkEnd w:id="124"/>
      <w:bookmarkEnd w:id="125"/>
      <w:bookmarkEnd w:id="126"/>
      <w:r w:rsidR="005E4951" w:rsidRPr="005C279C">
        <w:t>Lancashire and South Cumbria</w:t>
      </w:r>
      <w:bookmarkEnd w:id="127"/>
      <w:bookmarkEnd w:id="128"/>
    </w:p>
    <w:p w14:paraId="0E22237D" w14:textId="521227BD" w:rsidR="008E06A4" w:rsidRPr="005C279C" w:rsidRDefault="008E06A4" w:rsidP="00F81CB6">
      <w:pPr>
        <w:ind w:left="0"/>
      </w:pPr>
    </w:p>
    <w:p w14:paraId="4EAE20D3" w14:textId="77777777" w:rsidR="00227B53" w:rsidRPr="005C279C" w:rsidRDefault="00227B53" w:rsidP="00ED41EB">
      <w:pPr>
        <w:ind w:right="-604"/>
      </w:pPr>
      <w:r w:rsidRPr="005C279C">
        <w:t xml:space="preserve">People may </w:t>
      </w:r>
      <w:proofErr w:type="gramStart"/>
      <w:r w:rsidRPr="005C279C">
        <w:t>be considered to be</w:t>
      </w:r>
      <w:proofErr w:type="gramEnd"/>
      <w:r w:rsidRPr="005C279C">
        <w:t xml:space="preserve"> living in poverty if they lack the financial resources to meet their needs, whereas people can be regarded as deprived if they lack any kind of resources, not just financial income. There is a recognised link between deprivation and poorer health outcomes.</w:t>
      </w:r>
    </w:p>
    <w:p w14:paraId="23FE91AD" w14:textId="77777777" w:rsidR="00227B53" w:rsidRPr="005C279C" w:rsidRDefault="00227B53" w:rsidP="00ED41EB">
      <w:pPr>
        <w:ind w:right="-604"/>
      </w:pPr>
    </w:p>
    <w:p w14:paraId="092E1FFD" w14:textId="77777777" w:rsidR="00227B53" w:rsidRPr="005C279C" w:rsidRDefault="00227B53" w:rsidP="00ED41EB">
      <w:pPr>
        <w:ind w:right="-604"/>
      </w:pPr>
      <w:r w:rsidRPr="005C279C">
        <w:t xml:space="preserve">The </w:t>
      </w:r>
      <w:r w:rsidRPr="005C279C">
        <w:rPr>
          <w:b/>
          <w:bCs/>
        </w:rPr>
        <w:t>Index of Multiple Deprivation (IMD)</w:t>
      </w:r>
      <w:r w:rsidRPr="005C279C">
        <w:t xml:space="preserve"> is the official measure of relative deprivation in England and is calculated by the Ministry of Housing, Communities and Local Government. The IMD follows an established methodological framework in broadly defining deprivation to encompass a wide range of an individual’s living conditions, and in general, the higher an area’s score is, the more deprived it is likely to be. </w:t>
      </w:r>
    </w:p>
    <w:p w14:paraId="1BEA1FFC" w14:textId="77777777" w:rsidR="00227B53" w:rsidRPr="005C279C" w:rsidRDefault="00227B53" w:rsidP="00ED41EB">
      <w:pPr>
        <w:ind w:right="-604"/>
      </w:pPr>
    </w:p>
    <w:p w14:paraId="0E765AFC" w14:textId="3DEF438F" w:rsidR="00234D47" w:rsidRPr="005C279C" w:rsidRDefault="00227B53" w:rsidP="00234D47">
      <w:pPr>
        <w:ind w:right="-604"/>
      </w:pPr>
      <w:r w:rsidRPr="005C279C">
        <w:t xml:space="preserve">The table below details the IMD scores for each </w:t>
      </w:r>
      <w:r w:rsidR="00A850ED" w:rsidRPr="005C279C">
        <w:t>Local Authority district in Lancashire and South Cumbria</w:t>
      </w:r>
      <w:r w:rsidRPr="005C279C">
        <w:t xml:space="preserve"> as of 2019</w:t>
      </w:r>
      <w:r w:rsidR="00A850ED" w:rsidRPr="005C279C">
        <w:t>, and the difference compared to the national average. It also includes the IMD rank for each district, which</w:t>
      </w:r>
      <w:r w:rsidR="00234D47" w:rsidRPr="005C279C">
        <w:t xml:space="preserve"> summarises the average level of deprivation across all Local Authorities in England, with 1 being the most deprived and 317 being the least deprived.</w:t>
      </w:r>
    </w:p>
    <w:p w14:paraId="5C376828" w14:textId="20ED5CC0" w:rsidR="00227B53" w:rsidRPr="005C279C" w:rsidRDefault="00227B53" w:rsidP="00227B53"/>
    <w:tbl>
      <w:tblPr>
        <w:tblStyle w:val="TableGrid"/>
        <w:tblW w:w="10773" w:type="dxa"/>
        <w:tblInd w:w="-5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3402"/>
        <w:gridCol w:w="2410"/>
        <w:gridCol w:w="2268"/>
        <w:gridCol w:w="2693"/>
      </w:tblGrid>
      <w:tr w:rsidR="00A50D4E" w:rsidRPr="005C279C" w14:paraId="0855725F" w14:textId="77777777" w:rsidTr="009A65CE">
        <w:trPr>
          <w:cnfStyle w:val="100000000000" w:firstRow="1" w:lastRow="0" w:firstColumn="0" w:lastColumn="0" w:oddVBand="0" w:evenVBand="0" w:oddHBand="0" w:evenHBand="0" w:firstRowFirstColumn="0" w:firstRowLastColumn="0" w:lastRowFirstColumn="0" w:lastRowLastColumn="0"/>
          <w:trHeight w:val="228"/>
        </w:trPr>
        <w:tc>
          <w:tcPr>
            <w:tcW w:w="3402" w:type="dxa"/>
            <w:shd w:val="clear" w:color="auto" w:fill="0070C0"/>
          </w:tcPr>
          <w:p w14:paraId="7AC371D0" w14:textId="4E5D918E"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29" w:name="_Toc135232120"/>
            <w:r w:rsidRPr="005C279C">
              <w:rPr>
                <w:rFonts w:ascii="Arial" w:eastAsia="Times New Roman" w:hAnsi="Arial" w:cs="Arial"/>
                <w:color w:val="FFFFFF" w:themeColor="background1"/>
                <w:sz w:val="24"/>
                <w:szCs w:val="24"/>
                <w:lang w:eastAsia="en-GB"/>
              </w:rPr>
              <w:t>Area</w:t>
            </w:r>
            <w:bookmarkEnd w:id="129"/>
          </w:p>
        </w:tc>
        <w:tc>
          <w:tcPr>
            <w:tcW w:w="2410" w:type="dxa"/>
            <w:shd w:val="clear" w:color="auto" w:fill="0070C0"/>
          </w:tcPr>
          <w:p w14:paraId="36F23B51" w14:textId="76A5E6B3"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30" w:name="_Toc135232121"/>
            <w:r w:rsidRPr="005C279C">
              <w:rPr>
                <w:rFonts w:ascii="Arial" w:eastAsia="Arial" w:hAnsi="Arial" w:cs="Arial"/>
                <w:color w:val="FFFFFF" w:themeColor="background1"/>
                <w:sz w:val="24"/>
                <w:szCs w:val="24"/>
              </w:rPr>
              <w:t>IMD Rank 2019</w:t>
            </w:r>
            <w:bookmarkEnd w:id="130"/>
          </w:p>
        </w:tc>
        <w:tc>
          <w:tcPr>
            <w:tcW w:w="2268" w:type="dxa"/>
            <w:shd w:val="clear" w:color="auto" w:fill="0070C0"/>
          </w:tcPr>
          <w:p w14:paraId="05DA5232" w14:textId="5590535E" w:rsidR="00A50D4E" w:rsidRPr="005C279C" w:rsidRDefault="00A50D4E" w:rsidP="00A50D4E">
            <w:pPr>
              <w:spacing w:before="100" w:beforeAutospacing="1" w:after="100" w:afterAutospacing="1"/>
              <w:outlineLvl w:val="2"/>
              <w:rPr>
                <w:rFonts w:ascii="Arial" w:eastAsia="Times New Roman" w:hAnsi="Arial" w:cs="Arial"/>
                <w:color w:val="FFFFFF" w:themeColor="background1"/>
                <w:sz w:val="24"/>
                <w:szCs w:val="24"/>
                <w:lang w:eastAsia="en-GB"/>
              </w:rPr>
            </w:pPr>
            <w:bookmarkStart w:id="131" w:name="_Toc135232122"/>
            <w:r w:rsidRPr="005C279C">
              <w:rPr>
                <w:rFonts w:ascii="Arial" w:eastAsia="Times New Roman" w:hAnsi="Arial" w:cs="Arial"/>
                <w:color w:val="FFFFFF" w:themeColor="background1"/>
                <w:sz w:val="24"/>
                <w:szCs w:val="24"/>
                <w:lang w:eastAsia="en-GB"/>
              </w:rPr>
              <w:t>IMD Score 2019</w:t>
            </w:r>
            <w:bookmarkEnd w:id="131"/>
          </w:p>
        </w:tc>
        <w:tc>
          <w:tcPr>
            <w:tcW w:w="2693" w:type="dxa"/>
            <w:shd w:val="clear" w:color="auto" w:fill="0070C0"/>
          </w:tcPr>
          <w:p w14:paraId="6345D050" w14:textId="021BAF4F" w:rsidR="00A50D4E" w:rsidRPr="005C279C" w:rsidRDefault="00A50D4E" w:rsidP="00A50D4E">
            <w:pPr>
              <w:spacing w:before="100" w:beforeAutospacing="1" w:after="100" w:afterAutospacing="1"/>
              <w:outlineLvl w:val="2"/>
              <w:rPr>
                <w:rFonts w:ascii="Arial" w:hAnsi="Arial" w:cs="Arial"/>
                <w:color w:val="FFFFFF" w:themeColor="background1"/>
                <w:sz w:val="24"/>
                <w:szCs w:val="24"/>
              </w:rPr>
            </w:pPr>
            <w:bookmarkStart w:id="132" w:name="_Toc135232123"/>
            <w:r w:rsidRPr="005C279C">
              <w:rPr>
                <w:rFonts w:ascii="Arial" w:hAnsi="Arial" w:cs="Arial"/>
                <w:color w:val="FFFFFF" w:themeColor="background1"/>
                <w:sz w:val="24"/>
                <w:szCs w:val="24"/>
              </w:rPr>
              <w:t>↑/↓ compared to national average</w:t>
            </w:r>
            <w:bookmarkEnd w:id="132"/>
          </w:p>
        </w:tc>
      </w:tr>
      <w:tr w:rsidR="00A805C5" w:rsidRPr="005C279C" w14:paraId="0D893509" w14:textId="52451557" w:rsidTr="009A65CE">
        <w:trPr>
          <w:trHeight w:val="228"/>
        </w:trPr>
        <w:tc>
          <w:tcPr>
            <w:tcW w:w="3402" w:type="dxa"/>
            <w:shd w:val="clear" w:color="auto" w:fill="E4F3FC" w:themeFill="accent2" w:themeFillTint="33"/>
          </w:tcPr>
          <w:p w14:paraId="70E63664"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33" w:name="_Toc135232124"/>
            <w:bookmarkStart w:id="134" w:name="_Hlk132802339"/>
            <w:r w:rsidRPr="005C279C">
              <w:rPr>
                <w:rFonts w:ascii="Arial" w:eastAsia="Times New Roman" w:hAnsi="Arial" w:cs="Arial"/>
                <w:b/>
                <w:bCs/>
                <w:color w:val="0B0C0C"/>
                <w:sz w:val="24"/>
                <w:szCs w:val="24"/>
                <w:lang w:eastAsia="en-GB"/>
              </w:rPr>
              <w:t>Blackburn with Darwen</w:t>
            </w:r>
            <w:bookmarkEnd w:id="133"/>
          </w:p>
        </w:tc>
        <w:tc>
          <w:tcPr>
            <w:tcW w:w="2410" w:type="dxa"/>
            <w:shd w:val="clear" w:color="auto" w:fill="F2F2F2" w:themeFill="background2" w:themeFillShade="F2"/>
          </w:tcPr>
          <w:p w14:paraId="4AC1906A" w14:textId="77AB62D9"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35" w:name="_Toc135232125"/>
            <w:r w:rsidRPr="005C279C">
              <w:rPr>
                <w:rFonts w:ascii="Arial" w:eastAsia="Times New Roman" w:hAnsi="Arial" w:cs="Arial"/>
                <w:b/>
                <w:bCs/>
                <w:color w:val="0B0C0C"/>
                <w:sz w:val="24"/>
                <w:szCs w:val="24"/>
                <w:lang w:eastAsia="en-GB"/>
              </w:rPr>
              <w:t>14</w:t>
            </w:r>
            <w:r w:rsidRPr="005C279C">
              <w:rPr>
                <w:rFonts w:ascii="Arial" w:eastAsia="Times New Roman" w:hAnsi="Arial" w:cs="Arial"/>
                <w:b/>
                <w:bCs/>
                <w:color w:val="0B0C0C"/>
                <w:sz w:val="24"/>
                <w:szCs w:val="24"/>
                <w:vertAlign w:val="superscript"/>
                <w:lang w:eastAsia="en-GB"/>
              </w:rPr>
              <w:t>th</w:t>
            </w:r>
            <w:bookmarkEnd w:id="13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ECE1689"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36" w:name="_Toc135232126"/>
            <w:r w:rsidRPr="005C279C">
              <w:rPr>
                <w:rFonts w:ascii="Arial" w:eastAsia="Times New Roman" w:hAnsi="Arial" w:cs="Arial"/>
                <w:color w:val="0B0C0C"/>
                <w:sz w:val="24"/>
                <w:szCs w:val="24"/>
                <w:lang w:eastAsia="en-GB"/>
              </w:rPr>
              <w:t>36.0</w:t>
            </w:r>
            <w:bookmarkEnd w:id="136"/>
          </w:p>
        </w:tc>
        <w:tc>
          <w:tcPr>
            <w:tcW w:w="2693" w:type="dxa"/>
            <w:shd w:val="clear" w:color="auto" w:fill="F2F2F2" w:themeFill="background2" w:themeFillShade="F2"/>
          </w:tcPr>
          <w:p w14:paraId="3F509C1F" w14:textId="09CA06A4"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37" w:name="_Toc135232127"/>
            <w:r w:rsidRPr="005C279C">
              <w:rPr>
                <w:rFonts w:ascii="Arial" w:hAnsi="Arial" w:cs="Arial"/>
                <w:b/>
                <w:bCs/>
                <w:color w:val="C00000"/>
                <w:sz w:val="32"/>
                <w:szCs w:val="32"/>
              </w:rPr>
              <w:t xml:space="preserve">↑ </w:t>
            </w:r>
            <w:r w:rsidRPr="005C279C">
              <w:rPr>
                <w:rFonts w:ascii="Arial" w:hAnsi="Arial" w:cs="Arial"/>
                <w:b/>
                <w:bCs/>
                <w:color w:val="auto"/>
                <w:sz w:val="24"/>
                <w:szCs w:val="24"/>
              </w:rPr>
              <w:t>14.3</w:t>
            </w:r>
            <w:bookmarkEnd w:id="137"/>
          </w:p>
        </w:tc>
      </w:tr>
      <w:tr w:rsidR="00A805C5" w:rsidRPr="005C279C" w14:paraId="022BE1BC" w14:textId="0E61E1E7" w:rsidTr="009A65CE">
        <w:trPr>
          <w:trHeight w:val="228"/>
        </w:trPr>
        <w:tc>
          <w:tcPr>
            <w:tcW w:w="3402" w:type="dxa"/>
            <w:shd w:val="clear" w:color="auto" w:fill="E4F3FC" w:themeFill="accent2" w:themeFillTint="33"/>
          </w:tcPr>
          <w:p w14:paraId="01803537"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38" w:name="_Toc135232128"/>
            <w:r w:rsidRPr="005C279C">
              <w:rPr>
                <w:rFonts w:ascii="Arial" w:eastAsia="Times New Roman" w:hAnsi="Arial" w:cs="Arial"/>
                <w:b/>
                <w:bCs/>
                <w:color w:val="0B0C0C"/>
                <w:sz w:val="24"/>
                <w:szCs w:val="24"/>
                <w:lang w:eastAsia="en-GB"/>
              </w:rPr>
              <w:t>Blackpool</w:t>
            </w:r>
            <w:bookmarkEnd w:id="138"/>
          </w:p>
        </w:tc>
        <w:tc>
          <w:tcPr>
            <w:tcW w:w="2410" w:type="dxa"/>
            <w:shd w:val="clear" w:color="auto" w:fill="F2F2F2" w:themeFill="background2" w:themeFillShade="F2"/>
          </w:tcPr>
          <w:p w14:paraId="2E862EA3" w14:textId="7CAA1E65"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39" w:name="_Toc135232129"/>
            <w:r w:rsidRPr="005C279C">
              <w:rPr>
                <w:rFonts w:ascii="Arial" w:eastAsia="Times New Roman" w:hAnsi="Arial" w:cs="Arial"/>
                <w:b/>
                <w:bCs/>
                <w:color w:val="0B0C0C"/>
                <w:sz w:val="24"/>
                <w:szCs w:val="24"/>
                <w:lang w:eastAsia="en-GB"/>
              </w:rPr>
              <w:t>1</w:t>
            </w:r>
            <w:r w:rsidRPr="005C279C">
              <w:rPr>
                <w:rFonts w:ascii="Arial" w:eastAsia="Times New Roman" w:hAnsi="Arial" w:cs="Arial"/>
                <w:b/>
                <w:bCs/>
                <w:color w:val="0B0C0C"/>
                <w:sz w:val="24"/>
                <w:szCs w:val="24"/>
                <w:vertAlign w:val="superscript"/>
                <w:lang w:eastAsia="en-GB"/>
              </w:rPr>
              <w:t>st</w:t>
            </w:r>
            <w:bookmarkEnd w:id="13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CB7EAC5"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40" w:name="_Toc135232130"/>
            <w:r w:rsidRPr="005C279C">
              <w:rPr>
                <w:rFonts w:ascii="Arial" w:eastAsia="Times New Roman" w:hAnsi="Arial" w:cs="Arial"/>
                <w:color w:val="0B0C0C"/>
                <w:sz w:val="24"/>
                <w:szCs w:val="24"/>
                <w:lang w:eastAsia="en-GB"/>
              </w:rPr>
              <w:t>45.0</w:t>
            </w:r>
            <w:bookmarkEnd w:id="140"/>
          </w:p>
        </w:tc>
        <w:tc>
          <w:tcPr>
            <w:tcW w:w="2693" w:type="dxa"/>
            <w:shd w:val="clear" w:color="auto" w:fill="F2F2F2" w:themeFill="background2" w:themeFillShade="F2"/>
          </w:tcPr>
          <w:p w14:paraId="5C24265F" w14:textId="0BB440DD"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41" w:name="_Toc135232131"/>
            <w:r w:rsidRPr="005C279C">
              <w:rPr>
                <w:rFonts w:ascii="Arial" w:hAnsi="Arial" w:cs="Arial"/>
                <w:b/>
                <w:bCs/>
                <w:color w:val="C00000"/>
                <w:sz w:val="32"/>
                <w:szCs w:val="32"/>
              </w:rPr>
              <w:t xml:space="preserve">↑ </w:t>
            </w:r>
            <w:r w:rsidRPr="005C279C">
              <w:rPr>
                <w:rFonts w:ascii="Arial" w:hAnsi="Arial" w:cs="Arial"/>
                <w:b/>
                <w:bCs/>
                <w:color w:val="auto"/>
                <w:sz w:val="24"/>
                <w:szCs w:val="24"/>
              </w:rPr>
              <w:t>23.3</w:t>
            </w:r>
            <w:bookmarkEnd w:id="141"/>
          </w:p>
        </w:tc>
      </w:tr>
      <w:tr w:rsidR="00A805C5" w:rsidRPr="005C279C" w14:paraId="229B6EAE" w14:textId="06C3AC89" w:rsidTr="009A65CE">
        <w:trPr>
          <w:trHeight w:val="228"/>
        </w:trPr>
        <w:tc>
          <w:tcPr>
            <w:tcW w:w="3402" w:type="dxa"/>
            <w:shd w:val="clear" w:color="auto" w:fill="E4F3FC" w:themeFill="accent2" w:themeFillTint="33"/>
          </w:tcPr>
          <w:p w14:paraId="75FEE9E0" w14:textId="77777777" w:rsidR="00A805C5" w:rsidRPr="005C279C" w:rsidRDefault="00A805C5" w:rsidP="00A50D4E">
            <w:pPr>
              <w:spacing w:before="100" w:beforeAutospacing="1" w:after="100" w:afterAutospacing="1"/>
              <w:outlineLvl w:val="2"/>
              <w:rPr>
                <w:rFonts w:ascii="Arial" w:eastAsia="Times New Roman" w:hAnsi="Arial" w:cs="Arial"/>
                <w:b/>
                <w:bCs/>
                <w:color w:val="0B0C0C"/>
                <w:sz w:val="24"/>
                <w:szCs w:val="24"/>
                <w:lang w:eastAsia="en-GB"/>
              </w:rPr>
            </w:pPr>
            <w:bookmarkStart w:id="142" w:name="_Toc135232132"/>
            <w:r w:rsidRPr="005C279C">
              <w:rPr>
                <w:rFonts w:ascii="Arial" w:eastAsia="Times New Roman" w:hAnsi="Arial" w:cs="Arial"/>
                <w:b/>
                <w:bCs/>
                <w:color w:val="0B0C0C"/>
                <w:sz w:val="24"/>
                <w:szCs w:val="24"/>
                <w:lang w:eastAsia="en-GB"/>
              </w:rPr>
              <w:t>Burnley</w:t>
            </w:r>
            <w:bookmarkEnd w:id="142"/>
          </w:p>
        </w:tc>
        <w:tc>
          <w:tcPr>
            <w:tcW w:w="2410" w:type="dxa"/>
            <w:shd w:val="clear" w:color="auto" w:fill="F2F2F2" w:themeFill="background2" w:themeFillShade="F2"/>
          </w:tcPr>
          <w:p w14:paraId="4F5F33BB" w14:textId="7568957A" w:rsidR="00A805C5" w:rsidRPr="005C279C" w:rsidRDefault="00A805C5" w:rsidP="00A50D4E">
            <w:pPr>
              <w:spacing w:before="100" w:beforeAutospacing="1" w:after="100" w:afterAutospacing="1"/>
              <w:jc w:val="center"/>
              <w:outlineLvl w:val="2"/>
              <w:rPr>
                <w:rFonts w:ascii="Arial" w:eastAsia="Times New Roman" w:hAnsi="Arial" w:cs="Arial"/>
                <w:b/>
                <w:bCs/>
                <w:color w:val="0B0C0C"/>
                <w:sz w:val="24"/>
                <w:szCs w:val="24"/>
                <w:lang w:eastAsia="en-GB"/>
              </w:rPr>
            </w:pPr>
            <w:bookmarkStart w:id="143" w:name="_Toc135232133"/>
            <w:r w:rsidRPr="005C279C">
              <w:rPr>
                <w:rFonts w:ascii="Arial" w:eastAsia="Times New Roman" w:hAnsi="Arial" w:cs="Arial"/>
                <w:b/>
                <w:bCs/>
                <w:color w:val="0B0C0C"/>
                <w:sz w:val="24"/>
                <w:szCs w:val="24"/>
                <w:lang w:eastAsia="en-GB"/>
              </w:rPr>
              <w:t>11</w:t>
            </w:r>
            <w:r w:rsidRPr="005C279C">
              <w:rPr>
                <w:rFonts w:ascii="Arial" w:eastAsia="Times New Roman" w:hAnsi="Arial" w:cs="Arial"/>
                <w:b/>
                <w:bCs/>
                <w:color w:val="0B0C0C"/>
                <w:sz w:val="24"/>
                <w:szCs w:val="24"/>
                <w:vertAlign w:val="superscript"/>
                <w:lang w:eastAsia="en-GB"/>
              </w:rPr>
              <w:t>th</w:t>
            </w:r>
            <w:bookmarkEnd w:id="14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1250626E" w14:textId="77777777" w:rsidR="00A805C5" w:rsidRPr="005C279C" w:rsidRDefault="00A805C5" w:rsidP="00A50D4E">
            <w:pPr>
              <w:spacing w:before="100" w:beforeAutospacing="1" w:after="100" w:afterAutospacing="1"/>
              <w:jc w:val="center"/>
              <w:outlineLvl w:val="2"/>
              <w:rPr>
                <w:rFonts w:ascii="Arial" w:eastAsia="Times New Roman" w:hAnsi="Arial" w:cs="Arial"/>
                <w:color w:val="0B0C0C"/>
                <w:sz w:val="24"/>
                <w:szCs w:val="24"/>
                <w:lang w:eastAsia="en-GB"/>
              </w:rPr>
            </w:pPr>
            <w:bookmarkStart w:id="144" w:name="_Toc135232134"/>
            <w:r w:rsidRPr="005C279C">
              <w:rPr>
                <w:rFonts w:ascii="Arial" w:eastAsia="Times New Roman" w:hAnsi="Arial" w:cs="Arial"/>
                <w:color w:val="0B0C0C"/>
                <w:sz w:val="24"/>
                <w:szCs w:val="24"/>
                <w:lang w:eastAsia="en-GB"/>
              </w:rPr>
              <w:t>37.8</w:t>
            </w:r>
            <w:bookmarkEnd w:id="144"/>
          </w:p>
        </w:tc>
        <w:tc>
          <w:tcPr>
            <w:tcW w:w="2693" w:type="dxa"/>
            <w:shd w:val="clear" w:color="auto" w:fill="F2F2F2" w:themeFill="background2" w:themeFillShade="F2"/>
          </w:tcPr>
          <w:p w14:paraId="1BBEC81B" w14:textId="0077B088" w:rsidR="00A805C5" w:rsidRPr="005C279C" w:rsidRDefault="00A805C5" w:rsidP="00A805C5">
            <w:pPr>
              <w:spacing w:before="100" w:beforeAutospacing="1" w:after="100" w:afterAutospacing="1"/>
              <w:jc w:val="center"/>
              <w:outlineLvl w:val="2"/>
              <w:rPr>
                <w:rFonts w:ascii="Arial" w:eastAsia="Times New Roman" w:hAnsi="Arial" w:cs="Arial"/>
                <w:b/>
                <w:bCs/>
                <w:color w:val="0B0C0C"/>
                <w:sz w:val="24"/>
                <w:szCs w:val="24"/>
                <w:lang w:eastAsia="en-GB"/>
              </w:rPr>
            </w:pPr>
            <w:bookmarkStart w:id="145" w:name="_Toc135232135"/>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16.1</w:t>
            </w:r>
            <w:bookmarkEnd w:id="145"/>
          </w:p>
        </w:tc>
      </w:tr>
      <w:tr w:rsidR="00A805C5" w:rsidRPr="005C279C" w14:paraId="0271806C" w14:textId="77777777" w:rsidTr="009A65CE">
        <w:trPr>
          <w:trHeight w:val="228"/>
        </w:trPr>
        <w:tc>
          <w:tcPr>
            <w:tcW w:w="3402" w:type="dxa"/>
            <w:shd w:val="clear" w:color="auto" w:fill="E4F3FC" w:themeFill="accent2" w:themeFillTint="33"/>
          </w:tcPr>
          <w:p w14:paraId="1A8F4821" w14:textId="3D31AF03"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46" w:name="_Toc135232136"/>
            <w:bookmarkEnd w:id="134"/>
            <w:r w:rsidRPr="005C279C">
              <w:rPr>
                <w:rFonts w:ascii="Arial" w:eastAsia="Times New Roman" w:hAnsi="Arial" w:cs="Arial"/>
                <w:b/>
                <w:bCs/>
                <w:color w:val="0B0C0C"/>
                <w:sz w:val="24"/>
                <w:szCs w:val="24"/>
                <w:lang w:eastAsia="en-GB"/>
              </w:rPr>
              <w:t>Chorley</w:t>
            </w:r>
            <w:bookmarkEnd w:id="146"/>
          </w:p>
        </w:tc>
        <w:tc>
          <w:tcPr>
            <w:tcW w:w="2410" w:type="dxa"/>
            <w:shd w:val="clear" w:color="auto" w:fill="F2F2F2" w:themeFill="background2" w:themeFillShade="F2"/>
          </w:tcPr>
          <w:p w14:paraId="05CED2DD" w14:textId="2C7A7F66"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47" w:name="_Toc135232137"/>
            <w:r w:rsidRPr="005C279C">
              <w:rPr>
                <w:rFonts w:ascii="Arial" w:eastAsia="Times New Roman" w:hAnsi="Arial" w:cs="Arial"/>
                <w:b/>
                <w:bCs/>
                <w:color w:val="0B0C0C"/>
                <w:sz w:val="24"/>
                <w:szCs w:val="24"/>
                <w:lang w:eastAsia="en-GB"/>
              </w:rPr>
              <w:t>192</w:t>
            </w:r>
            <w:r w:rsidRPr="005C279C">
              <w:rPr>
                <w:rFonts w:ascii="Arial" w:eastAsia="Times New Roman" w:hAnsi="Arial" w:cs="Arial"/>
                <w:b/>
                <w:bCs/>
                <w:color w:val="0B0C0C"/>
                <w:sz w:val="24"/>
                <w:szCs w:val="24"/>
                <w:vertAlign w:val="superscript"/>
                <w:lang w:eastAsia="en-GB"/>
              </w:rPr>
              <w:t>nd</w:t>
            </w:r>
            <w:bookmarkEnd w:id="14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A7C1697" w14:textId="31ED315E"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48" w:name="_Toc135232138"/>
            <w:r w:rsidRPr="005C279C">
              <w:rPr>
                <w:rFonts w:ascii="Arial" w:eastAsia="Times New Roman" w:hAnsi="Arial" w:cs="Arial"/>
                <w:color w:val="0B0C0C"/>
                <w:sz w:val="24"/>
                <w:szCs w:val="24"/>
                <w:lang w:eastAsia="en-GB"/>
              </w:rPr>
              <w:t>16.9</w:t>
            </w:r>
            <w:bookmarkEnd w:id="148"/>
          </w:p>
        </w:tc>
        <w:tc>
          <w:tcPr>
            <w:tcW w:w="2693" w:type="dxa"/>
            <w:shd w:val="clear" w:color="auto" w:fill="F2F2F2" w:themeFill="background2" w:themeFillShade="F2"/>
          </w:tcPr>
          <w:p w14:paraId="5E47C586" w14:textId="66DD769A"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49" w:name="_Toc135232139"/>
            <w:r w:rsidRPr="005C279C">
              <w:rPr>
                <w:rStyle w:val="normaltextrun"/>
                <w:rFonts w:ascii="Arial" w:hAnsi="Arial" w:cs="Arial"/>
                <w:b/>
                <w:bCs/>
                <w:color w:val="00B050"/>
                <w:sz w:val="32"/>
                <w:szCs w:val="32"/>
                <w:shd w:val="clear" w:color="auto" w:fill="F2F2F2" w:themeFill="background2" w:themeFillShade="F2"/>
              </w:rPr>
              <w:t xml:space="preserve">↓ </w:t>
            </w:r>
            <w:r w:rsidRPr="005C279C">
              <w:rPr>
                <w:rStyle w:val="normaltextrun"/>
                <w:rFonts w:ascii="Arial" w:hAnsi="Arial" w:cs="Arial"/>
                <w:b/>
                <w:bCs/>
                <w:sz w:val="24"/>
                <w:szCs w:val="24"/>
                <w:shd w:val="clear" w:color="auto" w:fill="F2F2F2" w:themeFill="background2" w:themeFillShade="F2"/>
              </w:rPr>
              <w:t>4.8</w:t>
            </w:r>
            <w:bookmarkEnd w:id="149"/>
          </w:p>
        </w:tc>
      </w:tr>
      <w:tr w:rsidR="00D56AE8" w:rsidRPr="005C279C" w14:paraId="4275DBE3" w14:textId="77777777" w:rsidTr="009A65CE">
        <w:trPr>
          <w:trHeight w:val="228"/>
        </w:trPr>
        <w:tc>
          <w:tcPr>
            <w:tcW w:w="3402" w:type="dxa"/>
            <w:shd w:val="clear" w:color="auto" w:fill="E4F3FC" w:themeFill="accent2" w:themeFillTint="33"/>
          </w:tcPr>
          <w:p w14:paraId="39C49311" w14:textId="64F29727" w:rsidR="00D56AE8" w:rsidRPr="005C279C" w:rsidRDefault="00D56AE8" w:rsidP="00431ABA">
            <w:pPr>
              <w:spacing w:before="100" w:beforeAutospacing="1" w:after="100" w:afterAutospacing="1"/>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Craven</w:t>
            </w:r>
          </w:p>
        </w:tc>
        <w:tc>
          <w:tcPr>
            <w:tcW w:w="2410" w:type="dxa"/>
            <w:shd w:val="clear" w:color="auto" w:fill="F2F2F2" w:themeFill="background2" w:themeFillShade="F2"/>
          </w:tcPr>
          <w:p w14:paraId="454AD2A2" w14:textId="639FCEA1" w:rsidR="00D56AE8" w:rsidRPr="005C279C" w:rsidRDefault="00DC1A52" w:rsidP="00431ABA">
            <w:pPr>
              <w:spacing w:before="100" w:beforeAutospacing="1" w:after="100" w:afterAutospacing="1"/>
              <w:jc w:val="center"/>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239</w:t>
            </w:r>
            <w:r w:rsidRPr="005C279C">
              <w:rPr>
                <w:rFonts w:ascii="Arial" w:eastAsia="Times New Roman" w:hAnsi="Arial" w:cs="Arial"/>
                <w:b/>
                <w:bCs/>
                <w:color w:val="0B0C0C"/>
                <w:sz w:val="24"/>
                <w:szCs w:val="24"/>
                <w:vertAlign w:val="superscript"/>
                <w:lang w:eastAsia="en-GB"/>
              </w:rPr>
              <w:t>th</w:t>
            </w:r>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27F7A6C" w14:textId="500BF2F9" w:rsidR="00D56AE8" w:rsidRPr="005C279C" w:rsidRDefault="00DC1A52" w:rsidP="00431ABA">
            <w:pPr>
              <w:spacing w:before="100" w:beforeAutospacing="1" w:after="100" w:afterAutospacing="1"/>
              <w:jc w:val="center"/>
              <w:outlineLvl w:val="2"/>
              <w:rPr>
                <w:rFonts w:ascii="Arial" w:eastAsia="Times New Roman" w:hAnsi="Arial" w:cs="Arial"/>
                <w:color w:val="0B0C0C"/>
                <w:sz w:val="24"/>
                <w:szCs w:val="24"/>
                <w:lang w:eastAsia="en-GB"/>
              </w:rPr>
            </w:pPr>
            <w:r w:rsidRPr="005C279C">
              <w:rPr>
                <w:rFonts w:ascii="Arial" w:eastAsia="Times New Roman" w:hAnsi="Arial" w:cs="Arial"/>
                <w:color w:val="0B0C0C"/>
                <w:sz w:val="24"/>
                <w:szCs w:val="24"/>
                <w:lang w:eastAsia="en-GB"/>
              </w:rPr>
              <w:t>12.8</w:t>
            </w:r>
          </w:p>
        </w:tc>
        <w:tc>
          <w:tcPr>
            <w:tcW w:w="2693" w:type="dxa"/>
            <w:shd w:val="clear" w:color="auto" w:fill="F2F2F2" w:themeFill="background2" w:themeFillShade="F2"/>
          </w:tcPr>
          <w:p w14:paraId="4F887ED0" w14:textId="044B2A9D" w:rsidR="00D56AE8" w:rsidRPr="005C279C" w:rsidRDefault="00DC1A52" w:rsidP="00431ABA">
            <w:pPr>
              <w:spacing w:before="100" w:beforeAutospacing="1" w:after="100" w:afterAutospacing="1"/>
              <w:jc w:val="center"/>
              <w:outlineLvl w:val="2"/>
              <w:rPr>
                <w:rFonts w:ascii="Arial" w:hAnsi="Arial" w:cs="Arial"/>
                <w:b/>
                <w:bCs/>
                <w:color w:val="C00000"/>
                <w:sz w:val="32"/>
                <w:szCs w:val="32"/>
              </w:rPr>
            </w:pPr>
            <w:r w:rsidRPr="005C279C">
              <w:rPr>
                <w:rStyle w:val="normaltextrun"/>
                <w:rFonts w:ascii="Arial" w:hAnsi="Arial" w:cs="Arial"/>
                <w:b/>
                <w:bCs/>
                <w:color w:val="00B050"/>
                <w:sz w:val="32"/>
                <w:szCs w:val="32"/>
                <w:shd w:val="clear" w:color="auto" w:fill="F2F2F2" w:themeFill="background2" w:themeFillShade="F2"/>
              </w:rPr>
              <w:t xml:space="preserve">↓ </w:t>
            </w:r>
            <w:r w:rsidR="00FB6564" w:rsidRPr="005C279C">
              <w:rPr>
                <w:rStyle w:val="normaltextrun"/>
                <w:rFonts w:ascii="Arial" w:hAnsi="Arial" w:cs="Arial"/>
                <w:b/>
                <w:bCs/>
                <w:sz w:val="24"/>
                <w:szCs w:val="24"/>
                <w:shd w:val="clear" w:color="auto" w:fill="F2F2F2" w:themeFill="background2" w:themeFillShade="F2"/>
              </w:rPr>
              <w:t>8.9</w:t>
            </w:r>
          </w:p>
        </w:tc>
      </w:tr>
      <w:tr w:rsidR="00290B57" w:rsidRPr="005C279C" w14:paraId="42A89F37" w14:textId="77777777" w:rsidTr="009A65CE">
        <w:trPr>
          <w:trHeight w:val="228"/>
        </w:trPr>
        <w:tc>
          <w:tcPr>
            <w:tcW w:w="3402" w:type="dxa"/>
            <w:shd w:val="clear" w:color="auto" w:fill="E4F3FC" w:themeFill="accent2" w:themeFillTint="33"/>
          </w:tcPr>
          <w:p w14:paraId="72AFE672" w14:textId="0110F221" w:rsidR="00290B57" w:rsidRPr="005C279C" w:rsidRDefault="00290B57" w:rsidP="00431ABA">
            <w:pPr>
              <w:spacing w:before="100" w:beforeAutospacing="1" w:after="100" w:afterAutospacing="1"/>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Eden</w:t>
            </w:r>
          </w:p>
        </w:tc>
        <w:tc>
          <w:tcPr>
            <w:tcW w:w="2410" w:type="dxa"/>
            <w:shd w:val="clear" w:color="auto" w:fill="F2F2F2" w:themeFill="background2" w:themeFillShade="F2"/>
          </w:tcPr>
          <w:p w14:paraId="6128869E" w14:textId="21825A66" w:rsidR="00290B57" w:rsidRPr="005C279C" w:rsidRDefault="00CE556F" w:rsidP="00431ABA">
            <w:pPr>
              <w:spacing w:before="100" w:beforeAutospacing="1" w:after="100" w:afterAutospacing="1"/>
              <w:jc w:val="center"/>
              <w:outlineLvl w:val="2"/>
              <w:rPr>
                <w:rFonts w:ascii="Arial" w:eastAsia="Times New Roman" w:hAnsi="Arial" w:cs="Arial"/>
                <w:b/>
                <w:bCs/>
                <w:color w:val="0B0C0C"/>
                <w:sz w:val="24"/>
                <w:szCs w:val="24"/>
                <w:lang w:eastAsia="en-GB"/>
              </w:rPr>
            </w:pPr>
            <w:r w:rsidRPr="005C279C">
              <w:rPr>
                <w:rFonts w:ascii="Arial" w:eastAsia="Times New Roman" w:hAnsi="Arial" w:cs="Arial"/>
                <w:b/>
                <w:bCs/>
                <w:color w:val="0B0C0C"/>
                <w:sz w:val="24"/>
                <w:szCs w:val="24"/>
                <w:lang w:eastAsia="en-GB"/>
              </w:rPr>
              <w:t>7</w:t>
            </w:r>
            <w:r w:rsidRPr="005C279C">
              <w:rPr>
                <w:rFonts w:ascii="Arial" w:eastAsia="Times New Roman" w:hAnsi="Arial" w:cs="Arial"/>
                <w:b/>
                <w:bCs/>
                <w:color w:val="0B0C0C"/>
                <w:sz w:val="24"/>
                <w:szCs w:val="24"/>
                <w:vertAlign w:val="superscript"/>
                <w:lang w:eastAsia="en-GB"/>
              </w:rPr>
              <w:t>th</w:t>
            </w:r>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AC1481E" w14:textId="644814EB" w:rsidR="00290B57" w:rsidRPr="005C279C" w:rsidRDefault="00CE556F" w:rsidP="00431ABA">
            <w:pPr>
              <w:spacing w:before="100" w:beforeAutospacing="1" w:after="100" w:afterAutospacing="1"/>
              <w:jc w:val="center"/>
              <w:outlineLvl w:val="2"/>
              <w:rPr>
                <w:rFonts w:ascii="Arial" w:eastAsia="Times New Roman" w:hAnsi="Arial" w:cs="Arial"/>
                <w:color w:val="0B0C0C"/>
                <w:sz w:val="24"/>
                <w:szCs w:val="24"/>
                <w:lang w:eastAsia="en-GB"/>
              </w:rPr>
            </w:pPr>
            <w:r w:rsidRPr="005C279C">
              <w:rPr>
                <w:rFonts w:ascii="Arial" w:eastAsia="Times New Roman" w:hAnsi="Arial" w:cs="Arial"/>
                <w:color w:val="0B0C0C"/>
                <w:sz w:val="24"/>
                <w:szCs w:val="24"/>
                <w:lang w:eastAsia="en-GB"/>
              </w:rPr>
              <w:t>41.7</w:t>
            </w:r>
          </w:p>
        </w:tc>
        <w:tc>
          <w:tcPr>
            <w:tcW w:w="2693" w:type="dxa"/>
            <w:shd w:val="clear" w:color="auto" w:fill="F2F2F2" w:themeFill="background2" w:themeFillShade="F2"/>
          </w:tcPr>
          <w:p w14:paraId="13F8963F" w14:textId="314B7B2E" w:rsidR="00290B57" w:rsidRPr="005C279C" w:rsidRDefault="00CE556F" w:rsidP="00431ABA">
            <w:pPr>
              <w:spacing w:before="100" w:beforeAutospacing="1" w:after="100" w:afterAutospacing="1"/>
              <w:jc w:val="center"/>
              <w:outlineLvl w:val="2"/>
              <w:rPr>
                <w:rStyle w:val="normaltextrun"/>
                <w:rFonts w:ascii="Arial" w:hAnsi="Arial" w:cs="Arial"/>
                <w:b/>
                <w:bCs/>
                <w:color w:val="00B050"/>
                <w:sz w:val="32"/>
                <w:szCs w:val="32"/>
                <w:shd w:val="clear" w:color="auto" w:fill="F2F2F2" w:themeFill="background2" w:themeFillShade="F2"/>
              </w:rPr>
            </w:pPr>
            <w:r w:rsidRPr="005C279C">
              <w:rPr>
                <w:rFonts w:ascii="Arial" w:hAnsi="Arial" w:cs="Arial"/>
                <w:b/>
                <w:bCs/>
                <w:color w:val="C00000"/>
                <w:sz w:val="32"/>
                <w:szCs w:val="32"/>
              </w:rPr>
              <w:t xml:space="preserve">↑ </w:t>
            </w:r>
            <w:r w:rsidR="005F29CF" w:rsidRPr="005C279C">
              <w:rPr>
                <w:rFonts w:ascii="Arial" w:eastAsia="Times New Roman" w:hAnsi="Arial" w:cs="Arial"/>
                <w:b/>
                <w:bCs/>
                <w:color w:val="0B0C0C"/>
                <w:sz w:val="24"/>
                <w:szCs w:val="24"/>
                <w:lang w:eastAsia="en-GB"/>
              </w:rPr>
              <w:t>20.0</w:t>
            </w:r>
          </w:p>
        </w:tc>
      </w:tr>
      <w:tr w:rsidR="00A805C5" w:rsidRPr="005C279C" w14:paraId="21467A78" w14:textId="430F8574" w:rsidTr="009A65CE">
        <w:trPr>
          <w:trHeight w:val="228"/>
        </w:trPr>
        <w:tc>
          <w:tcPr>
            <w:tcW w:w="3402" w:type="dxa"/>
            <w:shd w:val="clear" w:color="auto" w:fill="E4F3FC" w:themeFill="accent2" w:themeFillTint="33"/>
          </w:tcPr>
          <w:p w14:paraId="791C66AC"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0" w:name="_Toc135232140"/>
            <w:r w:rsidRPr="005C279C">
              <w:rPr>
                <w:rFonts w:ascii="Arial" w:eastAsia="Times New Roman" w:hAnsi="Arial" w:cs="Arial"/>
                <w:b/>
                <w:bCs/>
                <w:color w:val="0B0C0C"/>
                <w:sz w:val="24"/>
                <w:szCs w:val="24"/>
                <w:lang w:eastAsia="en-GB"/>
              </w:rPr>
              <w:t>Fylde</w:t>
            </w:r>
            <w:bookmarkEnd w:id="150"/>
          </w:p>
        </w:tc>
        <w:tc>
          <w:tcPr>
            <w:tcW w:w="2410" w:type="dxa"/>
            <w:shd w:val="clear" w:color="auto" w:fill="F2F2F2" w:themeFill="background2" w:themeFillShade="F2"/>
          </w:tcPr>
          <w:p w14:paraId="519BBFC8" w14:textId="35184DD4"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1" w:name="_Toc135232141"/>
            <w:r w:rsidRPr="005C279C">
              <w:rPr>
                <w:rFonts w:ascii="Arial" w:eastAsia="Times New Roman" w:hAnsi="Arial" w:cs="Arial"/>
                <w:b/>
                <w:bCs/>
                <w:color w:val="0B0C0C"/>
                <w:sz w:val="24"/>
                <w:szCs w:val="24"/>
                <w:lang w:eastAsia="en-GB"/>
              </w:rPr>
              <w:t>198</w:t>
            </w:r>
            <w:r w:rsidRPr="005C279C">
              <w:rPr>
                <w:rFonts w:ascii="Arial" w:eastAsia="Times New Roman" w:hAnsi="Arial" w:cs="Arial"/>
                <w:b/>
                <w:bCs/>
                <w:color w:val="0B0C0C"/>
                <w:sz w:val="24"/>
                <w:szCs w:val="24"/>
                <w:vertAlign w:val="superscript"/>
                <w:lang w:eastAsia="en-GB"/>
              </w:rPr>
              <w:t>th</w:t>
            </w:r>
            <w:bookmarkEnd w:id="15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F1939B1"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52" w:name="_Toc135232142"/>
            <w:r w:rsidRPr="005C279C">
              <w:rPr>
                <w:rFonts w:ascii="Arial" w:eastAsia="Times New Roman" w:hAnsi="Arial" w:cs="Arial"/>
                <w:color w:val="0B0C0C"/>
                <w:sz w:val="24"/>
                <w:szCs w:val="24"/>
                <w:lang w:eastAsia="en-GB"/>
              </w:rPr>
              <w:t>15.9</w:t>
            </w:r>
            <w:bookmarkEnd w:id="152"/>
          </w:p>
        </w:tc>
        <w:tc>
          <w:tcPr>
            <w:tcW w:w="2693" w:type="dxa"/>
            <w:shd w:val="clear" w:color="auto" w:fill="F2F2F2" w:themeFill="background2" w:themeFillShade="F2"/>
          </w:tcPr>
          <w:p w14:paraId="457F979F" w14:textId="634570D5"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53" w:name="_Toc135232143"/>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5.8</w:t>
            </w:r>
            <w:bookmarkEnd w:id="153"/>
          </w:p>
        </w:tc>
      </w:tr>
      <w:tr w:rsidR="00A805C5" w:rsidRPr="005C279C" w14:paraId="70719584" w14:textId="4AE8787E" w:rsidTr="009A65CE">
        <w:trPr>
          <w:trHeight w:val="228"/>
        </w:trPr>
        <w:tc>
          <w:tcPr>
            <w:tcW w:w="3402" w:type="dxa"/>
            <w:shd w:val="clear" w:color="auto" w:fill="E4F3FC" w:themeFill="accent2" w:themeFillTint="33"/>
          </w:tcPr>
          <w:p w14:paraId="27D50A70"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4" w:name="_Toc135232144"/>
            <w:r w:rsidRPr="005C279C">
              <w:rPr>
                <w:rFonts w:ascii="Arial" w:eastAsia="Times New Roman" w:hAnsi="Arial" w:cs="Arial"/>
                <w:b/>
                <w:bCs/>
                <w:color w:val="0B0C0C"/>
                <w:sz w:val="24"/>
                <w:szCs w:val="24"/>
                <w:lang w:eastAsia="en-GB"/>
              </w:rPr>
              <w:t>Hyndburn</w:t>
            </w:r>
            <w:bookmarkEnd w:id="154"/>
          </w:p>
        </w:tc>
        <w:tc>
          <w:tcPr>
            <w:tcW w:w="2410" w:type="dxa"/>
            <w:shd w:val="clear" w:color="auto" w:fill="F2F2F2" w:themeFill="background2" w:themeFillShade="F2"/>
          </w:tcPr>
          <w:p w14:paraId="32FE310C" w14:textId="7E162D8D"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5" w:name="_Toc135232145"/>
            <w:r w:rsidRPr="005C279C">
              <w:rPr>
                <w:rFonts w:ascii="Arial" w:eastAsia="Times New Roman" w:hAnsi="Arial" w:cs="Arial"/>
                <w:b/>
                <w:bCs/>
                <w:color w:val="0B0C0C"/>
                <w:sz w:val="24"/>
                <w:szCs w:val="24"/>
                <w:lang w:eastAsia="en-GB"/>
              </w:rPr>
              <w:t>18</w:t>
            </w:r>
            <w:r w:rsidRPr="005C279C">
              <w:rPr>
                <w:rFonts w:ascii="Arial" w:eastAsia="Times New Roman" w:hAnsi="Arial" w:cs="Arial"/>
                <w:b/>
                <w:bCs/>
                <w:color w:val="0B0C0C"/>
                <w:sz w:val="24"/>
                <w:szCs w:val="24"/>
                <w:vertAlign w:val="superscript"/>
                <w:lang w:eastAsia="en-GB"/>
              </w:rPr>
              <w:t>th</w:t>
            </w:r>
            <w:bookmarkEnd w:id="15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CAC6257"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56" w:name="_Toc135232146"/>
            <w:r w:rsidRPr="005C279C">
              <w:rPr>
                <w:rFonts w:ascii="Arial" w:eastAsia="Times New Roman" w:hAnsi="Arial" w:cs="Arial"/>
                <w:color w:val="0B0C0C"/>
                <w:sz w:val="24"/>
                <w:szCs w:val="24"/>
                <w:lang w:eastAsia="en-GB"/>
              </w:rPr>
              <w:t>34.3</w:t>
            </w:r>
            <w:bookmarkEnd w:id="156"/>
          </w:p>
        </w:tc>
        <w:tc>
          <w:tcPr>
            <w:tcW w:w="2693" w:type="dxa"/>
            <w:shd w:val="clear" w:color="auto" w:fill="F2F2F2" w:themeFill="background2" w:themeFillShade="F2"/>
          </w:tcPr>
          <w:p w14:paraId="5363496C" w14:textId="52061B5B"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57" w:name="_Toc135232147"/>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12.6</w:t>
            </w:r>
            <w:bookmarkEnd w:id="157"/>
          </w:p>
        </w:tc>
      </w:tr>
      <w:tr w:rsidR="00A805C5" w:rsidRPr="005C279C" w14:paraId="7AA7B22A" w14:textId="2304914C" w:rsidTr="009A65CE">
        <w:trPr>
          <w:trHeight w:val="228"/>
        </w:trPr>
        <w:tc>
          <w:tcPr>
            <w:tcW w:w="3402" w:type="dxa"/>
            <w:shd w:val="clear" w:color="auto" w:fill="E4F3FC" w:themeFill="accent2" w:themeFillTint="33"/>
          </w:tcPr>
          <w:p w14:paraId="5081D5F9"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58" w:name="_Toc135232148"/>
            <w:r w:rsidRPr="005C279C">
              <w:rPr>
                <w:rFonts w:ascii="Arial" w:eastAsia="Times New Roman" w:hAnsi="Arial" w:cs="Arial"/>
                <w:b/>
                <w:bCs/>
                <w:color w:val="0B0C0C"/>
                <w:sz w:val="24"/>
                <w:szCs w:val="24"/>
                <w:lang w:eastAsia="en-GB"/>
              </w:rPr>
              <w:t>Lancaster</w:t>
            </w:r>
            <w:bookmarkEnd w:id="158"/>
          </w:p>
        </w:tc>
        <w:tc>
          <w:tcPr>
            <w:tcW w:w="2410" w:type="dxa"/>
            <w:shd w:val="clear" w:color="auto" w:fill="F2F2F2" w:themeFill="background2" w:themeFillShade="F2"/>
          </w:tcPr>
          <w:p w14:paraId="1FFA9663" w14:textId="273C3017"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59" w:name="_Toc135232149"/>
            <w:r w:rsidRPr="005C279C">
              <w:rPr>
                <w:rFonts w:ascii="Arial" w:eastAsia="Times New Roman" w:hAnsi="Arial" w:cs="Arial"/>
                <w:b/>
                <w:bCs/>
                <w:color w:val="0B0C0C"/>
                <w:sz w:val="24"/>
                <w:szCs w:val="24"/>
                <w:lang w:eastAsia="en-GB"/>
              </w:rPr>
              <w:t>112</w:t>
            </w:r>
            <w:r w:rsidRPr="005C279C">
              <w:rPr>
                <w:rFonts w:ascii="Arial" w:eastAsia="Times New Roman" w:hAnsi="Arial" w:cs="Arial"/>
                <w:b/>
                <w:bCs/>
                <w:color w:val="0B0C0C"/>
                <w:sz w:val="24"/>
                <w:szCs w:val="24"/>
                <w:vertAlign w:val="superscript"/>
                <w:lang w:eastAsia="en-GB"/>
              </w:rPr>
              <w:t>th</w:t>
            </w:r>
            <w:bookmarkEnd w:id="15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6B682123"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0" w:name="_Toc135232150"/>
            <w:r w:rsidRPr="005C279C">
              <w:rPr>
                <w:rFonts w:ascii="Arial" w:eastAsia="Times New Roman" w:hAnsi="Arial" w:cs="Arial"/>
                <w:color w:val="0B0C0C"/>
                <w:sz w:val="24"/>
                <w:szCs w:val="24"/>
                <w:lang w:eastAsia="en-GB"/>
              </w:rPr>
              <w:t>24.2</w:t>
            </w:r>
            <w:bookmarkEnd w:id="160"/>
          </w:p>
        </w:tc>
        <w:tc>
          <w:tcPr>
            <w:tcW w:w="2693" w:type="dxa"/>
            <w:shd w:val="clear" w:color="auto" w:fill="F2F2F2" w:themeFill="background2" w:themeFillShade="F2"/>
          </w:tcPr>
          <w:p w14:paraId="0146DB04" w14:textId="5A25DAFF"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1" w:name="_Toc135232151"/>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2.5</w:t>
            </w:r>
            <w:bookmarkEnd w:id="161"/>
          </w:p>
        </w:tc>
      </w:tr>
      <w:tr w:rsidR="00A805C5" w:rsidRPr="005C279C" w14:paraId="6FAB9C47" w14:textId="164CEA18" w:rsidTr="009A65CE">
        <w:trPr>
          <w:trHeight w:val="228"/>
        </w:trPr>
        <w:tc>
          <w:tcPr>
            <w:tcW w:w="3402" w:type="dxa"/>
            <w:shd w:val="clear" w:color="auto" w:fill="E4F3FC" w:themeFill="accent2" w:themeFillTint="33"/>
          </w:tcPr>
          <w:p w14:paraId="0E6AFE3B"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62" w:name="_Toc135232152"/>
            <w:r w:rsidRPr="005C279C">
              <w:rPr>
                <w:rFonts w:ascii="Arial" w:eastAsia="Times New Roman" w:hAnsi="Arial" w:cs="Arial"/>
                <w:b/>
                <w:bCs/>
                <w:color w:val="0B0C0C"/>
                <w:sz w:val="24"/>
                <w:szCs w:val="24"/>
                <w:lang w:eastAsia="en-GB"/>
              </w:rPr>
              <w:t>Pendle</w:t>
            </w:r>
            <w:bookmarkEnd w:id="162"/>
          </w:p>
        </w:tc>
        <w:tc>
          <w:tcPr>
            <w:tcW w:w="2410" w:type="dxa"/>
            <w:shd w:val="clear" w:color="auto" w:fill="F2F2F2" w:themeFill="background2" w:themeFillShade="F2"/>
          </w:tcPr>
          <w:p w14:paraId="39A7D269" w14:textId="1425EB10"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63" w:name="_Toc135232153"/>
            <w:r w:rsidRPr="005C279C">
              <w:rPr>
                <w:rFonts w:ascii="Arial" w:eastAsia="Times New Roman" w:hAnsi="Arial" w:cs="Arial"/>
                <w:b/>
                <w:bCs/>
                <w:color w:val="0B0C0C"/>
                <w:sz w:val="24"/>
                <w:szCs w:val="24"/>
                <w:lang w:eastAsia="en-GB"/>
              </w:rPr>
              <w:t>36</w:t>
            </w:r>
            <w:r w:rsidRPr="005C279C">
              <w:rPr>
                <w:rFonts w:ascii="Arial" w:eastAsia="Times New Roman" w:hAnsi="Arial" w:cs="Arial"/>
                <w:b/>
                <w:bCs/>
                <w:color w:val="0B0C0C"/>
                <w:sz w:val="24"/>
                <w:szCs w:val="24"/>
                <w:vertAlign w:val="superscript"/>
                <w:lang w:eastAsia="en-GB"/>
              </w:rPr>
              <w:t>th</w:t>
            </w:r>
            <w:bookmarkEnd w:id="16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63FC9BA"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4" w:name="_Toc135232154"/>
            <w:r w:rsidRPr="005C279C">
              <w:rPr>
                <w:rFonts w:ascii="Arial" w:eastAsia="Times New Roman" w:hAnsi="Arial" w:cs="Arial"/>
                <w:color w:val="0B0C0C"/>
                <w:sz w:val="24"/>
                <w:szCs w:val="24"/>
                <w:lang w:eastAsia="en-GB"/>
              </w:rPr>
              <w:t>30.7</w:t>
            </w:r>
            <w:bookmarkEnd w:id="164"/>
          </w:p>
        </w:tc>
        <w:tc>
          <w:tcPr>
            <w:tcW w:w="2693" w:type="dxa"/>
            <w:shd w:val="clear" w:color="auto" w:fill="F2F2F2" w:themeFill="background2" w:themeFillShade="F2"/>
          </w:tcPr>
          <w:p w14:paraId="1FBD52B2" w14:textId="713B09F1"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5" w:name="_Toc135232155"/>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9.0</w:t>
            </w:r>
            <w:bookmarkEnd w:id="165"/>
          </w:p>
        </w:tc>
      </w:tr>
      <w:tr w:rsidR="00A805C5" w:rsidRPr="005C279C" w14:paraId="5082F5E6" w14:textId="3D1A2994" w:rsidTr="009A65CE">
        <w:trPr>
          <w:trHeight w:val="228"/>
        </w:trPr>
        <w:tc>
          <w:tcPr>
            <w:tcW w:w="3402" w:type="dxa"/>
            <w:shd w:val="clear" w:color="auto" w:fill="E4F3FC" w:themeFill="accent2" w:themeFillTint="33"/>
          </w:tcPr>
          <w:p w14:paraId="25974F2C"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66" w:name="_Toc135232156"/>
            <w:r w:rsidRPr="005C279C">
              <w:rPr>
                <w:rFonts w:ascii="Arial" w:eastAsia="Times New Roman" w:hAnsi="Arial" w:cs="Arial"/>
                <w:b/>
                <w:bCs/>
                <w:color w:val="0B0C0C"/>
                <w:sz w:val="24"/>
                <w:szCs w:val="24"/>
                <w:lang w:eastAsia="en-GB"/>
              </w:rPr>
              <w:t>Preston</w:t>
            </w:r>
            <w:bookmarkEnd w:id="166"/>
          </w:p>
        </w:tc>
        <w:tc>
          <w:tcPr>
            <w:tcW w:w="2410" w:type="dxa"/>
            <w:shd w:val="clear" w:color="auto" w:fill="F2F2F2" w:themeFill="background2" w:themeFillShade="F2"/>
          </w:tcPr>
          <w:p w14:paraId="38C51CBB" w14:textId="103050A1"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67" w:name="_Toc135232157"/>
            <w:r w:rsidRPr="005C279C">
              <w:rPr>
                <w:rFonts w:ascii="Arial" w:eastAsia="Times New Roman" w:hAnsi="Arial" w:cs="Arial"/>
                <w:b/>
                <w:bCs/>
                <w:color w:val="0B0C0C"/>
                <w:sz w:val="24"/>
                <w:szCs w:val="24"/>
                <w:lang w:eastAsia="en-GB"/>
              </w:rPr>
              <w:t>46</w:t>
            </w:r>
            <w:r w:rsidRPr="005C279C">
              <w:rPr>
                <w:rFonts w:ascii="Arial" w:eastAsia="Times New Roman" w:hAnsi="Arial" w:cs="Arial"/>
                <w:b/>
                <w:bCs/>
                <w:color w:val="0B0C0C"/>
                <w:sz w:val="24"/>
                <w:szCs w:val="24"/>
                <w:vertAlign w:val="superscript"/>
                <w:lang w:eastAsia="en-GB"/>
              </w:rPr>
              <w:t>th</w:t>
            </w:r>
            <w:bookmarkEnd w:id="16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7CEC124A"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68" w:name="_Toc135232158"/>
            <w:r w:rsidRPr="005C279C">
              <w:rPr>
                <w:rFonts w:ascii="Arial" w:eastAsia="Times New Roman" w:hAnsi="Arial" w:cs="Arial"/>
                <w:color w:val="0B0C0C"/>
                <w:sz w:val="24"/>
                <w:szCs w:val="24"/>
                <w:lang w:eastAsia="en-GB"/>
              </w:rPr>
              <w:t>29.5</w:t>
            </w:r>
            <w:bookmarkEnd w:id="168"/>
          </w:p>
        </w:tc>
        <w:tc>
          <w:tcPr>
            <w:tcW w:w="2693" w:type="dxa"/>
            <w:shd w:val="clear" w:color="auto" w:fill="F2F2F2" w:themeFill="background2" w:themeFillShade="F2"/>
          </w:tcPr>
          <w:p w14:paraId="2FB9E9B9" w14:textId="0DF79BBA"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69" w:name="_Toc135232159"/>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7.8</w:t>
            </w:r>
            <w:bookmarkEnd w:id="169"/>
          </w:p>
        </w:tc>
      </w:tr>
      <w:tr w:rsidR="00A805C5" w:rsidRPr="005C279C" w14:paraId="54A945DD" w14:textId="0A481D00" w:rsidTr="009A65CE">
        <w:trPr>
          <w:trHeight w:val="228"/>
        </w:trPr>
        <w:tc>
          <w:tcPr>
            <w:tcW w:w="3402" w:type="dxa"/>
            <w:shd w:val="clear" w:color="auto" w:fill="E4F3FC" w:themeFill="accent2" w:themeFillTint="33"/>
          </w:tcPr>
          <w:p w14:paraId="4B2047FA"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0" w:name="_Toc135232160"/>
            <w:proofErr w:type="spellStart"/>
            <w:r w:rsidRPr="005C279C">
              <w:rPr>
                <w:rFonts w:ascii="Arial" w:eastAsia="Times New Roman" w:hAnsi="Arial" w:cs="Arial"/>
                <w:b/>
                <w:bCs/>
                <w:color w:val="0B0C0C"/>
                <w:sz w:val="24"/>
                <w:szCs w:val="24"/>
                <w:lang w:eastAsia="en-GB"/>
              </w:rPr>
              <w:t>Ribble</w:t>
            </w:r>
            <w:proofErr w:type="spellEnd"/>
            <w:r w:rsidRPr="005C279C">
              <w:rPr>
                <w:rFonts w:ascii="Arial" w:eastAsia="Times New Roman" w:hAnsi="Arial" w:cs="Arial"/>
                <w:b/>
                <w:bCs/>
                <w:color w:val="0B0C0C"/>
                <w:sz w:val="24"/>
                <w:szCs w:val="24"/>
                <w:lang w:eastAsia="en-GB"/>
              </w:rPr>
              <w:t xml:space="preserve"> Valley</w:t>
            </w:r>
            <w:bookmarkEnd w:id="170"/>
          </w:p>
        </w:tc>
        <w:tc>
          <w:tcPr>
            <w:tcW w:w="2410" w:type="dxa"/>
            <w:shd w:val="clear" w:color="auto" w:fill="F2F2F2" w:themeFill="background2" w:themeFillShade="F2"/>
          </w:tcPr>
          <w:p w14:paraId="30763057" w14:textId="011DA5F8"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1" w:name="_Toc135232161"/>
            <w:r w:rsidRPr="005C279C">
              <w:rPr>
                <w:rFonts w:ascii="Arial" w:eastAsia="Times New Roman" w:hAnsi="Arial" w:cs="Arial"/>
                <w:b/>
                <w:bCs/>
                <w:color w:val="0B0C0C"/>
                <w:sz w:val="24"/>
                <w:szCs w:val="24"/>
                <w:lang w:eastAsia="en-GB"/>
              </w:rPr>
              <w:t>282</w:t>
            </w:r>
            <w:r w:rsidRPr="005C279C">
              <w:rPr>
                <w:rFonts w:ascii="Arial" w:eastAsia="Times New Roman" w:hAnsi="Arial" w:cs="Arial"/>
                <w:b/>
                <w:bCs/>
                <w:color w:val="0B0C0C"/>
                <w:sz w:val="24"/>
                <w:szCs w:val="24"/>
                <w:vertAlign w:val="superscript"/>
                <w:lang w:eastAsia="en-GB"/>
              </w:rPr>
              <w:t>nd</w:t>
            </w:r>
            <w:bookmarkEnd w:id="17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4129505F"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72" w:name="_Toc135232162"/>
            <w:r w:rsidRPr="005C279C">
              <w:rPr>
                <w:rFonts w:ascii="Arial" w:eastAsia="Times New Roman" w:hAnsi="Arial" w:cs="Arial"/>
                <w:color w:val="0B0C0C"/>
                <w:sz w:val="24"/>
                <w:szCs w:val="24"/>
                <w:lang w:eastAsia="en-GB"/>
              </w:rPr>
              <w:t>10.6</w:t>
            </w:r>
            <w:bookmarkEnd w:id="172"/>
          </w:p>
        </w:tc>
        <w:tc>
          <w:tcPr>
            <w:tcW w:w="2693" w:type="dxa"/>
            <w:shd w:val="clear" w:color="auto" w:fill="F2F2F2" w:themeFill="background2" w:themeFillShade="F2"/>
          </w:tcPr>
          <w:p w14:paraId="0B8D44B9" w14:textId="18D418A2"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73" w:name="_Toc135232163"/>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11.1</w:t>
            </w:r>
            <w:bookmarkEnd w:id="173"/>
          </w:p>
        </w:tc>
      </w:tr>
      <w:tr w:rsidR="00A805C5" w:rsidRPr="005C279C" w14:paraId="451E55B1" w14:textId="459217C4" w:rsidTr="009A65CE">
        <w:trPr>
          <w:trHeight w:val="228"/>
        </w:trPr>
        <w:tc>
          <w:tcPr>
            <w:tcW w:w="3402" w:type="dxa"/>
            <w:shd w:val="clear" w:color="auto" w:fill="E4F3FC" w:themeFill="accent2" w:themeFillTint="33"/>
          </w:tcPr>
          <w:p w14:paraId="7CEA1483"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4" w:name="_Toc135232164"/>
            <w:r w:rsidRPr="005C279C">
              <w:rPr>
                <w:rFonts w:ascii="Arial" w:eastAsia="Times New Roman" w:hAnsi="Arial" w:cs="Arial"/>
                <w:b/>
                <w:bCs/>
                <w:color w:val="0B0C0C"/>
                <w:sz w:val="24"/>
                <w:szCs w:val="24"/>
                <w:lang w:eastAsia="en-GB"/>
              </w:rPr>
              <w:t>Rossendale</w:t>
            </w:r>
            <w:bookmarkEnd w:id="174"/>
          </w:p>
        </w:tc>
        <w:tc>
          <w:tcPr>
            <w:tcW w:w="2410" w:type="dxa"/>
            <w:shd w:val="clear" w:color="auto" w:fill="F2F2F2" w:themeFill="background2" w:themeFillShade="F2"/>
          </w:tcPr>
          <w:p w14:paraId="3B21CEA4" w14:textId="364A9929"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5" w:name="_Toc135232165"/>
            <w:r w:rsidRPr="005C279C">
              <w:rPr>
                <w:rFonts w:ascii="Arial" w:eastAsia="Times New Roman" w:hAnsi="Arial" w:cs="Arial"/>
                <w:b/>
                <w:bCs/>
                <w:color w:val="0B0C0C"/>
                <w:sz w:val="24"/>
                <w:szCs w:val="24"/>
                <w:lang w:eastAsia="en-GB"/>
              </w:rPr>
              <w:t>91</w:t>
            </w:r>
            <w:r w:rsidRPr="005C279C">
              <w:rPr>
                <w:rFonts w:ascii="Arial" w:eastAsia="Times New Roman" w:hAnsi="Arial" w:cs="Arial"/>
                <w:b/>
                <w:bCs/>
                <w:color w:val="0B0C0C"/>
                <w:sz w:val="24"/>
                <w:szCs w:val="24"/>
                <w:vertAlign w:val="superscript"/>
                <w:lang w:eastAsia="en-GB"/>
              </w:rPr>
              <w:t>st</w:t>
            </w:r>
            <w:bookmarkEnd w:id="17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1B013688"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76" w:name="_Toc135232166"/>
            <w:r w:rsidRPr="005C279C">
              <w:rPr>
                <w:rFonts w:ascii="Arial" w:eastAsia="Times New Roman" w:hAnsi="Arial" w:cs="Arial"/>
                <w:color w:val="0B0C0C"/>
                <w:sz w:val="24"/>
                <w:szCs w:val="24"/>
                <w:lang w:eastAsia="en-GB"/>
              </w:rPr>
              <w:t>24.1</w:t>
            </w:r>
            <w:bookmarkEnd w:id="176"/>
          </w:p>
        </w:tc>
        <w:tc>
          <w:tcPr>
            <w:tcW w:w="2693" w:type="dxa"/>
            <w:shd w:val="clear" w:color="auto" w:fill="F2F2F2" w:themeFill="background2" w:themeFillShade="F2"/>
          </w:tcPr>
          <w:p w14:paraId="10A69AA4" w14:textId="3A98DD99"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77" w:name="_Toc135232167"/>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2.4</w:t>
            </w:r>
            <w:bookmarkEnd w:id="177"/>
          </w:p>
        </w:tc>
      </w:tr>
      <w:tr w:rsidR="00A805C5" w:rsidRPr="005C279C" w14:paraId="5ED08B68" w14:textId="62873049" w:rsidTr="009A65CE">
        <w:trPr>
          <w:trHeight w:val="228"/>
        </w:trPr>
        <w:tc>
          <w:tcPr>
            <w:tcW w:w="3402" w:type="dxa"/>
            <w:shd w:val="clear" w:color="auto" w:fill="E4F3FC" w:themeFill="accent2" w:themeFillTint="33"/>
          </w:tcPr>
          <w:p w14:paraId="37CA41D1"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78" w:name="_Toc135232168"/>
            <w:r w:rsidRPr="005C279C">
              <w:rPr>
                <w:rFonts w:ascii="Arial" w:eastAsia="Times New Roman" w:hAnsi="Arial" w:cs="Arial"/>
                <w:b/>
                <w:bCs/>
                <w:color w:val="0B0C0C"/>
                <w:sz w:val="24"/>
                <w:szCs w:val="24"/>
                <w:lang w:eastAsia="en-GB"/>
              </w:rPr>
              <w:t xml:space="preserve">South </w:t>
            </w:r>
            <w:proofErr w:type="spellStart"/>
            <w:r w:rsidRPr="005C279C">
              <w:rPr>
                <w:rFonts w:ascii="Arial" w:eastAsia="Times New Roman" w:hAnsi="Arial" w:cs="Arial"/>
                <w:b/>
                <w:bCs/>
                <w:color w:val="0B0C0C"/>
                <w:sz w:val="24"/>
                <w:szCs w:val="24"/>
                <w:lang w:eastAsia="en-GB"/>
              </w:rPr>
              <w:t>Ribble</w:t>
            </w:r>
            <w:bookmarkEnd w:id="178"/>
            <w:proofErr w:type="spellEnd"/>
          </w:p>
        </w:tc>
        <w:tc>
          <w:tcPr>
            <w:tcW w:w="2410" w:type="dxa"/>
            <w:shd w:val="clear" w:color="auto" w:fill="F2F2F2" w:themeFill="background2" w:themeFillShade="F2"/>
          </w:tcPr>
          <w:p w14:paraId="654BB296" w14:textId="50033DE3"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79" w:name="_Toc135232169"/>
            <w:r w:rsidRPr="005C279C">
              <w:rPr>
                <w:rFonts w:ascii="Arial" w:eastAsia="Times New Roman" w:hAnsi="Arial" w:cs="Arial"/>
                <w:b/>
                <w:bCs/>
                <w:color w:val="0B0C0C"/>
                <w:sz w:val="24"/>
                <w:szCs w:val="24"/>
                <w:lang w:eastAsia="en-GB"/>
              </w:rPr>
              <w:t>210</w:t>
            </w:r>
            <w:r w:rsidRPr="005C279C">
              <w:rPr>
                <w:rFonts w:ascii="Arial" w:eastAsia="Times New Roman" w:hAnsi="Arial" w:cs="Arial"/>
                <w:b/>
                <w:bCs/>
                <w:color w:val="0B0C0C"/>
                <w:sz w:val="24"/>
                <w:szCs w:val="24"/>
                <w:vertAlign w:val="superscript"/>
                <w:lang w:eastAsia="en-GB"/>
              </w:rPr>
              <w:t>th</w:t>
            </w:r>
            <w:bookmarkEnd w:id="179"/>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240EFF28"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0" w:name="_Toc135232170"/>
            <w:r w:rsidRPr="005C279C">
              <w:rPr>
                <w:rFonts w:ascii="Arial" w:eastAsia="Times New Roman" w:hAnsi="Arial" w:cs="Arial"/>
                <w:color w:val="0B0C0C"/>
                <w:sz w:val="24"/>
                <w:szCs w:val="24"/>
                <w:lang w:eastAsia="en-GB"/>
              </w:rPr>
              <w:t>15.3</w:t>
            </w:r>
            <w:bookmarkEnd w:id="180"/>
          </w:p>
        </w:tc>
        <w:tc>
          <w:tcPr>
            <w:tcW w:w="2693" w:type="dxa"/>
            <w:shd w:val="clear" w:color="auto" w:fill="F2F2F2" w:themeFill="background2" w:themeFillShade="F2"/>
          </w:tcPr>
          <w:p w14:paraId="77544EE3" w14:textId="302749C4"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81" w:name="_Toc135232171"/>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6.4</w:t>
            </w:r>
            <w:bookmarkEnd w:id="181"/>
          </w:p>
        </w:tc>
      </w:tr>
      <w:tr w:rsidR="00A805C5" w:rsidRPr="005C279C" w14:paraId="728B7FBE" w14:textId="786349A8" w:rsidTr="009A65CE">
        <w:trPr>
          <w:trHeight w:val="228"/>
        </w:trPr>
        <w:tc>
          <w:tcPr>
            <w:tcW w:w="3402" w:type="dxa"/>
            <w:shd w:val="clear" w:color="auto" w:fill="E4F3FC" w:themeFill="accent2" w:themeFillTint="33"/>
          </w:tcPr>
          <w:p w14:paraId="01810D7F"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82" w:name="_Toc135232172"/>
            <w:r w:rsidRPr="005C279C">
              <w:rPr>
                <w:rFonts w:ascii="Arial" w:eastAsia="Times New Roman" w:hAnsi="Arial" w:cs="Arial"/>
                <w:b/>
                <w:bCs/>
                <w:color w:val="0B0C0C"/>
                <w:sz w:val="24"/>
                <w:szCs w:val="24"/>
                <w:lang w:eastAsia="en-GB"/>
              </w:rPr>
              <w:t>West Lancashire</w:t>
            </w:r>
            <w:bookmarkEnd w:id="182"/>
          </w:p>
        </w:tc>
        <w:tc>
          <w:tcPr>
            <w:tcW w:w="2410" w:type="dxa"/>
            <w:shd w:val="clear" w:color="auto" w:fill="F2F2F2" w:themeFill="background2" w:themeFillShade="F2"/>
          </w:tcPr>
          <w:p w14:paraId="4EEF6627" w14:textId="6E9B0A1B"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83" w:name="_Toc135232173"/>
            <w:r w:rsidRPr="005C279C">
              <w:rPr>
                <w:rFonts w:ascii="Arial" w:eastAsia="Times New Roman" w:hAnsi="Arial" w:cs="Arial"/>
                <w:b/>
                <w:bCs/>
                <w:color w:val="0B0C0C"/>
                <w:sz w:val="24"/>
                <w:szCs w:val="24"/>
                <w:lang w:eastAsia="en-GB"/>
              </w:rPr>
              <w:t>178</w:t>
            </w:r>
            <w:r w:rsidRPr="005C279C">
              <w:rPr>
                <w:rFonts w:ascii="Arial" w:eastAsia="Times New Roman" w:hAnsi="Arial" w:cs="Arial"/>
                <w:b/>
                <w:bCs/>
                <w:color w:val="0B0C0C"/>
                <w:sz w:val="24"/>
                <w:szCs w:val="24"/>
                <w:vertAlign w:val="superscript"/>
                <w:lang w:eastAsia="en-GB"/>
              </w:rPr>
              <w:t>th</w:t>
            </w:r>
            <w:bookmarkEnd w:id="183"/>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512EB5AB"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4" w:name="_Toc135232174"/>
            <w:r w:rsidRPr="005C279C">
              <w:rPr>
                <w:rFonts w:ascii="Arial" w:eastAsia="Times New Roman" w:hAnsi="Arial" w:cs="Arial"/>
                <w:color w:val="0B0C0C"/>
                <w:sz w:val="24"/>
                <w:szCs w:val="24"/>
                <w:lang w:eastAsia="en-GB"/>
              </w:rPr>
              <w:t>18.6</w:t>
            </w:r>
            <w:bookmarkEnd w:id="184"/>
          </w:p>
        </w:tc>
        <w:tc>
          <w:tcPr>
            <w:tcW w:w="2693" w:type="dxa"/>
            <w:shd w:val="clear" w:color="auto" w:fill="F2F2F2" w:themeFill="background2" w:themeFillShade="F2"/>
          </w:tcPr>
          <w:p w14:paraId="140DA127" w14:textId="6102A4EC"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85" w:name="_Toc135232175"/>
            <w:r w:rsidRPr="005C279C">
              <w:rPr>
                <w:rStyle w:val="normaltextrun"/>
                <w:rFonts w:ascii="Arial" w:hAnsi="Arial" w:cs="Arial"/>
                <w:b/>
                <w:bCs/>
                <w:color w:val="00B05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3.1</w:t>
            </w:r>
            <w:bookmarkEnd w:id="185"/>
          </w:p>
        </w:tc>
      </w:tr>
      <w:tr w:rsidR="00A805C5" w:rsidRPr="005C279C" w14:paraId="4D8CE5E8" w14:textId="69EC1707" w:rsidTr="009A65CE">
        <w:trPr>
          <w:trHeight w:val="228"/>
        </w:trPr>
        <w:tc>
          <w:tcPr>
            <w:tcW w:w="3402" w:type="dxa"/>
            <w:shd w:val="clear" w:color="auto" w:fill="E4F3FC" w:themeFill="accent2" w:themeFillTint="33"/>
          </w:tcPr>
          <w:p w14:paraId="6CB098ED"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86" w:name="_Toc135232176"/>
            <w:r w:rsidRPr="005C279C">
              <w:rPr>
                <w:rFonts w:ascii="Arial" w:eastAsia="Times New Roman" w:hAnsi="Arial" w:cs="Arial"/>
                <w:b/>
                <w:bCs/>
                <w:color w:val="0B0C0C"/>
                <w:sz w:val="24"/>
                <w:szCs w:val="24"/>
                <w:lang w:eastAsia="en-GB"/>
              </w:rPr>
              <w:t>Wyre</w:t>
            </w:r>
            <w:bookmarkEnd w:id="186"/>
          </w:p>
        </w:tc>
        <w:tc>
          <w:tcPr>
            <w:tcW w:w="2410" w:type="dxa"/>
            <w:shd w:val="clear" w:color="auto" w:fill="F2F2F2" w:themeFill="background2" w:themeFillShade="F2"/>
          </w:tcPr>
          <w:p w14:paraId="4DE7B482" w14:textId="57936DFA"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87" w:name="_Toc135232177"/>
            <w:r w:rsidRPr="005C279C">
              <w:rPr>
                <w:rFonts w:ascii="Arial" w:eastAsia="Times New Roman" w:hAnsi="Arial" w:cs="Arial"/>
                <w:b/>
                <w:bCs/>
                <w:color w:val="0B0C0C"/>
                <w:sz w:val="24"/>
                <w:szCs w:val="24"/>
                <w:lang w:eastAsia="en-GB"/>
              </w:rPr>
              <w:t>147</w:t>
            </w:r>
            <w:r w:rsidRPr="005C279C">
              <w:rPr>
                <w:rFonts w:ascii="Arial" w:eastAsia="Times New Roman" w:hAnsi="Arial" w:cs="Arial"/>
                <w:b/>
                <w:bCs/>
                <w:color w:val="0B0C0C"/>
                <w:sz w:val="24"/>
                <w:szCs w:val="24"/>
                <w:vertAlign w:val="superscript"/>
                <w:lang w:eastAsia="en-GB"/>
              </w:rPr>
              <w:t>th</w:t>
            </w:r>
            <w:bookmarkEnd w:id="187"/>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4D04B52B"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88" w:name="_Toc135232178"/>
            <w:r w:rsidRPr="005C279C">
              <w:rPr>
                <w:rFonts w:ascii="Arial" w:eastAsia="Times New Roman" w:hAnsi="Arial" w:cs="Arial"/>
                <w:color w:val="0B0C0C"/>
                <w:sz w:val="24"/>
                <w:szCs w:val="24"/>
                <w:lang w:eastAsia="en-GB"/>
              </w:rPr>
              <w:t>20.9</w:t>
            </w:r>
            <w:bookmarkEnd w:id="188"/>
          </w:p>
        </w:tc>
        <w:tc>
          <w:tcPr>
            <w:tcW w:w="2693" w:type="dxa"/>
            <w:shd w:val="clear" w:color="auto" w:fill="F2F2F2" w:themeFill="background2" w:themeFillShade="F2"/>
          </w:tcPr>
          <w:p w14:paraId="213C5AC9" w14:textId="0AB54D49" w:rsidR="00A805C5" w:rsidRPr="005C279C" w:rsidRDefault="00A805C5" w:rsidP="00431ABA">
            <w:pPr>
              <w:spacing w:before="100" w:beforeAutospacing="1" w:after="100" w:afterAutospacing="1"/>
              <w:jc w:val="center"/>
              <w:outlineLvl w:val="2"/>
              <w:rPr>
                <w:rFonts w:ascii="Arial" w:hAnsi="Arial" w:cs="Arial"/>
                <w:b/>
                <w:bCs/>
                <w:color w:val="FFC000"/>
                <w:sz w:val="32"/>
                <w:szCs w:val="32"/>
              </w:rPr>
            </w:pPr>
            <w:bookmarkStart w:id="189" w:name="_Toc135232179"/>
            <w:r w:rsidRPr="005C279C">
              <w:rPr>
                <w:rStyle w:val="normaltextrun"/>
                <w:rFonts w:ascii="Arial" w:hAnsi="Arial" w:cs="Arial"/>
                <w:b/>
                <w:bCs/>
                <w:color w:val="FFC000"/>
                <w:sz w:val="32"/>
                <w:szCs w:val="32"/>
                <w:shd w:val="clear" w:color="auto" w:fill="F2F2F2" w:themeFill="background2" w:themeFillShade="F2"/>
              </w:rPr>
              <w:t xml:space="preserve">↓ </w:t>
            </w:r>
            <w:r w:rsidRPr="005C279C">
              <w:rPr>
                <w:rFonts w:ascii="Arial" w:eastAsia="Times New Roman" w:hAnsi="Arial" w:cs="Arial"/>
                <w:b/>
                <w:bCs/>
                <w:color w:val="0B0C0C"/>
                <w:sz w:val="24"/>
                <w:szCs w:val="24"/>
                <w:lang w:eastAsia="en-GB"/>
              </w:rPr>
              <w:t>0.8</w:t>
            </w:r>
            <w:bookmarkEnd w:id="189"/>
          </w:p>
        </w:tc>
      </w:tr>
      <w:tr w:rsidR="00A805C5" w:rsidRPr="005C279C" w14:paraId="1E4758EF" w14:textId="69434740" w:rsidTr="009A65CE">
        <w:trPr>
          <w:trHeight w:val="228"/>
        </w:trPr>
        <w:tc>
          <w:tcPr>
            <w:tcW w:w="3402" w:type="dxa"/>
            <w:shd w:val="clear" w:color="auto" w:fill="E4F3FC" w:themeFill="accent2" w:themeFillTint="33"/>
          </w:tcPr>
          <w:p w14:paraId="4D33D2A1"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0" w:name="_Toc135232180"/>
            <w:r w:rsidRPr="005C279C">
              <w:rPr>
                <w:rFonts w:ascii="Arial" w:eastAsia="Times New Roman" w:hAnsi="Arial" w:cs="Arial"/>
                <w:b/>
                <w:bCs/>
                <w:color w:val="0B0C0C"/>
                <w:sz w:val="24"/>
                <w:szCs w:val="24"/>
                <w:lang w:eastAsia="en-GB"/>
              </w:rPr>
              <w:t>Barrow-in-Furness</w:t>
            </w:r>
            <w:bookmarkEnd w:id="190"/>
          </w:p>
        </w:tc>
        <w:tc>
          <w:tcPr>
            <w:tcW w:w="2410" w:type="dxa"/>
            <w:shd w:val="clear" w:color="auto" w:fill="F2F2F2" w:themeFill="background2" w:themeFillShade="F2"/>
          </w:tcPr>
          <w:p w14:paraId="58244141" w14:textId="3243BBEA"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91" w:name="_Toc135232181"/>
            <w:r w:rsidRPr="005C279C">
              <w:rPr>
                <w:rFonts w:ascii="Arial" w:eastAsia="Times New Roman" w:hAnsi="Arial" w:cs="Arial"/>
                <w:b/>
                <w:bCs/>
                <w:color w:val="0B0C0C"/>
                <w:sz w:val="24"/>
                <w:szCs w:val="24"/>
                <w:lang w:eastAsia="en-GB"/>
              </w:rPr>
              <w:t>44</w:t>
            </w:r>
            <w:r w:rsidRPr="005C279C">
              <w:rPr>
                <w:rFonts w:ascii="Arial" w:eastAsia="Times New Roman" w:hAnsi="Arial" w:cs="Arial"/>
                <w:b/>
                <w:bCs/>
                <w:color w:val="0B0C0C"/>
                <w:sz w:val="24"/>
                <w:szCs w:val="24"/>
                <w:vertAlign w:val="superscript"/>
                <w:lang w:eastAsia="en-GB"/>
              </w:rPr>
              <w:t>th</w:t>
            </w:r>
            <w:bookmarkEnd w:id="191"/>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01E8417E"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2" w:name="_Toc135232182"/>
            <w:r w:rsidRPr="005C279C">
              <w:rPr>
                <w:rFonts w:ascii="Arial" w:eastAsia="Times New Roman" w:hAnsi="Arial" w:cs="Arial"/>
                <w:color w:val="0B0C0C"/>
                <w:sz w:val="24"/>
                <w:szCs w:val="24"/>
                <w:lang w:eastAsia="en-GB"/>
              </w:rPr>
              <w:t>31.1</w:t>
            </w:r>
            <w:bookmarkEnd w:id="192"/>
          </w:p>
        </w:tc>
        <w:tc>
          <w:tcPr>
            <w:tcW w:w="2693" w:type="dxa"/>
            <w:shd w:val="clear" w:color="auto" w:fill="F2F2F2" w:themeFill="background2" w:themeFillShade="F2"/>
          </w:tcPr>
          <w:p w14:paraId="55114FCB" w14:textId="2B769F1C" w:rsidR="00A805C5" w:rsidRPr="005C279C" w:rsidRDefault="00A805C5" w:rsidP="00431ABA">
            <w:pPr>
              <w:spacing w:before="100" w:beforeAutospacing="1" w:after="100" w:afterAutospacing="1"/>
              <w:jc w:val="center"/>
              <w:outlineLvl w:val="2"/>
              <w:rPr>
                <w:rFonts w:ascii="Arial" w:hAnsi="Arial" w:cs="Arial"/>
                <w:b/>
                <w:bCs/>
                <w:color w:val="C00000"/>
                <w:sz w:val="32"/>
                <w:szCs w:val="32"/>
              </w:rPr>
            </w:pPr>
            <w:bookmarkStart w:id="193" w:name="_Toc135232183"/>
            <w:r w:rsidRPr="005C279C">
              <w:rPr>
                <w:rFonts w:ascii="Arial" w:hAnsi="Arial" w:cs="Arial"/>
                <w:b/>
                <w:bCs/>
                <w:color w:val="C00000"/>
                <w:sz w:val="32"/>
                <w:szCs w:val="32"/>
              </w:rPr>
              <w:t xml:space="preserve">↑ </w:t>
            </w:r>
            <w:r w:rsidRPr="005C279C">
              <w:rPr>
                <w:rFonts w:ascii="Arial" w:eastAsia="Times New Roman" w:hAnsi="Arial" w:cs="Arial"/>
                <w:b/>
                <w:bCs/>
                <w:color w:val="0B0C0C"/>
                <w:sz w:val="24"/>
                <w:szCs w:val="24"/>
                <w:lang w:eastAsia="en-GB"/>
              </w:rPr>
              <w:t>9.4</w:t>
            </w:r>
            <w:bookmarkEnd w:id="193"/>
          </w:p>
        </w:tc>
      </w:tr>
      <w:tr w:rsidR="00A805C5" w:rsidRPr="005C279C" w14:paraId="6FB615D2" w14:textId="142F0E05" w:rsidTr="009A65CE">
        <w:trPr>
          <w:trHeight w:val="228"/>
        </w:trPr>
        <w:tc>
          <w:tcPr>
            <w:tcW w:w="3402" w:type="dxa"/>
            <w:shd w:val="clear" w:color="auto" w:fill="E4F3FC" w:themeFill="accent2" w:themeFillTint="33"/>
          </w:tcPr>
          <w:p w14:paraId="322B7C27"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4" w:name="_Toc135232184"/>
            <w:r w:rsidRPr="005C279C">
              <w:rPr>
                <w:rFonts w:ascii="Arial" w:eastAsia="Times New Roman" w:hAnsi="Arial" w:cs="Arial"/>
                <w:b/>
                <w:bCs/>
                <w:color w:val="0B0C0C"/>
                <w:sz w:val="24"/>
                <w:szCs w:val="24"/>
                <w:lang w:eastAsia="en-GB"/>
              </w:rPr>
              <w:t>South Lakeland</w:t>
            </w:r>
            <w:bookmarkEnd w:id="194"/>
          </w:p>
        </w:tc>
        <w:tc>
          <w:tcPr>
            <w:tcW w:w="2410" w:type="dxa"/>
            <w:shd w:val="clear" w:color="auto" w:fill="F2F2F2" w:themeFill="background2" w:themeFillShade="F2"/>
          </w:tcPr>
          <w:p w14:paraId="4946A7E7" w14:textId="7CF6ADFC"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195" w:name="_Toc135232185"/>
            <w:r w:rsidRPr="005C279C">
              <w:rPr>
                <w:rFonts w:ascii="Arial" w:eastAsia="Times New Roman" w:hAnsi="Arial" w:cs="Arial"/>
                <w:b/>
                <w:bCs/>
                <w:color w:val="0B0C0C"/>
                <w:sz w:val="24"/>
                <w:szCs w:val="24"/>
                <w:lang w:eastAsia="en-GB"/>
              </w:rPr>
              <w:t>242</w:t>
            </w:r>
            <w:r w:rsidRPr="005C279C">
              <w:rPr>
                <w:rFonts w:ascii="Arial" w:eastAsia="Times New Roman" w:hAnsi="Arial" w:cs="Arial"/>
                <w:b/>
                <w:bCs/>
                <w:color w:val="0B0C0C"/>
                <w:sz w:val="24"/>
                <w:szCs w:val="24"/>
                <w:vertAlign w:val="superscript"/>
                <w:lang w:eastAsia="en-GB"/>
              </w:rPr>
              <w:t>nd</w:t>
            </w:r>
            <w:bookmarkEnd w:id="195"/>
            <w:r w:rsidRPr="005C279C">
              <w:rPr>
                <w:rFonts w:ascii="Arial" w:eastAsia="Times New Roman" w:hAnsi="Arial" w:cs="Arial"/>
                <w:b/>
                <w:bCs/>
                <w:color w:val="0B0C0C"/>
                <w:sz w:val="24"/>
                <w:szCs w:val="24"/>
                <w:lang w:eastAsia="en-GB"/>
              </w:rPr>
              <w:t xml:space="preserve"> </w:t>
            </w:r>
          </w:p>
        </w:tc>
        <w:tc>
          <w:tcPr>
            <w:tcW w:w="2268" w:type="dxa"/>
            <w:shd w:val="clear" w:color="auto" w:fill="E4F3FC" w:themeFill="accent2" w:themeFillTint="33"/>
          </w:tcPr>
          <w:p w14:paraId="36A42A8D"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6" w:name="_Toc135232186"/>
            <w:r w:rsidRPr="005C279C">
              <w:rPr>
                <w:rFonts w:ascii="Arial" w:eastAsia="Times New Roman" w:hAnsi="Arial" w:cs="Arial"/>
                <w:color w:val="0B0C0C"/>
                <w:sz w:val="24"/>
                <w:szCs w:val="24"/>
                <w:lang w:eastAsia="en-GB"/>
              </w:rPr>
              <w:t>12.5</w:t>
            </w:r>
            <w:bookmarkEnd w:id="196"/>
          </w:p>
        </w:tc>
        <w:tc>
          <w:tcPr>
            <w:tcW w:w="2693" w:type="dxa"/>
            <w:shd w:val="clear" w:color="auto" w:fill="F2F2F2" w:themeFill="background2" w:themeFillShade="F2"/>
          </w:tcPr>
          <w:p w14:paraId="6C397F2D" w14:textId="064D61F0" w:rsidR="00A805C5" w:rsidRPr="005C279C" w:rsidRDefault="00A805C5" w:rsidP="00431ABA">
            <w:pPr>
              <w:spacing w:before="100" w:beforeAutospacing="1" w:after="100" w:afterAutospacing="1"/>
              <w:jc w:val="center"/>
              <w:outlineLvl w:val="2"/>
              <w:rPr>
                <w:rStyle w:val="normaltextrun"/>
                <w:rFonts w:ascii="Arial" w:hAnsi="Arial" w:cs="Arial"/>
                <w:b/>
                <w:bCs/>
                <w:color w:val="00B050"/>
                <w:sz w:val="32"/>
                <w:szCs w:val="32"/>
                <w:shd w:val="clear" w:color="auto" w:fill="FFFFFF"/>
              </w:rPr>
            </w:pPr>
            <w:bookmarkStart w:id="197" w:name="_Toc135232187"/>
            <w:r w:rsidRPr="005C279C">
              <w:rPr>
                <w:rStyle w:val="normaltextrun"/>
                <w:rFonts w:ascii="Arial" w:hAnsi="Arial" w:cs="Arial"/>
                <w:b/>
                <w:bCs/>
                <w:color w:val="00B050"/>
                <w:sz w:val="32"/>
                <w:szCs w:val="32"/>
                <w:shd w:val="clear" w:color="auto" w:fill="FFFFFF"/>
              </w:rPr>
              <w:t xml:space="preserve">↓ </w:t>
            </w:r>
            <w:r w:rsidRPr="005C279C">
              <w:rPr>
                <w:rFonts w:ascii="Arial" w:eastAsia="Times New Roman" w:hAnsi="Arial" w:cs="Arial"/>
                <w:b/>
                <w:bCs/>
                <w:color w:val="0B0C0C"/>
                <w:sz w:val="24"/>
                <w:szCs w:val="24"/>
                <w:lang w:eastAsia="en-GB"/>
              </w:rPr>
              <w:t>9.2</w:t>
            </w:r>
            <w:bookmarkEnd w:id="197"/>
          </w:p>
        </w:tc>
      </w:tr>
      <w:tr w:rsidR="00A805C5" w:rsidRPr="005C279C" w14:paraId="7FFD7D83" w14:textId="562516A3" w:rsidTr="009A65CE">
        <w:trPr>
          <w:trHeight w:val="228"/>
        </w:trPr>
        <w:tc>
          <w:tcPr>
            <w:tcW w:w="3402" w:type="dxa"/>
            <w:shd w:val="clear" w:color="auto" w:fill="D9D9D9" w:themeFill="background2" w:themeFillShade="D9"/>
          </w:tcPr>
          <w:p w14:paraId="41C7AB68" w14:textId="77777777" w:rsidR="00A805C5" w:rsidRPr="005C279C" w:rsidRDefault="00A805C5" w:rsidP="00431ABA">
            <w:pPr>
              <w:spacing w:before="100" w:beforeAutospacing="1" w:after="100" w:afterAutospacing="1"/>
              <w:outlineLvl w:val="2"/>
              <w:rPr>
                <w:rFonts w:ascii="Arial" w:eastAsia="Times New Roman" w:hAnsi="Arial" w:cs="Arial"/>
                <w:b/>
                <w:bCs/>
                <w:color w:val="0B0C0C"/>
                <w:sz w:val="24"/>
                <w:szCs w:val="24"/>
                <w:lang w:eastAsia="en-GB"/>
              </w:rPr>
            </w:pPr>
            <w:bookmarkStart w:id="198" w:name="_Toc135232188"/>
            <w:r w:rsidRPr="005C279C">
              <w:rPr>
                <w:rFonts w:ascii="Arial" w:eastAsia="Times New Roman" w:hAnsi="Arial" w:cs="Arial"/>
                <w:b/>
                <w:bCs/>
                <w:color w:val="0B0C0C"/>
                <w:sz w:val="24"/>
                <w:szCs w:val="24"/>
                <w:lang w:eastAsia="en-GB"/>
              </w:rPr>
              <w:t>England</w:t>
            </w:r>
            <w:bookmarkEnd w:id="198"/>
          </w:p>
        </w:tc>
        <w:tc>
          <w:tcPr>
            <w:tcW w:w="2410" w:type="dxa"/>
            <w:shd w:val="clear" w:color="auto" w:fill="D9D9D9" w:themeFill="background2" w:themeFillShade="D9"/>
          </w:tcPr>
          <w:p w14:paraId="24078EEC" w14:textId="7777777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199" w:name="_Toc135232189"/>
            <w:r w:rsidRPr="005C279C">
              <w:rPr>
                <w:rFonts w:ascii="Arial" w:eastAsia="Times New Roman" w:hAnsi="Arial" w:cs="Arial"/>
                <w:color w:val="0B0C0C"/>
                <w:sz w:val="24"/>
                <w:szCs w:val="24"/>
                <w:lang w:eastAsia="en-GB"/>
              </w:rPr>
              <w:t>-</w:t>
            </w:r>
            <w:bookmarkEnd w:id="199"/>
          </w:p>
        </w:tc>
        <w:tc>
          <w:tcPr>
            <w:tcW w:w="2268" w:type="dxa"/>
            <w:shd w:val="clear" w:color="auto" w:fill="D9D9D9" w:themeFill="background2" w:themeFillShade="D9"/>
          </w:tcPr>
          <w:p w14:paraId="5102BAEA" w14:textId="77777777" w:rsidR="00A805C5" w:rsidRPr="005C279C" w:rsidRDefault="00A805C5" w:rsidP="00431ABA">
            <w:pPr>
              <w:spacing w:before="100" w:beforeAutospacing="1" w:after="100" w:afterAutospacing="1"/>
              <w:jc w:val="center"/>
              <w:outlineLvl w:val="2"/>
              <w:rPr>
                <w:rFonts w:ascii="Arial" w:eastAsia="Times New Roman" w:hAnsi="Arial" w:cs="Arial"/>
                <w:b/>
                <w:bCs/>
                <w:color w:val="0B0C0C"/>
                <w:sz w:val="24"/>
                <w:szCs w:val="24"/>
                <w:lang w:eastAsia="en-GB"/>
              </w:rPr>
            </w:pPr>
            <w:bookmarkStart w:id="200" w:name="_Toc135232190"/>
            <w:r w:rsidRPr="005C279C">
              <w:rPr>
                <w:rFonts w:ascii="Arial" w:eastAsia="Times New Roman" w:hAnsi="Arial" w:cs="Arial"/>
                <w:b/>
                <w:bCs/>
                <w:color w:val="0B0C0C"/>
                <w:sz w:val="24"/>
                <w:szCs w:val="24"/>
                <w:lang w:eastAsia="en-GB"/>
              </w:rPr>
              <w:t>21.7</w:t>
            </w:r>
            <w:bookmarkEnd w:id="200"/>
          </w:p>
        </w:tc>
        <w:tc>
          <w:tcPr>
            <w:tcW w:w="2693" w:type="dxa"/>
            <w:shd w:val="clear" w:color="auto" w:fill="D9D9D9" w:themeFill="background2" w:themeFillShade="D9"/>
          </w:tcPr>
          <w:p w14:paraId="67E248E0" w14:textId="38B71797" w:rsidR="00A805C5" w:rsidRPr="005C279C" w:rsidRDefault="00A805C5" w:rsidP="00431ABA">
            <w:pPr>
              <w:spacing w:before="100" w:beforeAutospacing="1" w:after="100" w:afterAutospacing="1"/>
              <w:jc w:val="center"/>
              <w:outlineLvl w:val="2"/>
              <w:rPr>
                <w:rFonts w:ascii="Arial" w:eastAsia="Times New Roman" w:hAnsi="Arial" w:cs="Arial"/>
                <w:color w:val="0B0C0C"/>
                <w:sz w:val="24"/>
                <w:szCs w:val="24"/>
                <w:lang w:eastAsia="en-GB"/>
              </w:rPr>
            </w:pPr>
            <w:bookmarkStart w:id="201" w:name="_Toc135232191"/>
            <w:r w:rsidRPr="005C279C">
              <w:rPr>
                <w:rFonts w:ascii="Arial" w:eastAsia="Times New Roman" w:hAnsi="Arial" w:cs="Arial"/>
                <w:color w:val="0B0C0C"/>
                <w:sz w:val="24"/>
                <w:szCs w:val="24"/>
                <w:lang w:eastAsia="en-GB"/>
              </w:rPr>
              <w:t>-</w:t>
            </w:r>
            <w:bookmarkEnd w:id="201"/>
          </w:p>
        </w:tc>
      </w:tr>
    </w:tbl>
    <w:p w14:paraId="21182A84" w14:textId="77777777" w:rsidR="006A4C39" w:rsidRPr="005C279C" w:rsidRDefault="006A4C39" w:rsidP="007E405C">
      <w:pPr>
        <w:ind w:left="0"/>
      </w:pPr>
    </w:p>
    <w:p w14:paraId="5B20FED4" w14:textId="768B0B35" w:rsidR="007E405C" w:rsidRPr="005C279C" w:rsidRDefault="007E405C" w:rsidP="007247F3">
      <w:pPr>
        <w:ind w:right="-604"/>
      </w:pPr>
      <w:r w:rsidRPr="005C279C">
        <w:t>Of the 1</w:t>
      </w:r>
      <w:r w:rsidR="0023713B" w:rsidRPr="005C279C">
        <w:t>8</w:t>
      </w:r>
      <w:r w:rsidRPr="005C279C">
        <w:t xml:space="preserve"> Local Authorities in Lancashire and South Cumbria</w:t>
      </w:r>
      <w:r w:rsidR="003370A6" w:rsidRPr="005C279C">
        <w:t xml:space="preserve"> in 2019</w:t>
      </w:r>
      <w:r w:rsidR="005A6759" w:rsidRPr="005C279C">
        <w:rPr>
          <w:b/>
          <w:bCs/>
        </w:rPr>
        <w:t>*</w:t>
      </w:r>
      <w:r w:rsidRPr="005C279C">
        <w:t xml:space="preserve">, </w:t>
      </w:r>
      <w:r w:rsidR="003370A6" w:rsidRPr="005C279C">
        <w:t>8</w:t>
      </w:r>
      <w:r w:rsidRPr="005C279C">
        <w:t xml:space="preserve"> rank amongst the 50 most deprived districts in England (with Blackpool being ranked as </w:t>
      </w:r>
      <w:r w:rsidRPr="005C279C">
        <w:lastRenderedPageBreak/>
        <w:t>the most deprived), and five rank between 192-282 at the least deprived end of the IMD</w:t>
      </w:r>
      <w:r w:rsidR="00D86726" w:rsidRPr="005C279C">
        <w:t>.</w:t>
      </w:r>
      <w:r w:rsidRPr="005C279C">
        <w:t xml:space="preserve"> </w:t>
      </w:r>
    </w:p>
    <w:p w14:paraId="1E7181B3" w14:textId="77777777" w:rsidR="00D86726" w:rsidRPr="005C279C" w:rsidRDefault="00D86726" w:rsidP="007247F3">
      <w:pPr>
        <w:ind w:right="-604"/>
      </w:pPr>
    </w:p>
    <w:p w14:paraId="7765A911" w14:textId="5231FA3F" w:rsidR="007E405C" w:rsidRPr="005C279C" w:rsidRDefault="007E405C" w:rsidP="007247F3">
      <w:pPr>
        <w:ind w:right="-604"/>
      </w:pPr>
      <w:r w:rsidRPr="005C279C">
        <w:t xml:space="preserve">The </w:t>
      </w:r>
      <w:r w:rsidR="00227B53" w:rsidRPr="005C279C">
        <w:t xml:space="preserve">IMD 2019 scores show that rates of deprivation are </w:t>
      </w:r>
      <w:r w:rsidRPr="005C279C">
        <w:t xml:space="preserve">indeed </w:t>
      </w:r>
      <w:r w:rsidR="00227B53" w:rsidRPr="005C279C">
        <w:t xml:space="preserve">variable across Lancashire and South Cumbria, with </w:t>
      </w:r>
      <w:r w:rsidR="005A6759" w:rsidRPr="005C279C">
        <w:t>ten</w:t>
      </w:r>
      <w:r w:rsidR="00C746D1" w:rsidRPr="005C279C">
        <w:t xml:space="preserve"> Local Authorities having higher levels of deprivation than the national average, six having lower levels, and one lone district having a similar score to the England </w:t>
      </w:r>
      <w:r w:rsidR="00382B6B" w:rsidRPr="005C279C">
        <w:t>average</w:t>
      </w:r>
      <w:r w:rsidR="00C746D1" w:rsidRPr="005C279C">
        <w:t>.</w:t>
      </w:r>
    </w:p>
    <w:p w14:paraId="1FD5825F" w14:textId="77777777" w:rsidR="007E405C" w:rsidRPr="005C279C" w:rsidRDefault="007E405C" w:rsidP="007247F3">
      <w:pPr>
        <w:ind w:right="-604"/>
      </w:pPr>
    </w:p>
    <w:p w14:paraId="0B17F1BD" w14:textId="37E727E7" w:rsidR="00380291" w:rsidRPr="005C279C" w:rsidRDefault="00227B53" w:rsidP="007247F3">
      <w:pPr>
        <w:ind w:right="-604"/>
      </w:pPr>
      <w:r w:rsidRPr="005C279C">
        <w:t>However, it should be noted that while the IMD scores</w:t>
      </w:r>
      <w:r w:rsidR="00721C41" w:rsidRPr="005C279C">
        <w:t xml:space="preserve"> and ranks</w:t>
      </w:r>
      <w:r w:rsidRPr="005C279C">
        <w:t xml:space="preserve"> in the table above give a useful broad insight into deprivation in each </w:t>
      </w:r>
      <w:r w:rsidR="00721C41" w:rsidRPr="005C279C">
        <w:t xml:space="preserve">Local Authority (and place-based partnership </w:t>
      </w:r>
      <w:r w:rsidRPr="005C279C">
        <w:t>area</w:t>
      </w:r>
      <w:r w:rsidR="00721C41" w:rsidRPr="005C279C">
        <w:t>)</w:t>
      </w:r>
      <w:r w:rsidRPr="005C279C">
        <w:t>, there will be variations in deprivation at local levels that may relate to a range of socio-economic and population factors.</w:t>
      </w:r>
    </w:p>
    <w:p w14:paraId="39F2ACDF" w14:textId="2DDECCB1" w:rsidR="005A6759" w:rsidRPr="005C279C" w:rsidRDefault="005A6759" w:rsidP="007247F3">
      <w:pPr>
        <w:ind w:right="-604"/>
      </w:pPr>
    </w:p>
    <w:p w14:paraId="575F686F" w14:textId="1DC1FCC8" w:rsidR="005A6759" w:rsidRPr="005C279C" w:rsidRDefault="005A6759" w:rsidP="007247F3">
      <w:pPr>
        <w:ind w:right="-604"/>
        <w:rPr>
          <w:b/>
          <w:bCs/>
          <w:sz w:val="24"/>
          <w:szCs w:val="24"/>
        </w:rPr>
      </w:pPr>
      <w:r w:rsidRPr="005C279C">
        <w:rPr>
          <w:b/>
          <w:bCs/>
          <w:sz w:val="24"/>
          <w:szCs w:val="24"/>
        </w:rPr>
        <w:t xml:space="preserve">*Please note that since the </w:t>
      </w:r>
      <w:r w:rsidR="0053054D" w:rsidRPr="005C279C">
        <w:rPr>
          <w:b/>
          <w:bCs/>
          <w:sz w:val="24"/>
          <w:szCs w:val="24"/>
        </w:rPr>
        <w:t xml:space="preserve">2019 IMD index was published, local authority boundaries in South Cumbria have been reconfigured and replaced with </w:t>
      </w:r>
      <w:r w:rsidR="00C66364" w:rsidRPr="005C279C">
        <w:rPr>
          <w:b/>
          <w:bCs/>
          <w:sz w:val="24"/>
          <w:szCs w:val="24"/>
        </w:rPr>
        <w:t>Westmor</w:t>
      </w:r>
      <w:r w:rsidR="008F347E" w:rsidRPr="005C279C">
        <w:rPr>
          <w:b/>
          <w:bCs/>
          <w:sz w:val="24"/>
          <w:szCs w:val="24"/>
        </w:rPr>
        <w:t>land and Furness Council, Cumberland Council and North Yorkshire Council.</w:t>
      </w:r>
      <w:r w:rsidR="00FB6564" w:rsidRPr="005C279C">
        <w:rPr>
          <w:b/>
          <w:bCs/>
          <w:sz w:val="24"/>
          <w:szCs w:val="24"/>
        </w:rPr>
        <w:t xml:space="preserve"> The figures included in the above table reflect the previous local authority districts that now form part of the South Cumbria </w:t>
      </w:r>
      <w:r w:rsidR="0023713B" w:rsidRPr="005C279C">
        <w:rPr>
          <w:b/>
          <w:bCs/>
          <w:sz w:val="24"/>
          <w:szCs w:val="24"/>
        </w:rPr>
        <w:t>footprint of the ICS.</w:t>
      </w:r>
    </w:p>
    <w:p w14:paraId="76E52C27" w14:textId="50DBD3EC" w:rsidR="00052AD1" w:rsidRPr="005C279C" w:rsidRDefault="00052AD1" w:rsidP="00A50D4E">
      <w:pPr>
        <w:pStyle w:val="BodyTextIndent"/>
        <w:ind w:right="-604"/>
      </w:pPr>
    </w:p>
    <w:p w14:paraId="065EA84E" w14:textId="0CD3F6DB" w:rsidR="007D66B6" w:rsidRPr="005C279C" w:rsidRDefault="00793CB3" w:rsidP="007D66B6">
      <w:pPr>
        <w:pStyle w:val="BodyTextIndent"/>
        <w:ind w:right="-604"/>
      </w:pPr>
      <w:r w:rsidRPr="005C279C">
        <w:rPr>
          <w:b/>
          <w:bCs/>
          <w:color w:val="0070C0"/>
        </w:rPr>
        <w:t>Deprivation at LSOA leve</w:t>
      </w:r>
      <w:r w:rsidR="00BB0575" w:rsidRPr="005C279C">
        <w:rPr>
          <w:b/>
          <w:bCs/>
          <w:color w:val="0070C0"/>
        </w:rPr>
        <w:t>l</w:t>
      </w:r>
    </w:p>
    <w:p w14:paraId="0755B4F1" w14:textId="7E0B37DF" w:rsidR="007E797D" w:rsidRPr="005C279C" w:rsidRDefault="007E797D" w:rsidP="00A50D4E">
      <w:pPr>
        <w:pStyle w:val="BodyTextIndent"/>
        <w:ind w:right="-604"/>
      </w:pPr>
    </w:p>
    <w:p w14:paraId="13EBA472" w14:textId="3928B202" w:rsidR="007E797D" w:rsidRPr="005C279C" w:rsidRDefault="007E797D" w:rsidP="007D66B6">
      <w:pPr>
        <w:ind w:right="-37"/>
        <w:rPr>
          <w:rFonts w:cs="Arial"/>
        </w:rPr>
      </w:pPr>
      <w:r w:rsidRPr="005C279C">
        <w:rPr>
          <w:rFonts w:eastAsia="Arial" w:cs="Arial"/>
        </w:rPr>
        <w:t>Differences in relative deprivation are not just regional but can also occur between neighbourhoods too.</w:t>
      </w:r>
      <w:r w:rsidRPr="005C279C">
        <w:t xml:space="preserve"> </w:t>
      </w:r>
      <w:r w:rsidRPr="005C279C">
        <w:rPr>
          <w:rFonts w:cs="Arial"/>
        </w:rPr>
        <w:t xml:space="preserve">Lower-Layer Super Output Areas (LSOAs) are small </w:t>
      </w:r>
      <w:r w:rsidR="00FD1B5D" w:rsidRPr="005C279C">
        <w:rPr>
          <w:rFonts w:cs="Arial"/>
        </w:rPr>
        <w:t xml:space="preserve">areas </w:t>
      </w:r>
      <w:r w:rsidRPr="005C279C">
        <w:rPr>
          <w:rFonts w:cs="Arial"/>
        </w:rPr>
        <w:t>de</w:t>
      </w:r>
      <w:r w:rsidRPr="005C279C">
        <w:rPr>
          <w:rFonts w:cs="Arial"/>
          <w:color w:val="262140"/>
        </w:rPr>
        <w:t>si</w:t>
      </w:r>
      <w:r w:rsidRPr="005C279C">
        <w:rPr>
          <w:rFonts w:cs="Arial"/>
        </w:rPr>
        <w:t xml:space="preserve">gned to be of a similar population size, with an average of approximately 1,500 residents or 650 households. </w:t>
      </w:r>
    </w:p>
    <w:p w14:paraId="0F6B5A4E" w14:textId="77777777" w:rsidR="007E797D" w:rsidRPr="005C279C" w:rsidRDefault="007E797D" w:rsidP="00A50D4E">
      <w:pPr>
        <w:pStyle w:val="BodyTextIndent"/>
        <w:ind w:right="-604"/>
      </w:pPr>
    </w:p>
    <w:p w14:paraId="3606160E" w14:textId="59CEF5D6" w:rsidR="005C29F7" w:rsidRPr="005C279C" w:rsidRDefault="004A7342" w:rsidP="00FD1B5D">
      <w:pPr>
        <w:pStyle w:val="Heading2"/>
        <w:spacing w:before="0"/>
        <w:ind w:right="-179"/>
        <w:rPr>
          <w:b w:val="0"/>
          <w:bCs w:val="0"/>
          <w:color w:val="262140"/>
          <w:sz w:val="28"/>
        </w:rPr>
      </w:pPr>
      <w:bookmarkStart w:id="202" w:name="_Toc135232192"/>
      <w:r w:rsidRPr="005C279C">
        <w:rPr>
          <w:b w:val="0"/>
          <w:bCs w:val="0"/>
          <w:color w:val="262140"/>
          <w:sz w:val="28"/>
        </w:rPr>
        <w:t xml:space="preserve">Each LSOA in England is ranked into 10 deprivation deciles, with the LSOAs in decile 1 being deemed to be the </w:t>
      </w:r>
      <w:r w:rsidRPr="005C279C">
        <w:rPr>
          <w:b w:val="0"/>
          <w:bCs w:val="0"/>
          <w:i/>
          <w:color w:val="262140"/>
          <w:sz w:val="28"/>
        </w:rPr>
        <w:t>most</w:t>
      </w:r>
      <w:r w:rsidRPr="005C279C">
        <w:rPr>
          <w:b w:val="0"/>
          <w:bCs w:val="0"/>
          <w:color w:val="262140"/>
          <w:sz w:val="28"/>
        </w:rPr>
        <w:t xml:space="preserve"> deprived 10% nationally, and LSOAs in decile 10 being the </w:t>
      </w:r>
      <w:r w:rsidRPr="005C279C">
        <w:rPr>
          <w:b w:val="0"/>
          <w:bCs w:val="0"/>
          <w:i/>
          <w:color w:val="262140"/>
          <w:sz w:val="28"/>
        </w:rPr>
        <w:t>least</w:t>
      </w:r>
      <w:r w:rsidRPr="005C279C">
        <w:rPr>
          <w:b w:val="0"/>
          <w:bCs w:val="0"/>
          <w:color w:val="262140"/>
          <w:sz w:val="28"/>
        </w:rPr>
        <w:t xml:space="preserve"> deprived 10% nationally. </w:t>
      </w:r>
      <w:r w:rsidR="005C29F7" w:rsidRPr="005C279C">
        <w:rPr>
          <w:b w:val="0"/>
          <w:bCs w:val="0"/>
          <w:color w:val="262140"/>
          <w:sz w:val="28"/>
        </w:rPr>
        <w:t xml:space="preserve">There are currently </w:t>
      </w:r>
      <w:r w:rsidR="005C29F7" w:rsidRPr="005C279C">
        <w:rPr>
          <w:color w:val="262140"/>
          <w:sz w:val="28"/>
        </w:rPr>
        <w:t>1,049</w:t>
      </w:r>
      <w:r w:rsidR="005C29F7" w:rsidRPr="005C279C">
        <w:rPr>
          <w:b w:val="0"/>
          <w:bCs w:val="0"/>
          <w:color w:val="262140"/>
          <w:sz w:val="28"/>
        </w:rPr>
        <w:t xml:space="preserve"> LSOAs in Lancashire and South Cumbria in total, and </w:t>
      </w:r>
      <w:r w:rsidR="005C29F7" w:rsidRPr="005C279C">
        <w:rPr>
          <w:color w:val="262140"/>
          <w:sz w:val="28"/>
        </w:rPr>
        <w:t>198</w:t>
      </w:r>
      <w:r w:rsidR="005C29F7" w:rsidRPr="005C279C">
        <w:rPr>
          <w:b w:val="0"/>
          <w:bCs w:val="0"/>
          <w:color w:val="262140"/>
          <w:sz w:val="28"/>
        </w:rPr>
        <w:t xml:space="preserve"> (</w:t>
      </w:r>
      <w:r w:rsidR="005C29F7" w:rsidRPr="005C279C">
        <w:rPr>
          <w:color w:val="262140"/>
          <w:sz w:val="28"/>
        </w:rPr>
        <w:t>18.9%</w:t>
      </w:r>
      <w:r w:rsidR="005C29F7" w:rsidRPr="005C279C">
        <w:rPr>
          <w:b w:val="0"/>
          <w:bCs w:val="0"/>
          <w:color w:val="262140"/>
          <w:sz w:val="28"/>
        </w:rPr>
        <w:t xml:space="preserve">) of those are in decile 1, </w:t>
      </w:r>
      <w:r w:rsidR="00FD1B5D" w:rsidRPr="005C279C">
        <w:rPr>
          <w:b w:val="0"/>
          <w:bCs w:val="0"/>
          <w:color w:val="262140"/>
          <w:sz w:val="28"/>
        </w:rPr>
        <w:t xml:space="preserve">meaning </w:t>
      </w:r>
      <w:r w:rsidR="006A20EE" w:rsidRPr="005C279C">
        <w:rPr>
          <w:b w:val="0"/>
          <w:bCs w:val="0"/>
          <w:color w:val="262140"/>
          <w:sz w:val="28"/>
        </w:rPr>
        <w:t xml:space="preserve">that </w:t>
      </w:r>
      <w:r w:rsidR="00FD1B5D" w:rsidRPr="005C279C">
        <w:rPr>
          <w:b w:val="0"/>
          <w:bCs w:val="0"/>
          <w:color w:val="262140"/>
          <w:sz w:val="28"/>
        </w:rPr>
        <w:t xml:space="preserve">they </w:t>
      </w:r>
      <w:r w:rsidR="005C29F7" w:rsidRPr="005C279C">
        <w:rPr>
          <w:b w:val="0"/>
          <w:bCs w:val="0"/>
          <w:color w:val="262140"/>
          <w:sz w:val="28"/>
        </w:rPr>
        <w:t>are considered to be amongst the most deprived 10% in the country.</w:t>
      </w:r>
      <w:bookmarkEnd w:id="202"/>
    </w:p>
    <w:p w14:paraId="558AC000" w14:textId="46F4A84D" w:rsidR="00BB0575" w:rsidRPr="005C279C" w:rsidRDefault="00BB0575" w:rsidP="00BB0575"/>
    <w:p w14:paraId="0389709F" w14:textId="345CF19C" w:rsidR="00D86726" w:rsidRPr="007E405C" w:rsidRDefault="00BB0575" w:rsidP="00D86726">
      <w:r w:rsidRPr="005C279C">
        <w:t>The majority of</w:t>
      </w:r>
      <w:r w:rsidR="00982F0C" w:rsidRPr="005C279C">
        <w:t xml:space="preserve"> </w:t>
      </w:r>
      <w:r w:rsidR="001F6E33" w:rsidRPr="005C279C">
        <w:t xml:space="preserve">the </w:t>
      </w:r>
      <w:r w:rsidRPr="005C279C">
        <w:t>LSOAs</w:t>
      </w:r>
      <w:r w:rsidR="00982F0C" w:rsidRPr="005C279C">
        <w:t xml:space="preserve"> that are in the most deprived decile</w:t>
      </w:r>
      <w:r w:rsidR="001F6E33" w:rsidRPr="005C279C">
        <w:t xml:space="preserve"> across Lancashire and South Cumbria </w:t>
      </w:r>
      <w:proofErr w:type="gramStart"/>
      <w:r w:rsidR="00982F0C" w:rsidRPr="005C279C">
        <w:t>are located in</w:t>
      </w:r>
      <w:proofErr w:type="gramEnd"/>
      <w:r w:rsidR="00982F0C" w:rsidRPr="005C279C">
        <w:t xml:space="preserve"> the Local Authorities of </w:t>
      </w:r>
      <w:r w:rsidRPr="005C279C">
        <w:t>Blackpool, Burnley, Blackburn with Darwen</w:t>
      </w:r>
      <w:r w:rsidR="001C45BF" w:rsidRPr="005C279C">
        <w:t>, Eden</w:t>
      </w:r>
      <w:r w:rsidRPr="005C279C">
        <w:t xml:space="preserve"> </w:t>
      </w:r>
      <w:r w:rsidR="00982F0C" w:rsidRPr="005C279C">
        <w:t xml:space="preserve">and </w:t>
      </w:r>
      <w:r w:rsidRPr="005C279C">
        <w:t>Pendle</w:t>
      </w:r>
      <w:r w:rsidR="00982F0C" w:rsidRPr="005C279C">
        <w:t>, and these particular districts</w:t>
      </w:r>
      <w:r w:rsidR="001F6E33" w:rsidRPr="005C279C">
        <w:t xml:space="preserve"> also rank amongst the top 20 Local Authorities in England in regard to the proportion of such neighbourhoods.</w:t>
      </w:r>
      <w:r w:rsidR="00982F0C" w:rsidRPr="005C279C">
        <w:t xml:space="preserve"> </w:t>
      </w:r>
      <w:r w:rsidR="001F6E33" w:rsidRPr="005C279C">
        <w:t xml:space="preserve">However, </w:t>
      </w:r>
      <w:r w:rsidR="00D86726" w:rsidRPr="005C279C">
        <w:t>these districts do also have small proportions of LSOAs in the least deprived deciles, illustrating how levels of deprivation can look very different across a particular patch.</w:t>
      </w:r>
      <w:r w:rsidR="00D86726" w:rsidRPr="007E405C">
        <w:t xml:space="preserve"> </w:t>
      </w:r>
    </w:p>
    <w:p w14:paraId="0E8373AA" w14:textId="4AB226E7" w:rsidR="001F6E33" w:rsidRDefault="001F6E33" w:rsidP="00982F0C"/>
    <w:p w14:paraId="3DB60D50" w14:textId="77777777" w:rsidR="006A20EE" w:rsidRDefault="006A20EE">
      <w:pPr>
        <w:rPr>
          <w:rFonts w:eastAsiaTheme="majorEastAsia" w:cs="Arial"/>
          <w:b/>
          <w:bCs/>
          <w:noProof/>
          <w:color w:val="005EB8"/>
          <w:sz w:val="44"/>
        </w:rPr>
      </w:pPr>
      <w:bookmarkStart w:id="203" w:name="_Toc103172734"/>
      <w:bookmarkStart w:id="204" w:name="_Toc135232193"/>
      <w:r>
        <w:br w:type="page"/>
      </w:r>
    </w:p>
    <w:p w14:paraId="1C02910D" w14:textId="7F6BB623" w:rsidR="00380291" w:rsidRDefault="00024B50" w:rsidP="00380291">
      <w:pPr>
        <w:pStyle w:val="Heading2"/>
      </w:pPr>
      <w:r>
        <w:lastRenderedPageBreak/>
        <w:t>C</w:t>
      </w:r>
      <w:r w:rsidR="00380291">
        <w:t xml:space="preserve">ore20PLUS5 – An </w:t>
      </w:r>
      <w:bookmarkStart w:id="205" w:name="_Hlk134199822"/>
      <w:r w:rsidR="009251E5">
        <w:t>a</w:t>
      </w:r>
      <w:r w:rsidR="00380291">
        <w:t>pproach</w:t>
      </w:r>
      <w:bookmarkEnd w:id="205"/>
      <w:r w:rsidR="00380291">
        <w:t xml:space="preserve"> to </w:t>
      </w:r>
      <w:r w:rsidR="009251E5">
        <w:t>r</w:t>
      </w:r>
      <w:r w:rsidR="00380291">
        <w:t xml:space="preserve">educing </w:t>
      </w:r>
      <w:r w:rsidR="009251E5">
        <w:t>h</w:t>
      </w:r>
      <w:r w:rsidR="00380291">
        <w:t xml:space="preserve">ealth </w:t>
      </w:r>
      <w:r w:rsidR="009251E5">
        <w:t>i</w:t>
      </w:r>
      <w:r w:rsidR="00380291">
        <w:t>nequalities</w:t>
      </w:r>
      <w:bookmarkEnd w:id="203"/>
      <w:bookmarkEnd w:id="204"/>
    </w:p>
    <w:p w14:paraId="154DD207" w14:textId="77777777" w:rsidR="00D30BAB" w:rsidRDefault="00D30BAB" w:rsidP="00D30BAB"/>
    <w:p w14:paraId="46B7184C" w14:textId="56154D44" w:rsidR="005B6F90" w:rsidRDefault="0069335C" w:rsidP="00D30BAB">
      <w:pPr>
        <w:ind w:right="-604"/>
      </w:pPr>
      <w:r>
        <w:t>Introduced</w:t>
      </w:r>
      <w:r w:rsidR="001C0C9C">
        <w:t xml:space="preserve"> in 2021-22, </w:t>
      </w:r>
      <w:r w:rsidR="00D30BAB" w:rsidRPr="00D30BAB">
        <w:rPr>
          <w:b/>
          <w:bCs/>
        </w:rPr>
        <w:t>Core20PLUS5</w:t>
      </w:r>
      <w:r w:rsidR="00D30BAB">
        <w:t xml:space="preserve"> is a national </w:t>
      </w:r>
      <w:r w:rsidR="00056550">
        <w:t xml:space="preserve">NHS England and NHS Improvement approach to support the reduction of health inequalities at both national and system level. The approach defines a target population cohort – the </w:t>
      </w:r>
      <w:r w:rsidR="009E2F49">
        <w:t>‘</w:t>
      </w:r>
      <w:r w:rsidR="009E2F49">
        <w:rPr>
          <w:b/>
          <w:bCs/>
        </w:rPr>
        <w:t>Core20</w:t>
      </w:r>
      <w:r w:rsidR="005B6F90">
        <w:rPr>
          <w:b/>
          <w:bCs/>
        </w:rPr>
        <w:t>PLUS</w:t>
      </w:r>
      <w:r w:rsidR="005B6F90">
        <w:t>’ – and identifies ‘</w:t>
      </w:r>
      <w:r w:rsidR="005B6F90">
        <w:rPr>
          <w:b/>
          <w:bCs/>
        </w:rPr>
        <w:t>5</w:t>
      </w:r>
      <w:r w:rsidR="005B6F90">
        <w:t>’ focus clinical areas requiring accelerated improvement on a national level.</w:t>
      </w:r>
    </w:p>
    <w:p w14:paraId="2A19B7C5" w14:textId="60C58BD5" w:rsidR="00227B53" w:rsidRDefault="005D6379" w:rsidP="005D6379">
      <w:pPr>
        <w:pStyle w:val="Heading3"/>
      </w:pPr>
      <w:bookmarkStart w:id="206" w:name="_Toc103172735"/>
      <w:bookmarkStart w:id="207" w:name="_Toc135232194"/>
      <w:r>
        <w:t>Core20:</w:t>
      </w:r>
      <w:bookmarkEnd w:id="206"/>
      <w:bookmarkEnd w:id="207"/>
      <w:r w:rsidR="00227B53">
        <w:t xml:space="preserve">  </w:t>
      </w:r>
    </w:p>
    <w:p w14:paraId="678DFEA7" w14:textId="4D6F2FB9" w:rsidR="000F11EE" w:rsidRDefault="000F11EE" w:rsidP="00957877"/>
    <w:p w14:paraId="3D86AAFE" w14:textId="379A8AC0" w:rsidR="000F11EE" w:rsidRDefault="005D6379" w:rsidP="005D6379">
      <w:pPr>
        <w:ind w:right="-604"/>
      </w:pPr>
      <w:r>
        <w:t>The most deprived 20% of the national population as identified by the national Index of Multiple De</w:t>
      </w:r>
      <w:r w:rsidR="00505B56">
        <w:t>privation</w:t>
      </w:r>
      <w:r w:rsidR="00763720">
        <w:t xml:space="preserve"> (IMD). The IMD has seven domains with indicators accounting for a wide range of social determinants of health.</w:t>
      </w:r>
    </w:p>
    <w:p w14:paraId="240460CE" w14:textId="411FABDE" w:rsidR="00763720" w:rsidRDefault="00CB4320" w:rsidP="00763720">
      <w:pPr>
        <w:pStyle w:val="Heading3"/>
      </w:pPr>
      <w:bookmarkStart w:id="208" w:name="_Toc103172736"/>
      <w:bookmarkStart w:id="209" w:name="_Toc135232195"/>
      <w:r>
        <w:t>PLUS:</w:t>
      </w:r>
      <w:bookmarkEnd w:id="208"/>
      <w:bookmarkEnd w:id="209"/>
    </w:p>
    <w:p w14:paraId="75DF6F74" w14:textId="7711420E" w:rsidR="00CB4320" w:rsidRDefault="00024B50" w:rsidP="00CB4320">
      <w:r>
        <w:rPr>
          <w:noProof/>
        </w:rPr>
        <w:drawing>
          <wp:anchor distT="0" distB="0" distL="114300" distR="114300" simplePos="0" relativeHeight="251731456" behindDoc="0" locked="0" layoutInCell="1" allowOverlap="1" wp14:anchorId="77F2F117" wp14:editId="76AE55D6">
            <wp:simplePos x="0" y="0"/>
            <wp:positionH relativeFrom="column">
              <wp:posOffset>2980055</wp:posOffset>
            </wp:positionH>
            <wp:positionV relativeFrom="paragraph">
              <wp:posOffset>93345</wp:posOffset>
            </wp:positionV>
            <wp:extent cx="3552825" cy="3552825"/>
            <wp:effectExtent l="38100" t="38100" r="47625" b="47625"/>
            <wp:wrapThrough wrapText="bothSides">
              <wp:wrapPolygon edited="0">
                <wp:start x="9150" y="-232"/>
                <wp:lineTo x="4285" y="-232"/>
                <wp:lineTo x="4285" y="1621"/>
                <wp:lineTo x="2201" y="1621"/>
                <wp:lineTo x="2201" y="3475"/>
                <wp:lineTo x="927" y="3475"/>
                <wp:lineTo x="927" y="5328"/>
                <wp:lineTo x="116" y="5328"/>
                <wp:lineTo x="-232" y="7181"/>
                <wp:lineTo x="-232" y="13551"/>
                <wp:lineTo x="116" y="14593"/>
                <wp:lineTo x="1042" y="16446"/>
                <wp:lineTo x="2316" y="18299"/>
                <wp:lineTo x="4633" y="20268"/>
                <wp:lineTo x="8686" y="21774"/>
                <wp:lineTo x="8918" y="21774"/>
                <wp:lineTo x="12624" y="21774"/>
                <wp:lineTo x="12740" y="21774"/>
                <wp:lineTo x="16909" y="20152"/>
                <wp:lineTo x="17025" y="20152"/>
                <wp:lineTo x="19342" y="18299"/>
                <wp:lineTo x="20616" y="16446"/>
                <wp:lineTo x="21426" y="14593"/>
                <wp:lineTo x="21774" y="12856"/>
                <wp:lineTo x="21774" y="9034"/>
                <wp:lineTo x="21426" y="7297"/>
                <wp:lineTo x="21426" y="7181"/>
                <wp:lineTo x="20616" y="5328"/>
                <wp:lineTo x="19342" y="3475"/>
                <wp:lineTo x="17604" y="1853"/>
                <wp:lineTo x="17257" y="1158"/>
                <wp:lineTo x="13666" y="-232"/>
                <wp:lineTo x="12392" y="-232"/>
                <wp:lineTo x="9150" y="-232"/>
              </wp:wrapPolygon>
            </wp:wrapThrough>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a:picLocks noChangeAspect="1" noChangeArrowheads="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0" y="0"/>
                      <a:ext cx="3552825" cy="35528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1BB79" w14:textId="40D1653F" w:rsidR="00CB4320" w:rsidRDefault="00485F76" w:rsidP="00CB4320">
      <w:pPr>
        <w:ind w:right="-604"/>
      </w:pPr>
      <w:r>
        <w:t>Locally determined population groups experiencing poorer than average health access, experience and/or outcomes, but not captured in the ‘Core20’ alone. This should be based on local population health data.</w:t>
      </w:r>
    </w:p>
    <w:p w14:paraId="266CA9B9" w14:textId="77777777" w:rsidR="00F45BB2" w:rsidRDefault="00F45BB2" w:rsidP="00CB4320">
      <w:pPr>
        <w:ind w:right="-604"/>
      </w:pPr>
    </w:p>
    <w:p w14:paraId="75CB6309" w14:textId="04753CF5" w:rsidR="00F45BB2" w:rsidRDefault="00F45BB2" w:rsidP="00CB4320">
      <w:pPr>
        <w:ind w:right="-604"/>
      </w:pPr>
      <w:r>
        <w:t xml:space="preserve">Such population groups may </w:t>
      </w:r>
      <w:r w:rsidR="00710604">
        <w:t>include</w:t>
      </w:r>
      <w:r>
        <w:t xml:space="preserve"> ethnic minority communities, coastal communities</w:t>
      </w:r>
      <w:r w:rsidR="00B507A8">
        <w:t xml:space="preserve">, </w:t>
      </w:r>
      <w:r w:rsidR="0069335C">
        <w:t xml:space="preserve">people with multi-morbidities, protected characteristic groups, </w:t>
      </w:r>
      <w:r w:rsidR="001C0C9C">
        <w:t xml:space="preserve">people experiencing homelessness, drug and alcohol dependence, vulnerable migrants, Gypsy, Roma and Traveller communities, sex workers, people in </w:t>
      </w:r>
      <w:r w:rsidR="003B0655">
        <w:t>contact with the justice system, victims of modern slavery and other socially excluded groups.</w:t>
      </w:r>
    </w:p>
    <w:p w14:paraId="07C73836" w14:textId="77777777" w:rsidR="003B0655" w:rsidRDefault="003B0655" w:rsidP="00CB4320">
      <w:pPr>
        <w:ind w:right="-604"/>
      </w:pPr>
    </w:p>
    <w:p w14:paraId="0E217A93" w14:textId="248099CC" w:rsidR="00E66564" w:rsidRDefault="00E93DA2" w:rsidP="00CB4320">
      <w:pPr>
        <w:ind w:right="-604"/>
      </w:pPr>
      <w:r w:rsidRPr="006F62AC">
        <w:t xml:space="preserve">Lancashire and South Cumbria </w:t>
      </w:r>
      <w:r w:rsidR="00E03CD3" w:rsidRPr="006F62AC">
        <w:t>Integrated Care System</w:t>
      </w:r>
      <w:r w:rsidR="005737BC" w:rsidRPr="006F62AC">
        <w:t xml:space="preserve"> will </w:t>
      </w:r>
      <w:r w:rsidR="006F62AC" w:rsidRPr="006F62AC">
        <w:t>continue</w:t>
      </w:r>
      <w:r w:rsidR="005737BC" w:rsidRPr="006F62AC">
        <w:t xml:space="preserve"> its work on identifying local priorities and inclusion groups relating to Core20PLUS5 throughout 202</w:t>
      </w:r>
      <w:r w:rsidR="006F62AC" w:rsidRPr="006F62AC">
        <w:t>4</w:t>
      </w:r>
      <w:r w:rsidR="005737BC" w:rsidRPr="006F62AC">
        <w:t>-2</w:t>
      </w:r>
      <w:r w:rsidR="006F62AC" w:rsidRPr="006F62AC">
        <w:t>5</w:t>
      </w:r>
      <w:r w:rsidR="005737BC">
        <w:t>.</w:t>
      </w:r>
    </w:p>
    <w:p w14:paraId="62B7EE49" w14:textId="3B9E8595" w:rsidR="005737BC" w:rsidRDefault="00D52A3B" w:rsidP="00D52A3B">
      <w:pPr>
        <w:pStyle w:val="Heading3"/>
      </w:pPr>
      <w:bookmarkStart w:id="210" w:name="_Toc103172737"/>
      <w:bookmarkStart w:id="211" w:name="_Toc135232196"/>
      <w:r>
        <w:t>5:</w:t>
      </w:r>
      <w:bookmarkEnd w:id="210"/>
      <w:bookmarkEnd w:id="211"/>
    </w:p>
    <w:p w14:paraId="3FD93E17" w14:textId="77777777" w:rsidR="00D52A3B" w:rsidRDefault="00D52A3B" w:rsidP="00D52A3B"/>
    <w:p w14:paraId="1ED3DA0A" w14:textId="77F812A2" w:rsidR="00D52A3B" w:rsidRDefault="00FC1833" w:rsidP="00FC1833">
      <w:pPr>
        <w:ind w:right="-604"/>
      </w:pPr>
      <w:r>
        <w:t>The final part sets out five clinical areas of focus</w:t>
      </w:r>
      <w:r w:rsidR="00641AA5">
        <w:t xml:space="preserve"> where a need has been identified for improvements on a national level:</w:t>
      </w:r>
    </w:p>
    <w:p w14:paraId="424E3933" w14:textId="77777777" w:rsidR="00641AA5" w:rsidRDefault="00641AA5" w:rsidP="00FC1833">
      <w:pPr>
        <w:ind w:right="-604"/>
      </w:pPr>
    </w:p>
    <w:p w14:paraId="5216ED74" w14:textId="02FB8A6B" w:rsidR="00641AA5" w:rsidRDefault="00641AA5" w:rsidP="00024B50">
      <w:pPr>
        <w:pStyle w:val="ListParagraph"/>
        <w:numPr>
          <w:ilvl w:val="0"/>
          <w:numId w:val="33"/>
        </w:numPr>
        <w:ind w:right="-604"/>
      </w:pPr>
      <w:r w:rsidRPr="00024B50">
        <w:rPr>
          <w:b/>
          <w:bCs/>
          <w:color w:val="005EB8"/>
        </w:rPr>
        <w:t>Maternity</w:t>
      </w:r>
      <w:r w:rsidR="00AD07E2" w:rsidRPr="00024B50">
        <w:rPr>
          <w:b/>
          <w:bCs/>
          <w:color w:val="005EB8"/>
        </w:rPr>
        <w:t>:</w:t>
      </w:r>
      <w:r w:rsidR="00AD07E2" w:rsidRPr="00024B50">
        <w:rPr>
          <w:color w:val="005EB8"/>
        </w:rPr>
        <w:t xml:space="preserve"> </w:t>
      </w:r>
      <w:r w:rsidR="00AD07E2">
        <w:t>ensuring continuity of care for 75% of women from Black, Asian and minority ethnic communities and from the most deprived groups</w:t>
      </w:r>
      <w:r w:rsidR="00A80C54">
        <w:t>.</w:t>
      </w:r>
    </w:p>
    <w:p w14:paraId="7DCDF142" w14:textId="77777777" w:rsidR="00024B50" w:rsidRDefault="00024B50" w:rsidP="00024B50">
      <w:pPr>
        <w:pStyle w:val="ListParagraph"/>
        <w:ind w:left="-207" w:right="-604"/>
      </w:pPr>
    </w:p>
    <w:p w14:paraId="75028A8B" w14:textId="602634E4" w:rsidR="00AD07E2" w:rsidRDefault="00AD07E2" w:rsidP="00024B50">
      <w:pPr>
        <w:pStyle w:val="ListParagraph"/>
        <w:numPr>
          <w:ilvl w:val="0"/>
          <w:numId w:val="33"/>
        </w:numPr>
        <w:ind w:right="-604"/>
      </w:pPr>
      <w:r w:rsidRPr="00024B50">
        <w:rPr>
          <w:b/>
          <w:bCs/>
          <w:color w:val="005EB8"/>
        </w:rPr>
        <w:t>Severe mental illness (SMI)</w:t>
      </w:r>
      <w:r w:rsidR="000339A7" w:rsidRPr="00024B50">
        <w:rPr>
          <w:b/>
          <w:bCs/>
          <w:color w:val="005EB8"/>
        </w:rPr>
        <w:t>:</w:t>
      </w:r>
      <w:r w:rsidR="000339A7" w:rsidRPr="00024B50">
        <w:rPr>
          <w:color w:val="005EB8"/>
        </w:rPr>
        <w:t xml:space="preserve"> </w:t>
      </w:r>
      <w:r w:rsidR="00EE2A02">
        <w:t>ensuring annual health checks f</w:t>
      </w:r>
      <w:r w:rsidR="007F3FE2">
        <w:t>or</w:t>
      </w:r>
      <w:r w:rsidR="00EE2A02">
        <w:t xml:space="preserve"> 60% of those living with SMI</w:t>
      </w:r>
      <w:r w:rsidR="0076384F">
        <w:t xml:space="preserve"> (bringing SMI in line with the success seen in learning disabilities)</w:t>
      </w:r>
      <w:r w:rsidR="00A80C54">
        <w:t>.</w:t>
      </w:r>
    </w:p>
    <w:p w14:paraId="0EADABC1" w14:textId="77777777" w:rsidR="00024B50" w:rsidRDefault="00024B50" w:rsidP="00024B50">
      <w:pPr>
        <w:pStyle w:val="ListParagraph"/>
      </w:pPr>
    </w:p>
    <w:p w14:paraId="1862DD17" w14:textId="52B28EE3" w:rsidR="0076384F" w:rsidRDefault="0076384F" w:rsidP="00024B50">
      <w:pPr>
        <w:pStyle w:val="ListParagraph"/>
        <w:numPr>
          <w:ilvl w:val="0"/>
          <w:numId w:val="33"/>
        </w:numPr>
        <w:ind w:right="-604"/>
      </w:pPr>
      <w:r w:rsidRPr="00024B50">
        <w:rPr>
          <w:b/>
          <w:bCs/>
          <w:color w:val="005EB8"/>
        </w:rPr>
        <w:t>Chronic respiratory disease:</w:t>
      </w:r>
      <w:r w:rsidRPr="00024B50">
        <w:rPr>
          <w:color w:val="005EB8"/>
        </w:rPr>
        <w:t xml:space="preserve"> </w:t>
      </w:r>
      <w:r>
        <w:t>a clear focus on Chronic Obstructive Pulmonary Disease (COPD)</w:t>
      </w:r>
      <w:r w:rsidR="00DB5748">
        <w:t xml:space="preserve"> driving up uptake of COVID, flu and pneumonia vaccines</w:t>
      </w:r>
      <w:r w:rsidR="00A80C54">
        <w:t>.</w:t>
      </w:r>
    </w:p>
    <w:p w14:paraId="250BD9E3" w14:textId="77777777" w:rsidR="00024B50" w:rsidRDefault="00024B50" w:rsidP="00024B50">
      <w:pPr>
        <w:ind w:left="0" w:right="-604"/>
      </w:pPr>
    </w:p>
    <w:p w14:paraId="23420D8D" w14:textId="62B82B55" w:rsidR="00046287" w:rsidRDefault="00046287" w:rsidP="00024B50">
      <w:pPr>
        <w:pStyle w:val="ListParagraph"/>
        <w:numPr>
          <w:ilvl w:val="0"/>
          <w:numId w:val="33"/>
        </w:numPr>
        <w:ind w:right="-604"/>
      </w:pPr>
      <w:r w:rsidRPr="00024B50">
        <w:rPr>
          <w:b/>
          <w:bCs/>
          <w:color w:val="005EB8"/>
        </w:rPr>
        <w:t xml:space="preserve">Early cancer diagnosis: </w:t>
      </w:r>
      <w:r>
        <w:t>75% of cases diagnosed at stage 1 or 2 by 2028</w:t>
      </w:r>
      <w:r w:rsidR="00A80C54">
        <w:t>.</w:t>
      </w:r>
    </w:p>
    <w:p w14:paraId="50FBB0BD" w14:textId="77777777" w:rsidR="00024B50" w:rsidRDefault="00024B50" w:rsidP="00024B50">
      <w:pPr>
        <w:ind w:left="0" w:right="-604"/>
      </w:pPr>
    </w:p>
    <w:p w14:paraId="44BBC793" w14:textId="341F1987" w:rsidR="00046287" w:rsidRDefault="00046287" w:rsidP="00024B50">
      <w:pPr>
        <w:ind w:left="-284" w:right="-604" w:hanging="283"/>
      </w:pPr>
      <w:r w:rsidRPr="00371310">
        <w:rPr>
          <w:b/>
          <w:bCs/>
          <w:color w:val="auto"/>
        </w:rPr>
        <w:t>5.</w:t>
      </w:r>
      <w:r w:rsidRPr="00371310">
        <w:rPr>
          <w:color w:val="auto"/>
        </w:rPr>
        <w:t xml:space="preserve"> </w:t>
      </w:r>
      <w:r w:rsidR="00A80C54" w:rsidRPr="00243303">
        <w:rPr>
          <w:b/>
          <w:bCs/>
          <w:color w:val="005EB8"/>
        </w:rPr>
        <w:t xml:space="preserve">Hypertension case finding: </w:t>
      </w:r>
      <w:r w:rsidR="00A80C54">
        <w:t>to allow</w:t>
      </w:r>
      <w:r w:rsidR="00B86197">
        <w:t xml:space="preserve"> for interventions to optimise blood pressure and minimise the risk of myocardial infection and stroke.</w:t>
      </w:r>
    </w:p>
    <w:p w14:paraId="29BA7BEB" w14:textId="77777777" w:rsidR="003067CA" w:rsidRPr="001D5923" w:rsidRDefault="003067CA" w:rsidP="001D5923">
      <w:pPr>
        <w:ind w:right="-604"/>
      </w:pPr>
      <w:bookmarkStart w:id="212" w:name="_Toc1567278"/>
      <w:bookmarkStart w:id="213" w:name="_Toc43818183"/>
      <w:bookmarkStart w:id="214" w:name="_Toc74824866"/>
    </w:p>
    <w:p w14:paraId="1482B22A" w14:textId="5A0B6B4D" w:rsidR="00740E70" w:rsidRDefault="00740E70" w:rsidP="00740E70">
      <w:pPr>
        <w:pStyle w:val="Heading3"/>
      </w:pPr>
      <w:bookmarkStart w:id="215" w:name="_Toc74824867"/>
      <w:bookmarkStart w:id="216" w:name="_Toc103172740"/>
      <w:bookmarkStart w:id="217" w:name="_Toc135232197"/>
      <w:bookmarkStart w:id="218" w:name="_Toc1567279"/>
      <w:bookmarkStart w:id="219" w:name="_Toc43818184"/>
      <w:bookmarkEnd w:id="212"/>
      <w:bookmarkEnd w:id="213"/>
      <w:bookmarkEnd w:id="214"/>
      <w:r>
        <w:t>Lancashire and South Cumbria Integrated Care Strategy:</w:t>
      </w:r>
    </w:p>
    <w:p w14:paraId="03206176" w14:textId="0C47A258" w:rsidR="00740E70" w:rsidRDefault="00740E70" w:rsidP="00740E70"/>
    <w:p w14:paraId="332BBF79" w14:textId="05341802" w:rsidR="00740E70" w:rsidRPr="006F62AC" w:rsidRDefault="00087257" w:rsidP="00740E70">
      <w:r w:rsidRPr="006F62AC">
        <w:t>The Lancashire and South Cumbria Integrated Care Strategy describes how organisations in the Lancashire and South Cumbria Integrated Care Partnership</w:t>
      </w:r>
      <w:r w:rsidR="00963FA1" w:rsidRPr="006F62AC">
        <w:t xml:space="preserve"> will work together to</w:t>
      </w:r>
      <w:r w:rsidR="00B00892" w:rsidRPr="006F62AC">
        <w:t xml:space="preserve"> reduce inequalities identified </w:t>
      </w:r>
      <w:r w:rsidR="0094031B" w:rsidRPr="006F62AC">
        <w:t>as part of Core20PLUS5,</w:t>
      </w:r>
      <w:r w:rsidR="00963FA1" w:rsidRPr="006F62AC">
        <w:t xml:space="preserve"> improve the health and wellbeing of our residents</w:t>
      </w:r>
      <w:r w:rsidR="00AE2CDD">
        <w:t>,</w:t>
      </w:r>
      <w:r w:rsidR="00E1675B" w:rsidRPr="006F62AC">
        <w:t xml:space="preserve"> and achieve o</w:t>
      </w:r>
      <w:r w:rsidR="00AE2CDD">
        <w:t>ur</w:t>
      </w:r>
      <w:r w:rsidR="00E1675B" w:rsidRPr="006F62AC">
        <w:t xml:space="preserve"> vision of longer, healthier, happier lives.</w:t>
      </w:r>
      <w:r w:rsidR="00C11893" w:rsidRPr="006F62AC">
        <w:t xml:space="preserve"> The strategy sets </w:t>
      </w:r>
      <w:proofErr w:type="gramStart"/>
      <w:r w:rsidR="00C11893" w:rsidRPr="006F62AC">
        <w:t>a number of</w:t>
      </w:r>
      <w:proofErr w:type="gramEnd"/>
      <w:r w:rsidR="00C11893" w:rsidRPr="006F62AC">
        <w:t xml:space="preserve"> priorities focused </w:t>
      </w:r>
      <w:r w:rsidR="00AE2CDD" w:rsidRPr="006F62AC">
        <w:t>on</w:t>
      </w:r>
      <w:r w:rsidR="00C11893" w:rsidRPr="006F62AC">
        <w:t xml:space="preserve"> the life course of our residents:</w:t>
      </w:r>
    </w:p>
    <w:p w14:paraId="6C546516" w14:textId="7CB6E0F1" w:rsidR="00C11893" w:rsidRPr="006F62AC" w:rsidRDefault="00C11893" w:rsidP="00740E70"/>
    <w:p w14:paraId="0EE089BF" w14:textId="45191AAB" w:rsidR="00C11893" w:rsidRPr="006F62AC" w:rsidRDefault="00C11893" w:rsidP="00740E70">
      <w:r w:rsidRPr="006F62AC">
        <w:rPr>
          <w:b/>
          <w:bCs/>
          <w:color w:val="005EB8"/>
        </w:rPr>
        <w:t>Starting Well</w:t>
      </w:r>
      <w:r w:rsidR="009E07E7" w:rsidRPr="006F62AC">
        <w:rPr>
          <w:color w:val="005EB8"/>
        </w:rPr>
        <w:t xml:space="preserve"> </w:t>
      </w:r>
      <w:r w:rsidR="009E07E7" w:rsidRPr="006F62AC">
        <w:t>– Giving our children the best start in life</w:t>
      </w:r>
      <w:r w:rsidR="00337F0E" w:rsidRPr="006F62AC">
        <w:t>, supporting them and their families with problems that affect their health and wellbeing, and getting them ready to start school.</w:t>
      </w:r>
    </w:p>
    <w:p w14:paraId="6F20DC99" w14:textId="77777777" w:rsidR="00337F0E" w:rsidRPr="006F62AC" w:rsidRDefault="00337F0E" w:rsidP="00740E70"/>
    <w:p w14:paraId="002EDBF3" w14:textId="085EC0DB" w:rsidR="009E07E7" w:rsidRPr="006F62AC" w:rsidRDefault="009E07E7" w:rsidP="00740E70">
      <w:r w:rsidRPr="006F62AC">
        <w:rPr>
          <w:b/>
          <w:bCs/>
          <w:color w:val="005EB8"/>
        </w:rPr>
        <w:t>Living Well</w:t>
      </w:r>
      <w:r w:rsidRPr="006F62AC">
        <w:rPr>
          <w:color w:val="005EB8"/>
        </w:rPr>
        <w:t xml:space="preserve"> </w:t>
      </w:r>
      <w:r w:rsidRPr="006F62AC">
        <w:t>– Reducing ill health and tackling inequalities</w:t>
      </w:r>
      <w:r w:rsidR="00864E39" w:rsidRPr="006F62AC">
        <w:t xml:space="preserve"> across mental and physical health for people of all ages by understanding the cause of these unfair differences.</w:t>
      </w:r>
    </w:p>
    <w:p w14:paraId="36193513" w14:textId="77777777" w:rsidR="00864E39" w:rsidRPr="006F62AC" w:rsidRDefault="00864E39" w:rsidP="00740E70"/>
    <w:p w14:paraId="04F1F1C7" w14:textId="1B7F3D21" w:rsidR="009E07E7" w:rsidRPr="006F62AC" w:rsidRDefault="009E07E7" w:rsidP="00740E70">
      <w:r w:rsidRPr="006F62AC">
        <w:rPr>
          <w:b/>
          <w:bCs/>
          <w:color w:val="005EB8"/>
        </w:rPr>
        <w:t>Working Well</w:t>
      </w:r>
      <w:r w:rsidRPr="006F62AC">
        <w:rPr>
          <w:color w:val="005EB8"/>
        </w:rPr>
        <w:t xml:space="preserve"> </w:t>
      </w:r>
      <w:r w:rsidRPr="006F62AC">
        <w:t xml:space="preserve">– Increasing ambition, </w:t>
      </w:r>
      <w:proofErr w:type="gramStart"/>
      <w:r w:rsidRPr="006F62AC">
        <w:t>aspiration</w:t>
      </w:r>
      <w:proofErr w:type="gramEnd"/>
      <w:r w:rsidRPr="006F62AC">
        <w:t xml:space="preserve"> and employment</w:t>
      </w:r>
      <w:r w:rsidR="00C359DC" w:rsidRPr="006F62AC">
        <w:t>, with businesses supporting a health and stable workforce and employing people who live in the local area.</w:t>
      </w:r>
    </w:p>
    <w:p w14:paraId="7B58DE58" w14:textId="77777777" w:rsidR="00C359DC" w:rsidRPr="006F62AC" w:rsidRDefault="00C359DC" w:rsidP="00740E70"/>
    <w:p w14:paraId="7234AA24" w14:textId="4FE67061" w:rsidR="009E07E7" w:rsidRPr="006F62AC" w:rsidRDefault="009E07E7" w:rsidP="00740E70">
      <w:r w:rsidRPr="006F62AC">
        <w:rPr>
          <w:b/>
          <w:bCs/>
          <w:color w:val="005EB8"/>
        </w:rPr>
        <w:t>Ageing Well</w:t>
      </w:r>
      <w:r w:rsidRPr="006F62AC">
        <w:rPr>
          <w:color w:val="005EB8"/>
        </w:rPr>
        <w:t xml:space="preserve"> </w:t>
      </w:r>
      <w:r w:rsidRPr="006F62AC">
        <w:t>– Supporting people to stay well in their own home</w:t>
      </w:r>
      <w:r w:rsidR="00CE37A3" w:rsidRPr="006F62AC">
        <w:t>, with connections to their communities</w:t>
      </w:r>
      <w:r w:rsidR="008B0BB0" w:rsidRPr="006F62AC">
        <w:t xml:space="preserve"> and more joined up care.</w:t>
      </w:r>
    </w:p>
    <w:p w14:paraId="567223C9" w14:textId="77777777" w:rsidR="008B0BB0" w:rsidRPr="006F62AC" w:rsidRDefault="008B0BB0" w:rsidP="00740E70"/>
    <w:p w14:paraId="57E59BD1" w14:textId="0109C469" w:rsidR="009E07E7" w:rsidRPr="006F62AC" w:rsidRDefault="009E07E7" w:rsidP="00740E70">
      <w:r w:rsidRPr="006F62AC">
        <w:rPr>
          <w:b/>
          <w:bCs/>
          <w:color w:val="005EB8"/>
        </w:rPr>
        <w:t>Dying Well</w:t>
      </w:r>
      <w:r w:rsidRPr="006F62AC">
        <w:rPr>
          <w:color w:val="005EB8"/>
        </w:rPr>
        <w:t xml:space="preserve"> </w:t>
      </w:r>
      <w:r w:rsidRPr="006F62AC">
        <w:t xml:space="preserve">– Encouraging </w:t>
      </w:r>
      <w:proofErr w:type="gramStart"/>
      <w:r w:rsidR="008B0BB0" w:rsidRPr="006F62AC">
        <w:t>all of</w:t>
      </w:r>
      <w:proofErr w:type="gramEnd"/>
      <w:r w:rsidR="008B0BB0" w:rsidRPr="006F62AC">
        <w:t xml:space="preserve"> our resident</w:t>
      </w:r>
      <w:r w:rsidR="00C95766" w:rsidRPr="006F62AC">
        <w:t>s</w:t>
      </w:r>
      <w:r w:rsidR="008B0BB0" w:rsidRPr="006F62AC">
        <w:t xml:space="preserve"> to feel comfortable in talking about planning for dying, and to be well-supported wh</w:t>
      </w:r>
      <w:r w:rsidR="00B418A4" w:rsidRPr="006F62AC">
        <w:t>en a loved on</w:t>
      </w:r>
      <w:r w:rsidR="00A42139" w:rsidRPr="006F62AC">
        <w:t>e</w:t>
      </w:r>
      <w:r w:rsidR="00B418A4" w:rsidRPr="006F62AC">
        <w:t xml:space="preserve"> dies. </w:t>
      </w:r>
    </w:p>
    <w:p w14:paraId="24897E6F" w14:textId="49C42E02" w:rsidR="00C95766" w:rsidRPr="006F62AC" w:rsidRDefault="00C95766" w:rsidP="00740E70"/>
    <w:p w14:paraId="0625D9B9" w14:textId="4699FC3A" w:rsidR="00C95766" w:rsidRPr="006F62AC" w:rsidRDefault="00C95766" w:rsidP="00740E70">
      <w:r w:rsidRPr="006F62AC">
        <w:t>Some of the themes that will help us deliver on these priorities include:</w:t>
      </w:r>
    </w:p>
    <w:p w14:paraId="6659ECF0" w14:textId="22E39FFC" w:rsidR="00C95766" w:rsidRPr="006F62AC" w:rsidRDefault="00C95766" w:rsidP="00740E70"/>
    <w:p w14:paraId="0589ECDA" w14:textId="3C81BCF6" w:rsidR="00C95766" w:rsidRPr="006F62AC" w:rsidRDefault="00C95766" w:rsidP="00C95766">
      <w:pPr>
        <w:pStyle w:val="ListParagraph"/>
        <w:numPr>
          <w:ilvl w:val="0"/>
          <w:numId w:val="38"/>
        </w:numPr>
        <w:ind w:left="-142" w:hanging="425"/>
      </w:pPr>
      <w:r w:rsidRPr="006F62AC">
        <w:t>‘One workforce’ across health and care, helping services be more joined up for our residents</w:t>
      </w:r>
      <w:r w:rsidR="006613BA">
        <w:t>.</w:t>
      </w:r>
    </w:p>
    <w:p w14:paraId="55FCB38D" w14:textId="2EC7A7EB" w:rsidR="00C95766" w:rsidRPr="006F62AC" w:rsidRDefault="00C95766" w:rsidP="00C95766">
      <w:pPr>
        <w:pStyle w:val="ListParagraph"/>
        <w:numPr>
          <w:ilvl w:val="0"/>
          <w:numId w:val="38"/>
        </w:numPr>
        <w:ind w:left="-142" w:hanging="425"/>
      </w:pPr>
      <w:r w:rsidRPr="006F62AC">
        <w:t>Supporting unpaid carers with their own health and wellbeing as well as the people they are looking after</w:t>
      </w:r>
      <w:r w:rsidR="006613BA">
        <w:t>.</w:t>
      </w:r>
    </w:p>
    <w:p w14:paraId="7F931C00" w14:textId="76978B4B" w:rsidR="00C95766" w:rsidRPr="006F62AC" w:rsidRDefault="00C95766" w:rsidP="00C95766">
      <w:pPr>
        <w:pStyle w:val="ListParagraph"/>
        <w:numPr>
          <w:ilvl w:val="0"/>
          <w:numId w:val="38"/>
        </w:numPr>
        <w:ind w:left="-142" w:hanging="425"/>
      </w:pPr>
      <w:r w:rsidRPr="006F62AC">
        <w:t>Using digital resources and making better use of information about our population</w:t>
      </w:r>
      <w:r w:rsidR="006613BA">
        <w:t>.</w:t>
      </w:r>
    </w:p>
    <w:p w14:paraId="53276BF1" w14:textId="583AF3FF" w:rsidR="00C95766" w:rsidRPr="006F62AC" w:rsidRDefault="00C95766" w:rsidP="00C95766">
      <w:pPr>
        <w:pStyle w:val="ListParagraph"/>
        <w:numPr>
          <w:ilvl w:val="0"/>
          <w:numId w:val="38"/>
        </w:numPr>
        <w:ind w:left="-142" w:hanging="425"/>
      </w:pPr>
      <w:r w:rsidRPr="006F62AC">
        <w:lastRenderedPageBreak/>
        <w:t>Using our buildings as collective resources across communities</w:t>
      </w:r>
      <w:r w:rsidR="006613BA">
        <w:t>.</w:t>
      </w:r>
    </w:p>
    <w:p w14:paraId="117D5680" w14:textId="68AF542D" w:rsidR="00C95766" w:rsidRPr="006F62AC" w:rsidRDefault="00C95766" w:rsidP="00C95766">
      <w:pPr>
        <w:pStyle w:val="ListParagraph"/>
        <w:numPr>
          <w:ilvl w:val="0"/>
          <w:numId w:val="38"/>
        </w:numPr>
        <w:ind w:left="-142" w:hanging="425"/>
      </w:pPr>
      <w:r w:rsidRPr="006F62AC">
        <w:t>Committing to sustainability in health and care services to reduce our environmental impact</w:t>
      </w:r>
      <w:r w:rsidR="006613BA">
        <w:t>.</w:t>
      </w:r>
    </w:p>
    <w:p w14:paraId="1C253BF0" w14:textId="70581A6D" w:rsidR="00AA296C" w:rsidRPr="006F62AC" w:rsidRDefault="00AA296C" w:rsidP="00AA296C"/>
    <w:p w14:paraId="7EFACC71" w14:textId="6E67F0B1" w:rsidR="00AA296C" w:rsidRDefault="003510E7" w:rsidP="00AA296C">
      <w:r w:rsidRPr="006F62AC">
        <w:t xml:space="preserve">For more information about our Integrated Care Strategy, please visit the </w:t>
      </w:r>
      <w:r w:rsidR="003E3BBA" w:rsidRPr="006F62AC">
        <w:t xml:space="preserve">following link - </w:t>
      </w:r>
      <w:hyperlink r:id="rId73" w:history="1">
        <w:r w:rsidR="003E3BBA" w:rsidRPr="006F62AC">
          <w:rPr>
            <w:rStyle w:val="Hyperlink"/>
            <w:color w:val="005EB8"/>
          </w:rPr>
          <w:t>https://lscintegratedcare.co.uk/our-work/our-strategy</w:t>
        </w:r>
      </w:hyperlink>
    </w:p>
    <w:p w14:paraId="05A5631E" w14:textId="77777777" w:rsidR="003E3BBA" w:rsidRPr="009E07E7" w:rsidRDefault="003E3BBA" w:rsidP="00AA296C"/>
    <w:p w14:paraId="31434218" w14:textId="77777777" w:rsidR="009F66AE" w:rsidRDefault="009F66AE">
      <w:pPr>
        <w:rPr>
          <w:rFonts w:eastAsiaTheme="majorEastAsia" w:cs="Arial"/>
          <w:b/>
          <w:bCs/>
          <w:noProof/>
          <w:color w:val="005EB8"/>
          <w:sz w:val="44"/>
        </w:rPr>
      </w:pPr>
      <w:r>
        <w:br w:type="page"/>
      </w:r>
    </w:p>
    <w:p w14:paraId="6B33CF9B" w14:textId="41DFBFB1" w:rsidR="00A82F40" w:rsidRDefault="00DE54C0" w:rsidP="008A7887">
      <w:pPr>
        <w:pStyle w:val="Heading2"/>
      </w:pPr>
      <w:r>
        <w:lastRenderedPageBreak/>
        <w:t xml:space="preserve">Good </w:t>
      </w:r>
      <w:r w:rsidR="002C226C">
        <w:t>P</w:t>
      </w:r>
      <w:r>
        <w:t xml:space="preserve">ractice in </w:t>
      </w:r>
      <w:r w:rsidR="002C226C">
        <w:t>E</w:t>
      </w:r>
      <w:r w:rsidR="00A82F40" w:rsidRPr="00E81F64">
        <w:t xml:space="preserve">ngagement and </w:t>
      </w:r>
      <w:r w:rsidR="002C226C">
        <w:t>S</w:t>
      </w:r>
      <w:r w:rsidR="00A82F40" w:rsidRPr="00E81F64">
        <w:t xml:space="preserve">ervice </w:t>
      </w:r>
      <w:bookmarkEnd w:id="215"/>
      <w:bookmarkEnd w:id="216"/>
      <w:r w:rsidR="002C226C">
        <w:t>D</w:t>
      </w:r>
      <w:r>
        <w:t>elivery</w:t>
      </w:r>
      <w:bookmarkEnd w:id="217"/>
    </w:p>
    <w:p w14:paraId="41945FEB" w14:textId="16E461C7" w:rsidR="00CB0A9F" w:rsidRPr="005A41DC" w:rsidRDefault="00016891" w:rsidP="00EA2AD8">
      <w:pPr>
        <w:pStyle w:val="Heading3"/>
        <w:ind w:right="-604"/>
      </w:pPr>
      <w:r w:rsidRPr="005A41DC">
        <w:t>Lancashire and South Cumbria nursing homes set precedent for new method of delivering COVID-19 vaccines</w:t>
      </w:r>
    </w:p>
    <w:p w14:paraId="0B920BF4" w14:textId="6BCB7959" w:rsidR="00CB0A9F" w:rsidRPr="009B0C0B" w:rsidRDefault="005A41DC" w:rsidP="00CB0A9F">
      <w:pPr>
        <w:rPr>
          <w:highlight w:val="yellow"/>
        </w:rPr>
      </w:pPr>
      <w:r w:rsidRPr="009B0C0B">
        <w:rPr>
          <w:noProof/>
          <w:highlight w:val="yellow"/>
        </w:rPr>
        <w:drawing>
          <wp:anchor distT="0" distB="0" distL="114300" distR="114300" simplePos="0" relativeHeight="251749888" behindDoc="1" locked="0" layoutInCell="1" allowOverlap="1" wp14:anchorId="2A1A05D1" wp14:editId="6445EC6C">
            <wp:simplePos x="0" y="0"/>
            <wp:positionH relativeFrom="column">
              <wp:posOffset>-502920</wp:posOffset>
            </wp:positionH>
            <wp:positionV relativeFrom="paragraph">
              <wp:posOffset>258445</wp:posOffset>
            </wp:positionV>
            <wp:extent cx="2533650" cy="2533650"/>
            <wp:effectExtent l="38100" t="38100" r="38100" b="38100"/>
            <wp:wrapTight wrapText="bothSides">
              <wp:wrapPolygon edited="0">
                <wp:start x="8770" y="-325"/>
                <wp:lineTo x="3086" y="-325"/>
                <wp:lineTo x="3086" y="2274"/>
                <wp:lineTo x="974" y="2274"/>
                <wp:lineTo x="974" y="4872"/>
                <wp:lineTo x="-162" y="4872"/>
                <wp:lineTo x="-325" y="7471"/>
                <wp:lineTo x="-325" y="13967"/>
                <wp:lineTo x="162" y="15266"/>
                <wp:lineTo x="1624" y="17865"/>
                <wp:lineTo x="4710" y="20463"/>
                <wp:lineTo x="4872" y="20463"/>
                <wp:lineTo x="8283" y="21762"/>
                <wp:lineTo x="8445" y="21762"/>
                <wp:lineTo x="12992" y="21762"/>
                <wp:lineTo x="13155" y="21762"/>
                <wp:lineTo x="16565" y="20463"/>
                <wp:lineTo x="16728" y="20463"/>
                <wp:lineTo x="19814" y="17865"/>
                <wp:lineTo x="21275" y="15266"/>
                <wp:lineTo x="21762" y="12830"/>
                <wp:lineTo x="21762" y="7471"/>
                <wp:lineTo x="20463" y="4872"/>
                <wp:lineTo x="18514" y="2436"/>
                <wp:lineTo x="18352" y="1624"/>
                <wp:lineTo x="14129" y="-325"/>
                <wp:lineTo x="12668" y="-325"/>
                <wp:lineTo x="8770" y="-325"/>
              </wp:wrapPolygon>
            </wp:wrapTight>
            <wp:docPr id="7189" name="Picture 7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Picture 7189">
                      <a:extLst>
                        <a:ext uri="{C183D7F6-B498-43B3-948B-1728B52AA6E4}">
                          <adec:decorative xmlns:adec="http://schemas.microsoft.com/office/drawing/2017/decorative" val="1"/>
                        </a:ext>
                      </a:extLst>
                    </pic:cNvPr>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2533650" cy="2533650"/>
                    </a:xfrm>
                    <a:prstGeom prst="ellipse">
                      <a:avLst/>
                    </a:prstGeom>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4974C" w14:textId="55CB1AAE" w:rsidR="005A41DC" w:rsidRPr="005A41DC" w:rsidRDefault="005A41DC" w:rsidP="00BE2FB0">
      <w:pPr>
        <w:pStyle w:val="NormalWeb"/>
        <w:shd w:val="clear" w:color="auto" w:fill="FFFFFF"/>
        <w:spacing w:after="225"/>
        <w:ind w:left="3544" w:right="-585"/>
        <w:rPr>
          <w:rStyle w:val="Strong"/>
          <w:rFonts w:ascii="Frutiger" w:hAnsi="Frutiger" w:cs="Arial"/>
          <w:b w:val="0"/>
          <w:bCs w:val="0"/>
          <w:color w:val="000000"/>
          <w:sz w:val="28"/>
          <w:szCs w:val="28"/>
        </w:rPr>
      </w:pPr>
      <w:r w:rsidRPr="005A41DC">
        <w:rPr>
          <w:rStyle w:val="Strong"/>
          <w:rFonts w:ascii="Frutiger" w:hAnsi="Frutiger" w:cs="Arial"/>
          <w:b w:val="0"/>
          <w:bCs w:val="0"/>
          <w:color w:val="000000"/>
          <w:sz w:val="28"/>
          <w:szCs w:val="28"/>
        </w:rPr>
        <w:t>Lancashire and South Cumbria ICB became the first in the UK to enable nursing home staff to deliver COVID-19 vaccines to their own residents and colleagues, when nursing homes in Barrow trialled a new way of delivering COVID-19 and flu jabs aimed at increasing vaccine uptake and relieving pressure on local primary care teams.</w:t>
      </w:r>
    </w:p>
    <w:p w14:paraId="2979B8F3" w14:textId="6777B822" w:rsidR="005A41DC" w:rsidRPr="005A41DC" w:rsidRDefault="00BE2FB0" w:rsidP="00BE2FB0">
      <w:pPr>
        <w:pStyle w:val="NormalWeb"/>
        <w:shd w:val="clear" w:color="auto" w:fill="FFFFFF"/>
        <w:spacing w:after="225"/>
        <w:ind w:left="3544" w:right="-585" w:hanging="142"/>
        <w:rPr>
          <w:rStyle w:val="Strong"/>
          <w:rFonts w:ascii="Frutiger" w:hAnsi="Frutiger" w:cs="Arial"/>
          <w:b w:val="0"/>
          <w:bCs w:val="0"/>
          <w:color w:val="000000"/>
          <w:sz w:val="28"/>
          <w:szCs w:val="28"/>
        </w:rPr>
      </w:pPr>
      <w:r>
        <w:rPr>
          <w:rStyle w:val="Strong"/>
          <w:rFonts w:ascii="Frutiger" w:hAnsi="Frutiger" w:cs="Arial"/>
          <w:b w:val="0"/>
          <w:bCs w:val="0"/>
          <w:color w:val="000000"/>
          <w:sz w:val="28"/>
          <w:szCs w:val="28"/>
        </w:rPr>
        <w:t xml:space="preserve">  </w:t>
      </w:r>
      <w:r w:rsidR="005A41DC" w:rsidRPr="005A41DC">
        <w:rPr>
          <w:rStyle w:val="Strong"/>
          <w:rFonts w:ascii="Frutiger" w:hAnsi="Frutiger" w:cs="Arial"/>
          <w:b w:val="0"/>
          <w:bCs w:val="0"/>
          <w:color w:val="000000"/>
          <w:sz w:val="28"/>
          <w:szCs w:val="28"/>
        </w:rPr>
        <w:t xml:space="preserve">Staff at four nursing homes in the town were trained to deliver both COVID-19 and flu vaccinations, so the inoculations could be given at any time and by staff working in the home who were already familiar to the people living and working there. </w:t>
      </w:r>
    </w:p>
    <w:p w14:paraId="031363EB" w14:textId="77777777" w:rsidR="005A41DC" w:rsidRPr="005A41DC" w:rsidRDefault="005A41DC" w:rsidP="005A41DC">
      <w:pPr>
        <w:pStyle w:val="NormalWeb"/>
        <w:shd w:val="clear" w:color="auto" w:fill="FFFFFF"/>
        <w:spacing w:after="225"/>
        <w:ind w:right="-585"/>
        <w:rPr>
          <w:rStyle w:val="Strong"/>
          <w:rFonts w:ascii="Frutiger" w:hAnsi="Frutiger" w:cs="Arial"/>
          <w:b w:val="0"/>
          <w:bCs w:val="0"/>
          <w:color w:val="000000"/>
          <w:sz w:val="28"/>
          <w:szCs w:val="28"/>
        </w:rPr>
      </w:pPr>
      <w:r w:rsidRPr="005A41DC">
        <w:rPr>
          <w:rStyle w:val="Strong"/>
          <w:rFonts w:ascii="Frutiger" w:hAnsi="Frutiger" w:cs="Arial"/>
          <w:b w:val="0"/>
          <w:bCs w:val="0"/>
          <w:color w:val="000000"/>
          <w:sz w:val="28"/>
          <w:szCs w:val="28"/>
        </w:rPr>
        <w:t>Carole McCann, lead nurse for the Lancashire and South Cumbria vaccination programme, said: “We are delighted to trial delivering COVID-19 and flu vaccines in this way to a very vulnerable group of people and the workforce that supports them. Many people may be living with dementia or other long-term health issues, so we hope the vaccine being given by a member of staff who knows their unique needs will improve their vaccination experience. This will also support the local primary care teams who will have some valuable time back to focus on other vital health needs within their GP practice.”</w:t>
      </w:r>
    </w:p>
    <w:p w14:paraId="19ECE871" w14:textId="77777777" w:rsidR="005A41DC" w:rsidRPr="005A41DC" w:rsidRDefault="005A41DC" w:rsidP="005A41DC">
      <w:pPr>
        <w:pStyle w:val="NormalWeb"/>
        <w:shd w:val="clear" w:color="auto" w:fill="FFFFFF"/>
        <w:spacing w:after="225"/>
        <w:ind w:right="-585"/>
        <w:rPr>
          <w:rStyle w:val="Strong"/>
          <w:rFonts w:ascii="Frutiger" w:hAnsi="Frutiger" w:cs="Arial"/>
          <w:b w:val="0"/>
          <w:bCs w:val="0"/>
          <w:color w:val="000000"/>
          <w:sz w:val="28"/>
          <w:szCs w:val="28"/>
        </w:rPr>
      </w:pPr>
      <w:r w:rsidRPr="005A41DC">
        <w:rPr>
          <w:rStyle w:val="Strong"/>
          <w:rFonts w:ascii="Frutiger" w:hAnsi="Frutiger" w:cs="Arial"/>
          <w:b w:val="0"/>
          <w:bCs w:val="0"/>
          <w:color w:val="000000"/>
          <w:sz w:val="28"/>
          <w:szCs w:val="28"/>
        </w:rPr>
        <w:t>The trial also aimed to encourage uptake of the vaccine among nursing home staff as the vaccinations could be carried out at a time and place that best suited individual needs.</w:t>
      </w:r>
    </w:p>
    <w:p w14:paraId="309E0820" w14:textId="77777777" w:rsidR="005A41DC" w:rsidRPr="005A41DC" w:rsidRDefault="005A41DC" w:rsidP="005A41DC">
      <w:pPr>
        <w:pStyle w:val="NormalWeb"/>
        <w:shd w:val="clear" w:color="auto" w:fill="FFFFFF"/>
        <w:spacing w:after="225"/>
        <w:ind w:right="-585"/>
        <w:rPr>
          <w:rStyle w:val="Strong"/>
          <w:rFonts w:ascii="Frutiger" w:hAnsi="Frutiger" w:cs="Arial"/>
          <w:b w:val="0"/>
          <w:bCs w:val="0"/>
          <w:color w:val="000000"/>
          <w:sz w:val="28"/>
          <w:szCs w:val="28"/>
        </w:rPr>
      </w:pPr>
      <w:r w:rsidRPr="005A41DC">
        <w:rPr>
          <w:rStyle w:val="Strong"/>
          <w:rFonts w:ascii="Frutiger" w:hAnsi="Frutiger" w:cs="Arial"/>
          <w:b w:val="0"/>
          <w:bCs w:val="0"/>
          <w:color w:val="000000"/>
          <w:sz w:val="28"/>
          <w:szCs w:val="28"/>
        </w:rPr>
        <w:t>Sam Sherrington, national deputy director of community nursing, visited Lonsdale and St George’s Nursing Home in Albert Street to witness the vaccinations taking place and called the pilot “an innovative approach that results in a higher vaccine uptake in both care home residents and staff members” and offered a huge congratulations to the Integrated Care Board and the nursing teams involved.</w:t>
      </w:r>
    </w:p>
    <w:p w14:paraId="4D44BA35" w14:textId="39AA92A3" w:rsidR="00452347" w:rsidRDefault="005A41DC" w:rsidP="005A41DC">
      <w:pPr>
        <w:pStyle w:val="NormalWeb"/>
        <w:shd w:val="clear" w:color="auto" w:fill="FFFFFF"/>
        <w:spacing w:after="225"/>
        <w:ind w:right="-585"/>
        <w:rPr>
          <w:rStyle w:val="Strong"/>
          <w:rFonts w:ascii="Frutiger" w:hAnsi="Frutiger" w:cs="Arial"/>
          <w:b w:val="0"/>
          <w:bCs w:val="0"/>
          <w:color w:val="000000"/>
          <w:sz w:val="28"/>
          <w:szCs w:val="28"/>
        </w:rPr>
      </w:pPr>
      <w:r w:rsidRPr="005A41DC">
        <w:rPr>
          <w:rStyle w:val="Strong"/>
          <w:rFonts w:ascii="Frutiger" w:hAnsi="Frutiger" w:cs="Arial"/>
          <w:b w:val="0"/>
          <w:bCs w:val="0"/>
          <w:color w:val="000000"/>
          <w:sz w:val="28"/>
          <w:szCs w:val="28"/>
        </w:rPr>
        <w:t>It is hoped the move could pave the way for a new method of providing the life-saving vaccinations across Lancashire and South Cumbria and the rest of the country.</w:t>
      </w:r>
    </w:p>
    <w:p w14:paraId="6EDC7A41" w14:textId="77777777" w:rsidR="005A41DC" w:rsidRPr="009B0C0B" w:rsidRDefault="005A41DC" w:rsidP="005A41DC">
      <w:pPr>
        <w:pStyle w:val="NormalWeb"/>
        <w:shd w:val="clear" w:color="auto" w:fill="FFFFFF"/>
        <w:spacing w:after="225"/>
        <w:ind w:right="-585"/>
        <w:rPr>
          <w:rFonts w:ascii="Frutiger" w:hAnsi="Frutiger" w:cs="Arial"/>
          <w:color w:val="000000"/>
          <w:sz w:val="28"/>
          <w:szCs w:val="28"/>
          <w:highlight w:val="yellow"/>
        </w:rPr>
      </w:pPr>
    </w:p>
    <w:p w14:paraId="549759A5" w14:textId="77777777" w:rsidR="0079150D" w:rsidRPr="009B0C0B" w:rsidRDefault="0079150D" w:rsidP="008D232D">
      <w:pPr>
        <w:pStyle w:val="NormalWeb"/>
        <w:shd w:val="clear" w:color="auto" w:fill="FFFFFF"/>
        <w:spacing w:after="225"/>
        <w:rPr>
          <w:rFonts w:ascii="Frutiger" w:hAnsi="Frutiger" w:cs="Arial"/>
          <w:color w:val="000000"/>
          <w:sz w:val="28"/>
          <w:szCs w:val="28"/>
          <w:highlight w:val="yellow"/>
        </w:rPr>
      </w:pPr>
    </w:p>
    <w:p w14:paraId="56A71D96" w14:textId="0306F096" w:rsidR="008268D8" w:rsidRPr="004A7521" w:rsidRDefault="008A14BF" w:rsidP="00210DA5">
      <w:pPr>
        <w:pStyle w:val="Heading3"/>
        <w:ind w:right="-604"/>
      </w:pPr>
      <w:r w:rsidRPr="004A7521">
        <w:lastRenderedPageBreak/>
        <w:t xml:space="preserve">Independent maternity and neonatal support for Lancashire and </w:t>
      </w:r>
      <w:r w:rsidR="003C26F1">
        <w:t>S</w:t>
      </w:r>
      <w:r w:rsidRPr="004A7521">
        <w:t>outh Cumbria families</w:t>
      </w:r>
    </w:p>
    <w:p w14:paraId="7A4A08DE" w14:textId="0845D5B5" w:rsidR="008268D8" w:rsidRPr="009B0C0B" w:rsidRDefault="008268D8" w:rsidP="00957877">
      <w:pPr>
        <w:rPr>
          <w:highlight w:val="yellow"/>
        </w:rPr>
      </w:pPr>
    </w:p>
    <w:p w14:paraId="426AFDDD" w14:textId="3E08DBE8" w:rsidR="000617FB" w:rsidRDefault="000617FB" w:rsidP="000A61B1">
      <w:pPr>
        <w:ind w:right="4093"/>
        <w:rPr>
          <w:rFonts w:eastAsia="Times New Roman" w:cs="Arial"/>
          <w:color w:val="000000"/>
          <w:lang w:eastAsia="en-GB"/>
        </w:rPr>
      </w:pPr>
      <w:r w:rsidRPr="009B0C0B">
        <w:rPr>
          <w:noProof/>
          <w:highlight w:val="yellow"/>
        </w:rPr>
        <w:drawing>
          <wp:anchor distT="0" distB="0" distL="114300" distR="114300" simplePos="0" relativeHeight="251752960" behindDoc="1" locked="0" layoutInCell="1" allowOverlap="1" wp14:anchorId="778FD689" wp14:editId="698BC838">
            <wp:simplePos x="0" y="0"/>
            <wp:positionH relativeFrom="column">
              <wp:posOffset>3472180</wp:posOffset>
            </wp:positionH>
            <wp:positionV relativeFrom="paragraph">
              <wp:posOffset>80010</wp:posOffset>
            </wp:positionV>
            <wp:extent cx="2660650" cy="2660650"/>
            <wp:effectExtent l="38100" t="38100" r="44450" b="44450"/>
            <wp:wrapThrough wrapText="bothSides">
              <wp:wrapPolygon edited="0">
                <wp:start x="8970" y="-309"/>
                <wp:lineTo x="3402" y="-309"/>
                <wp:lineTo x="3402" y="2165"/>
                <wp:lineTo x="1083" y="2165"/>
                <wp:lineTo x="1083" y="4640"/>
                <wp:lineTo x="0" y="4640"/>
                <wp:lineTo x="-309" y="7114"/>
                <wp:lineTo x="-309" y="13919"/>
                <wp:lineTo x="1083" y="17012"/>
                <wp:lineTo x="3402" y="19641"/>
                <wp:lineTo x="8197" y="21806"/>
                <wp:lineTo x="8661" y="21806"/>
                <wp:lineTo x="12991" y="21806"/>
                <wp:lineTo x="13146" y="21806"/>
                <wp:lineTo x="18095" y="19486"/>
                <wp:lineTo x="18249" y="19486"/>
                <wp:lineTo x="20414" y="17012"/>
                <wp:lineTo x="21497" y="14537"/>
                <wp:lineTo x="21806" y="12218"/>
                <wp:lineTo x="21806" y="9589"/>
                <wp:lineTo x="21652" y="7269"/>
                <wp:lineTo x="21652" y="7114"/>
                <wp:lineTo x="20414" y="4640"/>
                <wp:lineTo x="18249" y="2165"/>
                <wp:lineTo x="18249" y="1547"/>
                <wp:lineTo x="14074" y="-309"/>
                <wp:lineTo x="12682" y="-309"/>
                <wp:lineTo x="8970" y="-309"/>
              </wp:wrapPolygon>
            </wp:wrapThrough>
            <wp:docPr id="7192" name="Picture 7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Picture 7192">
                      <a:extLst>
                        <a:ext uri="{C183D7F6-B498-43B3-948B-1728B52AA6E4}">
                          <adec:decorative xmlns:adec="http://schemas.microsoft.com/office/drawing/2017/decorative" val="1"/>
                        </a:ext>
                      </a:extLst>
                    </pic:cNvPr>
                    <pic:cNvPicPr>
                      <a:picLocks noChangeAspect="1" noChangeArrowheads="1"/>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2660650" cy="26606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17FB">
        <w:rPr>
          <w:rFonts w:eastAsia="Times New Roman" w:cs="Arial"/>
          <w:color w:val="000000"/>
          <w:lang w:eastAsia="en-GB"/>
        </w:rPr>
        <w:t>Women and families in Lancashire and South Cumbria can now seek the support of an advocate if something has gone wrong with their maternity or neonatal care.</w:t>
      </w:r>
    </w:p>
    <w:p w14:paraId="2D6F92B9" w14:textId="77777777" w:rsidR="000617FB" w:rsidRPr="000617FB" w:rsidRDefault="000617FB" w:rsidP="000A61B1">
      <w:pPr>
        <w:ind w:right="4093"/>
        <w:rPr>
          <w:rFonts w:eastAsia="Times New Roman" w:cs="Arial"/>
          <w:color w:val="000000"/>
          <w:lang w:eastAsia="en-GB"/>
        </w:rPr>
      </w:pPr>
    </w:p>
    <w:p w14:paraId="1D99CEC5" w14:textId="6E2AA129" w:rsidR="000617FB" w:rsidRDefault="000617FB" w:rsidP="001E7801">
      <w:pPr>
        <w:ind w:right="3242"/>
        <w:rPr>
          <w:rFonts w:eastAsia="Times New Roman" w:cs="Arial"/>
          <w:color w:val="000000"/>
          <w:lang w:eastAsia="en-GB"/>
        </w:rPr>
      </w:pPr>
      <w:r w:rsidRPr="000617FB">
        <w:rPr>
          <w:rFonts w:eastAsia="Times New Roman" w:cs="Arial"/>
          <w:color w:val="000000"/>
          <w:lang w:eastAsia="en-GB"/>
        </w:rPr>
        <w:t>The maternity and neonatal independent senior advocate will ensure families voices are heard and acted upon by their maternity and neonatal care providers when they have experienced an adverse outcome any time during their maternity and neonatal care. Adverse outcomes are serious incidents that occur, such as when a baby dies before they are born (or in the days or weeks after their birth), when a mother dies, or when the mother has an unplanned removal of her uterus within six weeks of giving birth.</w:t>
      </w:r>
    </w:p>
    <w:p w14:paraId="25E8A152" w14:textId="77777777" w:rsidR="000A61B1" w:rsidRPr="000617FB" w:rsidRDefault="000A61B1" w:rsidP="000617FB">
      <w:pPr>
        <w:rPr>
          <w:rFonts w:eastAsia="Times New Roman" w:cs="Arial"/>
          <w:color w:val="000000"/>
          <w:lang w:eastAsia="en-GB"/>
        </w:rPr>
      </w:pPr>
    </w:p>
    <w:p w14:paraId="309E19FC" w14:textId="1BCA7FB8" w:rsidR="000617FB" w:rsidRDefault="000617FB" w:rsidP="000617FB">
      <w:pPr>
        <w:rPr>
          <w:rFonts w:eastAsia="Times New Roman" w:cs="Arial"/>
          <w:color w:val="000000"/>
          <w:lang w:eastAsia="en-GB"/>
        </w:rPr>
      </w:pPr>
      <w:r w:rsidRPr="000617FB">
        <w:rPr>
          <w:rFonts w:eastAsia="Times New Roman" w:cs="Arial"/>
          <w:color w:val="000000"/>
          <w:lang w:eastAsia="en-GB"/>
        </w:rPr>
        <w:t>Vanessa Wilson, NHS Lancashire and South Cumbria Integrated Care Board's programme director for women and children's services, said: “Adverse outcomes in maternity care are very rare, but it is vital that families are supported through these difficult times, and that they are listened to by care providers. We are pleased to be one of the first areas in the country to have this important bespoke role in our community.”</w:t>
      </w:r>
    </w:p>
    <w:p w14:paraId="4C0B1F8E" w14:textId="77777777" w:rsidR="000A61B1" w:rsidRPr="000617FB" w:rsidRDefault="000A61B1" w:rsidP="000617FB">
      <w:pPr>
        <w:rPr>
          <w:rFonts w:eastAsia="Times New Roman" w:cs="Arial"/>
          <w:color w:val="000000"/>
          <w:lang w:eastAsia="en-GB"/>
        </w:rPr>
      </w:pPr>
    </w:p>
    <w:p w14:paraId="3C5797C9" w14:textId="2E5D3EAB" w:rsidR="000617FB" w:rsidRDefault="000617FB" w:rsidP="000617FB">
      <w:pPr>
        <w:rPr>
          <w:rFonts w:eastAsia="Times New Roman" w:cs="Arial"/>
          <w:color w:val="000000"/>
          <w:lang w:eastAsia="en-GB"/>
        </w:rPr>
      </w:pPr>
      <w:r w:rsidRPr="000617FB">
        <w:rPr>
          <w:rFonts w:eastAsia="Times New Roman" w:cs="Arial"/>
          <w:color w:val="000000"/>
          <w:lang w:eastAsia="en-GB"/>
        </w:rPr>
        <w:t>The advocate can support women and families by helping them understand the maternity and neonatal healthcare system, attending follow up meetings where concerns about maternity or neonatal care are being discussed, and supporting them through investigation and complaints processes.</w:t>
      </w:r>
    </w:p>
    <w:p w14:paraId="11442F94" w14:textId="77777777" w:rsidR="000A61B1" w:rsidRPr="000617FB" w:rsidRDefault="000A61B1" w:rsidP="000617FB">
      <w:pPr>
        <w:rPr>
          <w:rFonts w:eastAsia="Times New Roman" w:cs="Arial"/>
          <w:color w:val="000000"/>
          <w:lang w:eastAsia="en-GB"/>
        </w:rPr>
      </w:pPr>
    </w:p>
    <w:p w14:paraId="0766DF8D" w14:textId="50F7F013" w:rsidR="000617FB" w:rsidRDefault="000617FB" w:rsidP="000617FB">
      <w:pPr>
        <w:rPr>
          <w:rFonts w:eastAsia="Times New Roman" w:cs="Arial"/>
          <w:color w:val="000000"/>
          <w:lang w:eastAsia="en-GB"/>
        </w:rPr>
      </w:pPr>
      <w:r w:rsidRPr="000617FB">
        <w:rPr>
          <w:rFonts w:eastAsia="Times New Roman" w:cs="Arial"/>
          <w:color w:val="000000"/>
          <w:lang w:eastAsia="en-GB"/>
        </w:rPr>
        <w:t>Louise Peacock, new maternity and neonatal independent senior advocate for Lancashire and South Cumbria, said: “I am here to help you and your family to be listened to by your maternity and neonatal care teams. You do not need to be sure if there were mistakes or negligence in your or your baby’s care to ask for my support.”</w:t>
      </w:r>
    </w:p>
    <w:p w14:paraId="24C588A2" w14:textId="77777777" w:rsidR="000A61B1" w:rsidRPr="000617FB" w:rsidRDefault="000A61B1" w:rsidP="000617FB">
      <w:pPr>
        <w:rPr>
          <w:rFonts w:eastAsia="Times New Roman" w:cs="Arial"/>
          <w:color w:val="000000"/>
          <w:lang w:eastAsia="en-GB"/>
        </w:rPr>
      </w:pPr>
    </w:p>
    <w:p w14:paraId="4A58F9D5" w14:textId="62B111E8" w:rsidR="00FA4850" w:rsidRPr="009B0C0B" w:rsidRDefault="000617FB" w:rsidP="000A61B1">
      <w:pPr>
        <w:ind w:right="-604"/>
        <w:rPr>
          <w:rFonts w:cs="Arial"/>
          <w:color w:val="000000"/>
          <w:highlight w:val="yellow"/>
        </w:rPr>
      </w:pPr>
      <w:r w:rsidRPr="000617FB">
        <w:rPr>
          <w:rFonts w:eastAsia="Times New Roman" w:cs="Arial"/>
          <w:color w:val="000000"/>
          <w:lang w:eastAsia="en-GB"/>
        </w:rPr>
        <w:t>The role was co-produced by NHS England working alongside maternity and neonatal service users and staff, following actions identified in the Ockenden review into maternity care at Shrewsbury and Telford Hospital Trust. The advocate is independent from NHS Trusts and reports to the Integrated Care Board, initially serving those who have received care at Blackpool Teaching Hospitals and University Hospitals of Morecambe Bay NHS Foundation Trust.</w:t>
      </w:r>
    </w:p>
    <w:p w14:paraId="527540E3" w14:textId="6992BB23" w:rsidR="003C26F1" w:rsidRDefault="003C26F1">
      <w:pPr>
        <w:rPr>
          <w:highlight w:val="yellow"/>
        </w:rPr>
      </w:pPr>
      <w:r>
        <w:rPr>
          <w:highlight w:val="yellow"/>
        </w:rPr>
        <w:br w:type="page"/>
      </w:r>
    </w:p>
    <w:p w14:paraId="38BDAA7C" w14:textId="418E6AA5" w:rsidR="00567200" w:rsidRPr="00AB48CF" w:rsidRDefault="000A61B1" w:rsidP="0079150D">
      <w:pPr>
        <w:pStyle w:val="Heading3"/>
      </w:pPr>
      <w:bookmarkStart w:id="220" w:name="_Hlk101536846"/>
      <w:bookmarkStart w:id="221" w:name="_Toc135232200"/>
      <w:r w:rsidRPr="00AB48CF">
        <w:lastRenderedPageBreak/>
        <w:t xml:space="preserve">Royal honour for Lancashire and South Cumbria </w:t>
      </w:r>
      <w:r w:rsidR="003C26F1">
        <w:t>d</w:t>
      </w:r>
      <w:r w:rsidRPr="00AB48CF">
        <w:t>octor</w:t>
      </w:r>
    </w:p>
    <w:p w14:paraId="5F422C17" w14:textId="7DE943B3" w:rsidR="00567200" w:rsidRPr="009B0C0B" w:rsidRDefault="00567200" w:rsidP="00567200">
      <w:pPr>
        <w:rPr>
          <w:highlight w:val="yellow"/>
        </w:rPr>
      </w:pPr>
    </w:p>
    <w:bookmarkEnd w:id="220"/>
    <w:p w14:paraId="4DC2717B" w14:textId="77777777" w:rsidR="00AB48CF" w:rsidRDefault="00AB48CF" w:rsidP="00AB48CF">
      <w:pPr>
        <w:rPr>
          <w:rStyle w:val="normaltextrun"/>
          <w:rFonts w:eastAsia="Times New Roman" w:cs="Arial"/>
          <w:color w:val="auto"/>
          <w:lang w:eastAsia="en-GB"/>
        </w:rPr>
      </w:pPr>
      <w:r w:rsidRPr="00AB48CF">
        <w:rPr>
          <w:rStyle w:val="normaltextrun"/>
          <w:rFonts w:eastAsia="Times New Roman" w:cs="Arial"/>
          <w:color w:val="auto"/>
          <w:lang w:eastAsia="en-GB"/>
        </w:rPr>
        <w:t>Lancashire and South Cumbria Integrated Care Board’s Associate Medical Director for Population Health, Dr Andy Knox, has been awarded an MBE from King Charles III.</w:t>
      </w:r>
    </w:p>
    <w:p w14:paraId="06383755" w14:textId="78A724DE" w:rsidR="00AB48CF" w:rsidRPr="00AB48CF" w:rsidRDefault="0066309E" w:rsidP="00AB48CF">
      <w:pPr>
        <w:rPr>
          <w:rStyle w:val="normaltextrun"/>
          <w:rFonts w:eastAsia="Times New Roman" w:cs="Arial"/>
          <w:color w:val="auto"/>
          <w:lang w:eastAsia="en-GB"/>
        </w:rPr>
      </w:pPr>
      <w:r w:rsidRPr="009B0C0B">
        <w:rPr>
          <w:noProof/>
          <w:highlight w:val="yellow"/>
        </w:rPr>
        <w:drawing>
          <wp:anchor distT="0" distB="0" distL="114300" distR="114300" simplePos="0" relativeHeight="251815424" behindDoc="0" locked="0" layoutInCell="1" allowOverlap="1" wp14:anchorId="525E88B1" wp14:editId="328CF625">
            <wp:simplePos x="0" y="0"/>
            <wp:positionH relativeFrom="column">
              <wp:posOffset>3599180</wp:posOffset>
            </wp:positionH>
            <wp:positionV relativeFrom="paragraph">
              <wp:posOffset>105410</wp:posOffset>
            </wp:positionV>
            <wp:extent cx="2660650" cy="2660650"/>
            <wp:effectExtent l="38100" t="38100" r="44450" b="44450"/>
            <wp:wrapThrough wrapText="bothSides">
              <wp:wrapPolygon edited="0">
                <wp:start x="8970" y="-309"/>
                <wp:lineTo x="3402" y="-309"/>
                <wp:lineTo x="3402" y="2165"/>
                <wp:lineTo x="1083" y="2165"/>
                <wp:lineTo x="1083" y="4640"/>
                <wp:lineTo x="0" y="4640"/>
                <wp:lineTo x="-309" y="7114"/>
                <wp:lineTo x="-309" y="13919"/>
                <wp:lineTo x="1083" y="17012"/>
                <wp:lineTo x="3402" y="19641"/>
                <wp:lineTo x="8197" y="21806"/>
                <wp:lineTo x="8661" y="21806"/>
                <wp:lineTo x="12991" y="21806"/>
                <wp:lineTo x="13146" y="21806"/>
                <wp:lineTo x="18095" y="19486"/>
                <wp:lineTo x="18249" y="19486"/>
                <wp:lineTo x="20414" y="17012"/>
                <wp:lineTo x="21497" y="14537"/>
                <wp:lineTo x="21806" y="12218"/>
                <wp:lineTo x="21806" y="9589"/>
                <wp:lineTo x="21652" y="7269"/>
                <wp:lineTo x="21652" y="7114"/>
                <wp:lineTo x="20414" y="4640"/>
                <wp:lineTo x="18249" y="2165"/>
                <wp:lineTo x="18249" y="1547"/>
                <wp:lineTo x="14074" y="-309"/>
                <wp:lineTo x="12682" y="-309"/>
                <wp:lineTo x="8970" y="-309"/>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rotWithShape="1">
                    <a:blip r:embed="rId76" cstate="screen">
                      <a:extLst>
                        <a:ext uri="{28A0092B-C50C-407E-A947-70E740481C1C}">
                          <a14:useLocalDpi xmlns:a14="http://schemas.microsoft.com/office/drawing/2010/main" val="0"/>
                        </a:ext>
                      </a:extLst>
                    </a:blip>
                    <a:srcRect/>
                    <a:stretch/>
                  </pic:blipFill>
                  <pic:spPr bwMode="auto">
                    <a:xfrm>
                      <a:off x="0" y="0"/>
                      <a:ext cx="2660650" cy="26606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886243" w14:textId="744CE9AA" w:rsidR="00AB48CF" w:rsidRDefault="00AB48CF" w:rsidP="00AB48CF">
      <w:pPr>
        <w:rPr>
          <w:rStyle w:val="normaltextrun"/>
          <w:rFonts w:eastAsia="Times New Roman" w:cs="Arial"/>
          <w:color w:val="auto"/>
          <w:lang w:eastAsia="en-GB"/>
        </w:rPr>
      </w:pPr>
      <w:r w:rsidRPr="00AB48CF">
        <w:rPr>
          <w:rStyle w:val="normaltextrun"/>
          <w:rFonts w:eastAsia="Times New Roman" w:cs="Arial"/>
          <w:color w:val="auto"/>
          <w:lang w:eastAsia="en-GB"/>
        </w:rPr>
        <w:t>The medal was given in recognition of his services to primary care and tackling health inequalities across the region and was awarded as part of the King’s first birthday honours list.</w:t>
      </w:r>
    </w:p>
    <w:p w14:paraId="2665ABD8" w14:textId="77777777" w:rsidR="00AB48CF" w:rsidRPr="00AB48CF" w:rsidRDefault="00AB48CF" w:rsidP="00AB48CF">
      <w:pPr>
        <w:rPr>
          <w:rStyle w:val="normaltextrun"/>
          <w:rFonts w:eastAsia="Times New Roman" w:cs="Arial"/>
          <w:color w:val="auto"/>
          <w:lang w:eastAsia="en-GB"/>
        </w:rPr>
      </w:pPr>
    </w:p>
    <w:p w14:paraId="062E715F" w14:textId="5A67A970" w:rsidR="00AB48CF" w:rsidRDefault="00AB48CF" w:rsidP="00AB48CF">
      <w:pPr>
        <w:rPr>
          <w:rStyle w:val="normaltextrun"/>
          <w:rFonts w:eastAsia="Times New Roman" w:cs="Arial"/>
          <w:color w:val="auto"/>
          <w:lang w:eastAsia="en-GB"/>
        </w:rPr>
      </w:pPr>
      <w:r w:rsidRPr="00AB48CF">
        <w:rPr>
          <w:rStyle w:val="normaltextrun"/>
          <w:rFonts w:eastAsia="Times New Roman" w:cs="Arial"/>
          <w:color w:val="auto"/>
          <w:lang w:eastAsia="en-GB"/>
        </w:rPr>
        <w:t>Dr Knox travelled to Buckingham Palace in October 2023 for the ceremony and said: “I had a really wonderful time and received my MBE from The King. He was incredibly kind and is clearly very intelligent and thoughtful. I was really amazed by how much interest he takes in the world of health and care. He spoke about the pressures in the NHS and especially primary care, the importance of focusing on prevention and working to tackle inequalities. He emphasised the vitality of continuity of care and the role GPs play in helping create a society that really cares. It was an absolute honour to meet him.”</w:t>
      </w:r>
    </w:p>
    <w:p w14:paraId="3DEFE280" w14:textId="77777777" w:rsidR="00AB48CF" w:rsidRPr="00AB48CF" w:rsidRDefault="00AB48CF" w:rsidP="00AB48CF">
      <w:pPr>
        <w:rPr>
          <w:rStyle w:val="normaltextrun"/>
          <w:rFonts w:eastAsia="Times New Roman" w:cs="Arial"/>
          <w:color w:val="auto"/>
          <w:lang w:eastAsia="en-GB"/>
        </w:rPr>
      </w:pPr>
    </w:p>
    <w:p w14:paraId="3EBFF27F" w14:textId="3555C40A" w:rsidR="00AB48CF" w:rsidRDefault="00AB48CF" w:rsidP="00AB48CF">
      <w:pPr>
        <w:rPr>
          <w:rStyle w:val="normaltextrun"/>
          <w:rFonts w:eastAsia="Times New Roman" w:cs="Arial"/>
          <w:color w:val="auto"/>
          <w:lang w:eastAsia="en-GB"/>
        </w:rPr>
      </w:pPr>
      <w:r w:rsidRPr="00AB48CF">
        <w:rPr>
          <w:rStyle w:val="normaltextrun"/>
          <w:rFonts w:eastAsia="Times New Roman" w:cs="Arial"/>
          <w:color w:val="auto"/>
          <w:lang w:eastAsia="en-GB"/>
        </w:rPr>
        <w:t xml:space="preserve">Dr Knox has been a leading figure in developing Lancashire and South Cumbria Integrated Care Board’s population health model and the Population Health Equity Leadership Academy, which launched in 2022, to train, develop and empower healthcare leaders to provide compassionate and wise management and governance </w:t>
      </w:r>
      <w:proofErr w:type="gramStart"/>
      <w:r w:rsidRPr="00AB48CF">
        <w:rPr>
          <w:rStyle w:val="normaltextrun"/>
          <w:rFonts w:eastAsia="Times New Roman" w:cs="Arial"/>
          <w:color w:val="auto"/>
          <w:lang w:eastAsia="en-GB"/>
        </w:rPr>
        <w:t>in order to</w:t>
      </w:r>
      <w:proofErr w:type="gramEnd"/>
      <w:r w:rsidRPr="00AB48CF">
        <w:rPr>
          <w:rStyle w:val="normaltextrun"/>
          <w:rFonts w:eastAsia="Times New Roman" w:cs="Arial"/>
          <w:color w:val="auto"/>
          <w:lang w:eastAsia="en-GB"/>
        </w:rPr>
        <w:t xml:space="preserve"> tackle health inequalities in every area of Lancashire and South Cumbria.</w:t>
      </w:r>
    </w:p>
    <w:p w14:paraId="0F673D8F" w14:textId="77777777" w:rsidR="00AB48CF" w:rsidRPr="00AB48CF" w:rsidRDefault="00AB48CF" w:rsidP="00AB48CF">
      <w:pPr>
        <w:rPr>
          <w:rStyle w:val="normaltextrun"/>
          <w:rFonts w:eastAsia="Times New Roman" w:cs="Arial"/>
          <w:color w:val="auto"/>
          <w:lang w:eastAsia="en-GB"/>
        </w:rPr>
      </w:pPr>
    </w:p>
    <w:p w14:paraId="578D8856" w14:textId="37604AAB" w:rsidR="00867681" w:rsidRDefault="00AB48CF" w:rsidP="003C26F1">
      <w:pPr>
        <w:pStyle w:val="paragraph"/>
        <w:spacing w:before="0" w:beforeAutospacing="0" w:after="0" w:afterAutospacing="0"/>
        <w:ind w:left="-567" w:right="-604"/>
        <w:textAlignment w:val="baseline"/>
      </w:pPr>
      <w:r w:rsidRPr="00AB48CF">
        <w:rPr>
          <w:rFonts w:ascii="Frutiger" w:hAnsi="Frutiger"/>
          <w:sz w:val="28"/>
          <w:szCs w:val="28"/>
        </w:rPr>
        <w:t xml:space="preserve">His MBE nomination came from the chair of the Royal College of General Practitioners, Dame Professor Clare </w:t>
      </w:r>
      <w:proofErr w:type="spellStart"/>
      <w:r w:rsidRPr="00AB48CF">
        <w:rPr>
          <w:rFonts w:ascii="Frutiger" w:hAnsi="Frutiger"/>
          <w:sz w:val="28"/>
          <w:szCs w:val="28"/>
        </w:rPr>
        <w:t>Gerada</w:t>
      </w:r>
      <w:proofErr w:type="spellEnd"/>
      <w:r w:rsidRPr="00AB48CF">
        <w:rPr>
          <w:rFonts w:ascii="Frutiger" w:hAnsi="Frutiger"/>
          <w:sz w:val="28"/>
          <w:szCs w:val="28"/>
        </w:rPr>
        <w:t xml:space="preserve">, and was seconded by local MPs Cat Smith and Tim </w:t>
      </w:r>
      <w:proofErr w:type="spellStart"/>
      <w:r w:rsidRPr="00AB48CF">
        <w:rPr>
          <w:rFonts w:ascii="Frutiger" w:hAnsi="Frutiger"/>
          <w:sz w:val="28"/>
          <w:szCs w:val="28"/>
        </w:rPr>
        <w:t>Farron</w:t>
      </w:r>
      <w:proofErr w:type="spellEnd"/>
      <w:r w:rsidRPr="00AB48CF">
        <w:rPr>
          <w:rFonts w:ascii="Frutiger" w:hAnsi="Frutiger"/>
          <w:sz w:val="28"/>
          <w:szCs w:val="28"/>
        </w:rPr>
        <w:t>, as well as Dr David Wrigley, a fellow partner at Ash Trees Surgery GP practice in Carnforth</w:t>
      </w:r>
      <w:bookmarkEnd w:id="221"/>
      <w:r w:rsidR="003C26F1">
        <w:rPr>
          <w:rFonts w:ascii="Frutiger" w:hAnsi="Frutiger"/>
          <w:sz w:val="28"/>
          <w:szCs w:val="28"/>
        </w:rPr>
        <w:t>.</w:t>
      </w:r>
    </w:p>
    <w:p w14:paraId="1373EAAD" w14:textId="77777777" w:rsidR="00867681" w:rsidRDefault="00867681">
      <w:pPr>
        <w:rPr>
          <w:rFonts w:eastAsiaTheme="majorEastAsia" w:cs="Arial"/>
          <w:b/>
          <w:bCs/>
          <w:noProof/>
          <w:color w:val="005EB8"/>
          <w:sz w:val="36"/>
          <w:szCs w:val="36"/>
        </w:rPr>
      </w:pPr>
      <w:r>
        <w:br w:type="page"/>
      </w:r>
    </w:p>
    <w:p w14:paraId="41D7CF8F" w14:textId="535B6560" w:rsidR="00EF33E5" w:rsidRPr="0015322B" w:rsidRDefault="00AB48CF" w:rsidP="00EF33E5">
      <w:pPr>
        <w:pStyle w:val="Heading3"/>
      </w:pPr>
      <w:r w:rsidRPr="0015322B">
        <w:lastRenderedPageBreak/>
        <w:t>Specialised support service for c</w:t>
      </w:r>
      <w:r w:rsidR="00984E0B">
        <w:t>h</w:t>
      </w:r>
      <w:r w:rsidRPr="0015322B">
        <w:t>ildren with autism and their families</w:t>
      </w:r>
    </w:p>
    <w:p w14:paraId="53F4CD9F" w14:textId="7B3A5013" w:rsidR="00EF33E5" w:rsidRPr="009B0C0B" w:rsidRDefault="00EF33E5" w:rsidP="00EF33E5">
      <w:pPr>
        <w:rPr>
          <w:highlight w:val="yellow"/>
        </w:rPr>
      </w:pPr>
    </w:p>
    <w:p w14:paraId="2353358F" w14:textId="45AD1E23" w:rsidR="0015322B" w:rsidRDefault="0015322B" w:rsidP="0015322B">
      <w:pPr>
        <w:ind w:right="-604"/>
        <w:rPr>
          <w:rFonts w:cs="Arial"/>
          <w:color w:val="000000"/>
        </w:rPr>
      </w:pPr>
      <w:r w:rsidRPr="0015322B">
        <w:rPr>
          <w:rFonts w:cs="Arial"/>
          <w:color w:val="000000"/>
        </w:rPr>
        <w:t>A new service dedicated to improving the lives of families and children with autism was launched in East Lancashire in July 2023. The service is being funded by Lancashire and South Cumbria Integrated Care Board and is provided by Spring North and Child Action Northwest.</w:t>
      </w:r>
    </w:p>
    <w:p w14:paraId="48627DCB" w14:textId="08D828A9" w:rsidR="0015322B" w:rsidRPr="0015322B" w:rsidRDefault="0027098C" w:rsidP="0015322B">
      <w:pPr>
        <w:ind w:right="-604"/>
        <w:rPr>
          <w:rFonts w:cs="Arial"/>
          <w:color w:val="000000"/>
        </w:rPr>
      </w:pPr>
      <w:r w:rsidRPr="009B0C0B">
        <w:rPr>
          <w:noProof/>
          <w:highlight w:val="yellow"/>
        </w:rPr>
        <w:drawing>
          <wp:anchor distT="0" distB="0" distL="114300" distR="114300" simplePos="0" relativeHeight="251750912" behindDoc="0" locked="0" layoutInCell="1" allowOverlap="1" wp14:anchorId="000D024B" wp14:editId="64CBAF33">
            <wp:simplePos x="0" y="0"/>
            <wp:positionH relativeFrom="column">
              <wp:posOffset>3694430</wp:posOffset>
            </wp:positionH>
            <wp:positionV relativeFrom="paragraph">
              <wp:posOffset>123825</wp:posOffset>
            </wp:positionV>
            <wp:extent cx="2553335" cy="2553335"/>
            <wp:effectExtent l="38100" t="38100" r="37465" b="37465"/>
            <wp:wrapThrough wrapText="bothSides">
              <wp:wrapPolygon edited="0">
                <wp:start x="8863" y="-322"/>
                <wp:lineTo x="3223" y="-322"/>
                <wp:lineTo x="3223" y="2256"/>
                <wp:lineTo x="967" y="2256"/>
                <wp:lineTo x="967" y="4835"/>
                <wp:lineTo x="-161" y="4835"/>
                <wp:lineTo x="-322" y="7413"/>
                <wp:lineTo x="-322" y="13859"/>
                <wp:lineTo x="161" y="15148"/>
                <wp:lineTo x="1612" y="17727"/>
                <wp:lineTo x="4512" y="20305"/>
                <wp:lineTo x="4673" y="20305"/>
                <wp:lineTo x="8380" y="21756"/>
                <wp:lineTo x="8541" y="21756"/>
                <wp:lineTo x="12892" y="21756"/>
                <wp:lineTo x="13053" y="21756"/>
                <wp:lineTo x="16760" y="20305"/>
                <wp:lineTo x="16921" y="20305"/>
                <wp:lineTo x="19822" y="17727"/>
                <wp:lineTo x="21272" y="15148"/>
                <wp:lineTo x="21756" y="12731"/>
                <wp:lineTo x="21756" y="7413"/>
                <wp:lineTo x="20467" y="4835"/>
                <wp:lineTo x="18533" y="2417"/>
                <wp:lineTo x="18372" y="1773"/>
                <wp:lineTo x="14020" y="-322"/>
                <wp:lineTo x="12731" y="-322"/>
                <wp:lineTo x="8863" y="-322"/>
              </wp:wrapPolygon>
            </wp:wrapThrough>
            <wp:docPr id="7190" name="Picture 7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Picture 7190">
                      <a:extLst>
                        <a:ext uri="{C183D7F6-B498-43B3-948B-1728B52AA6E4}">
                          <adec:decorative xmlns:adec="http://schemas.microsoft.com/office/drawing/2017/decorative" val="1"/>
                        </a:ext>
                      </a:extLst>
                    </pic:cNvPr>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2553335" cy="255333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3A85CA" w14:textId="77777777" w:rsidR="0015322B" w:rsidRDefault="0015322B" w:rsidP="0015322B">
      <w:pPr>
        <w:ind w:right="-604"/>
        <w:rPr>
          <w:rFonts w:cs="Arial"/>
          <w:color w:val="000000"/>
        </w:rPr>
      </w:pPr>
      <w:r w:rsidRPr="0015322B">
        <w:rPr>
          <w:rFonts w:cs="Arial"/>
          <w:color w:val="000000"/>
        </w:rPr>
        <w:t>The service offers a wide range of vital services to address the specific needs of families. It also provides comprehensive support to families and parents of children who have been diagnosed with autism and for those going through the assessment process.</w:t>
      </w:r>
    </w:p>
    <w:p w14:paraId="7F6041DA" w14:textId="77777777" w:rsidR="0015322B" w:rsidRPr="0015322B" w:rsidRDefault="0015322B" w:rsidP="0015322B">
      <w:pPr>
        <w:ind w:right="-604"/>
        <w:rPr>
          <w:rFonts w:cs="Arial"/>
          <w:color w:val="000000"/>
        </w:rPr>
      </w:pPr>
    </w:p>
    <w:p w14:paraId="422B843A" w14:textId="77777777" w:rsidR="0015322B" w:rsidRDefault="0015322B" w:rsidP="001A7D92">
      <w:pPr>
        <w:ind w:right="2108"/>
        <w:rPr>
          <w:rFonts w:cs="Arial"/>
          <w:color w:val="000000"/>
        </w:rPr>
      </w:pPr>
      <w:r w:rsidRPr="0015322B">
        <w:rPr>
          <w:rFonts w:cs="Arial"/>
          <w:color w:val="000000"/>
        </w:rPr>
        <w:t>Sarah O’Brien, chief nurse for Lancashire and South Cumbria ICB, said: “We’re delighted to announce the launch of this vital service which will provide much-needed support to those with autism and those that care for them. Spring North and Child Action Northwest are leading non-profit organisations dedicated to improving the lives of families and children with autism and we’re looking forward to working closely with them.”</w:t>
      </w:r>
    </w:p>
    <w:p w14:paraId="5354C66C" w14:textId="77777777" w:rsidR="0015322B" w:rsidRPr="0015322B" w:rsidRDefault="0015322B" w:rsidP="0015322B">
      <w:pPr>
        <w:ind w:right="-604"/>
        <w:rPr>
          <w:rFonts w:cs="Arial"/>
          <w:color w:val="000000"/>
        </w:rPr>
      </w:pPr>
    </w:p>
    <w:p w14:paraId="1A7C89DA" w14:textId="77777777" w:rsidR="0015322B" w:rsidRDefault="0015322B" w:rsidP="0015322B">
      <w:pPr>
        <w:ind w:right="-604"/>
        <w:rPr>
          <w:rFonts w:cs="Arial"/>
          <w:color w:val="000000"/>
        </w:rPr>
      </w:pPr>
      <w:r w:rsidRPr="0015322B">
        <w:rPr>
          <w:rFonts w:cs="Arial"/>
          <w:color w:val="000000"/>
        </w:rPr>
        <w:t>The service provides parents, carers, and families of newly diagnosed children or those children going through the diagnostic process with valuable guidance and information on understanding autism and its implications. Specialised seminars and training programmes such as the Cygnet parenting programme, are also provided throughout the year, covering topics such as What is Autism, Challenging Behaviour, Sensory Issues, and Communication. These seminars aim to empower parents with the knowledge and tools necessary to support their child's unique needs effectively.</w:t>
      </w:r>
    </w:p>
    <w:p w14:paraId="02B4F9CF" w14:textId="77777777" w:rsidR="0015322B" w:rsidRPr="0015322B" w:rsidRDefault="0015322B" w:rsidP="0015322B">
      <w:pPr>
        <w:ind w:right="-604"/>
        <w:rPr>
          <w:rFonts w:cs="Arial"/>
          <w:color w:val="000000"/>
        </w:rPr>
      </w:pPr>
    </w:p>
    <w:p w14:paraId="36C12F70" w14:textId="77777777" w:rsidR="0015322B" w:rsidRDefault="0015322B" w:rsidP="0015322B">
      <w:pPr>
        <w:ind w:right="-604"/>
        <w:rPr>
          <w:rFonts w:cs="Arial"/>
          <w:color w:val="000000"/>
        </w:rPr>
      </w:pPr>
      <w:r w:rsidRPr="0015322B">
        <w:rPr>
          <w:rFonts w:cs="Arial"/>
          <w:color w:val="000000"/>
        </w:rPr>
        <w:t>The project also addresses the difficulties that parents, carers, and families may encounter when dealing with challenging behaviours exhibited by children on the autism spectrum. Strategies and practical support are offered to help families work cohesively, improving both their overall well-being and the child's behaviour. The project team work closely with the children and their parents or carers, providing wrap-around care to ensure the best possible outcomes for everyone involved.</w:t>
      </w:r>
    </w:p>
    <w:p w14:paraId="7B81494B" w14:textId="77777777" w:rsidR="0015322B" w:rsidRPr="0015322B" w:rsidRDefault="0015322B" w:rsidP="0015322B">
      <w:pPr>
        <w:ind w:right="-604"/>
        <w:rPr>
          <w:rFonts w:cs="Arial"/>
          <w:color w:val="000000"/>
        </w:rPr>
      </w:pPr>
    </w:p>
    <w:p w14:paraId="5C91A1AA" w14:textId="2B230BBB" w:rsidR="00CB1FA4" w:rsidRPr="009B0C0B" w:rsidRDefault="0015322B" w:rsidP="0015322B">
      <w:pPr>
        <w:ind w:right="-604"/>
        <w:rPr>
          <w:rFonts w:cs="Arial"/>
          <w:color w:val="000000"/>
          <w:highlight w:val="yellow"/>
        </w:rPr>
      </w:pPr>
      <w:r w:rsidRPr="0015322B">
        <w:rPr>
          <w:rFonts w:cs="Arial"/>
          <w:color w:val="000000"/>
        </w:rPr>
        <w:t>Angela Allen, chief executive officer of Spring North, said: "We are thrilled to launch this vital project, driven by the needs of our communities and designed to meet the demand for specialised support. At Spring North, we believe in empowering children on the autism spectrum to thrive and succeed, and this initiative reflects our unwavering commitment to making a positive difference in their lives."</w:t>
      </w:r>
    </w:p>
    <w:p w14:paraId="4A4E5B0E" w14:textId="77777777" w:rsidR="0050646B" w:rsidRPr="009B0C0B" w:rsidRDefault="0050646B" w:rsidP="00784A0F">
      <w:pPr>
        <w:ind w:left="0" w:right="-604"/>
        <w:rPr>
          <w:highlight w:val="yellow"/>
        </w:rPr>
      </w:pPr>
    </w:p>
    <w:p w14:paraId="7B6F4BD9" w14:textId="77777777" w:rsidR="0079150D" w:rsidRPr="009B0C0B" w:rsidRDefault="0079150D" w:rsidP="00784A0F">
      <w:pPr>
        <w:ind w:left="0" w:right="-604"/>
        <w:rPr>
          <w:highlight w:val="yellow"/>
        </w:rPr>
      </w:pPr>
    </w:p>
    <w:p w14:paraId="4486D0EB" w14:textId="77777777" w:rsidR="0079150D" w:rsidRPr="009B0C0B" w:rsidRDefault="0079150D" w:rsidP="00784A0F">
      <w:pPr>
        <w:ind w:left="0" w:right="-604"/>
        <w:rPr>
          <w:highlight w:val="yellow"/>
        </w:rPr>
      </w:pPr>
    </w:p>
    <w:p w14:paraId="15A3B23F" w14:textId="09A691A8" w:rsidR="00CB3F01" w:rsidRPr="005A01B4" w:rsidRDefault="00B05033" w:rsidP="00A9156B">
      <w:pPr>
        <w:pStyle w:val="Heading3"/>
      </w:pPr>
      <w:r w:rsidRPr="005A01B4">
        <w:lastRenderedPageBreak/>
        <w:t>Tobacco Free Lancashire and South Cumbria Strategy 2023-2028</w:t>
      </w:r>
    </w:p>
    <w:p w14:paraId="26A2C117" w14:textId="77777777" w:rsidR="00240BAA" w:rsidRDefault="00240BAA" w:rsidP="00240BAA">
      <w:pPr>
        <w:ind w:left="0"/>
        <w:rPr>
          <w:rFonts w:cs="Arial"/>
          <w:color w:val="000000"/>
        </w:rPr>
      </w:pPr>
    </w:p>
    <w:p w14:paraId="7C64E96D" w14:textId="33E5A1EA" w:rsidR="00D751D5" w:rsidRDefault="00D751D5" w:rsidP="008B1273">
      <w:pPr>
        <w:ind w:right="-868"/>
        <w:rPr>
          <w:rFonts w:cs="Arial"/>
          <w:color w:val="000000"/>
        </w:rPr>
      </w:pPr>
      <w:r w:rsidRPr="00D751D5">
        <w:rPr>
          <w:rFonts w:cs="Arial"/>
          <w:color w:val="000000"/>
        </w:rPr>
        <w:t xml:space="preserve">An ambitious five-year strategy to tackle smoking in Lancashire and South Cumbria was announced in October 2023, which plans to address smoking rates across the region </w:t>
      </w:r>
      <w:proofErr w:type="gramStart"/>
      <w:r w:rsidRPr="00D751D5">
        <w:rPr>
          <w:rFonts w:cs="Arial"/>
          <w:color w:val="000000"/>
        </w:rPr>
        <w:t>in order to</w:t>
      </w:r>
      <w:proofErr w:type="gramEnd"/>
      <w:r w:rsidRPr="00D751D5">
        <w:rPr>
          <w:rFonts w:cs="Arial"/>
          <w:color w:val="000000"/>
        </w:rPr>
        <w:t xml:space="preserve"> meet the NHS Long Term Plan target of less than 5% smoking rates across the country by 2030.</w:t>
      </w:r>
    </w:p>
    <w:p w14:paraId="04B3740D" w14:textId="3938CA35" w:rsidR="00D751D5" w:rsidRPr="00D751D5" w:rsidRDefault="008B1273" w:rsidP="008B1273">
      <w:pPr>
        <w:ind w:left="3686" w:right="-868"/>
        <w:rPr>
          <w:rFonts w:cs="Arial"/>
          <w:color w:val="000000"/>
        </w:rPr>
      </w:pPr>
      <w:r w:rsidRPr="009B0C0B">
        <w:rPr>
          <w:noProof/>
          <w:highlight w:val="yellow"/>
        </w:rPr>
        <w:drawing>
          <wp:anchor distT="0" distB="0" distL="114300" distR="114300" simplePos="0" relativeHeight="251821568" behindDoc="0" locked="0" layoutInCell="1" allowOverlap="1" wp14:anchorId="12F200B0" wp14:editId="750D157C">
            <wp:simplePos x="0" y="0"/>
            <wp:positionH relativeFrom="column">
              <wp:posOffset>-350520</wp:posOffset>
            </wp:positionH>
            <wp:positionV relativeFrom="paragraph">
              <wp:posOffset>246380</wp:posOffset>
            </wp:positionV>
            <wp:extent cx="2295525" cy="2295525"/>
            <wp:effectExtent l="38100" t="38100" r="47625" b="47625"/>
            <wp:wrapThrough wrapText="bothSides">
              <wp:wrapPolygon edited="0">
                <wp:start x="8783" y="-359"/>
                <wp:lineTo x="2868" y="-359"/>
                <wp:lineTo x="2868" y="2510"/>
                <wp:lineTo x="538" y="2510"/>
                <wp:lineTo x="538" y="5378"/>
                <wp:lineTo x="-359" y="5378"/>
                <wp:lineTo x="-359" y="13982"/>
                <wp:lineTo x="896" y="16850"/>
                <wp:lineTo x="3585" y="19897"/>
                <wp:lineTo x="8066" y="21869"/>
                <wp:lineTo x="8425" y="21869"/>
                <wp:lineTo x="13085" y="21869"/>
                <wp:lineTo x="13265" y="21869"/>
                <wp:lineTo x="17925" y="19718"/>
                <wp:lineTo x="18105" y="19718"/>
                <wp:lineTo x="20614" y="16850"/>
                <wp:lineTo x="21869" y="13982"/>
                <wp:lineTo x="21869" y="8246"/>
                <wp:lineTo x="20973" y="5557"/>
                <wp:lineTo x="20973" y="5378"/>
                <wp:lineTo x="18822" y="2689"/>
                <wp:lineTo x="18642" y="1793"/>
                <wp:lineTo x="14161" y="-359"/>
                <wp:lineTo x="12727" y="-359"/>
                <wp:lineTo x="8783" y="-359"/>
              </wp:wrapPolygon>
            </wp:wrapThrough>
            <wp:docPr id="1186770828" name="Picture 1186770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70828" name="Picture 1186770828">
                      <a:extLst>
                        <a:ext uri="{C183D7F6-B498-43B3-948B-1728B52AA6E4}">
                          <adec:decorative xmlns:adec="http://schemas.microsoft.com/office/drawing/2017/decorative" val="1"/>
                        </a:ext>
                      </a:extLst>
                    </pic:cNvPr>
                    <pic:cNvPicPr>
                      <a:picLocks noChangeAspect="1" noChangeArrowheads="1"/>
                    </pic:cNvPicPr>
                  </pic:nvPicPr>
                  <pic:blipFill>
                    <a:blip r:embed="rId78" cstate="screen">
                      <a:extLst>
                        <a:ext uri="{28A0092B-C50C-407E-A947-70E740481C1C}">
                          <a14:useLocalDpi xmlns:a14="http://schemas.microsoft.com/office/drawing/2010/main" val="0"/>
                        </a:ext>
                      </a:extLst>
                    </a:blip>
                    <a:srcRect/>
                    <a:stretch>
                      <a:fillRect/>
                    </a:stretch>
                  </pic:blipFill>
                  <pic:spPr bwMode="auto">
                    <a:xfrm>
                      <a:off x="0" y="0"/>
                      <a:ext cx="2295525" cy="22955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5BF0FC" w14:textId="7EE1D86D" w:rsidR="00D751D5" w:rsidRDefault="00D751D5" w:rsidP="008B1273">
      <w:pPr>
        <w:ind w:left="3686" w:right="-868"/>
        <w:rPr>
          <w:rFonts w:cs="Arial"/>
          <w:color w:val="000000"/>
        </w:rPr>
      </w:pPr>
      <w:r w:rsidRPr="00D751D5">
        <w:rPr>
          <w:rFonts w:cs="Arial"/>
          <w:color w:val="000000"/>
        </w:rPr>
        <w:t>Dr David Levy, medical director for the ICB, said: “Tobacco use is the largest driver of health inequalities in England, and is responsible for more than 7,500 premature deaths and 17,000 hospital admissions across Lancashire and South Cumbria each year. Smoking not only impacts on the health of our population but also has wider economic costs for our society, and we estimate that in our region we spend £79 million each year on treating smoking-related illness in the healthcare system.”</w:t>
      </w:r>
    </w:p>
    <w:p w14:paraId="545B864B" w14:textId="77777777" w:rsidR="00D751D5" w:rsidRPr="00D751D5" w:rsidRDefault="00D751D5" w:rsidP="008B1273">
      <w:pPr>
        <w:ind w:right="-868"/>
        <w:rPr>
          <w:rFonts w:cs="Arial"/>
          <w:color w:val="000000"/>
        </w:rPr>
      </w:pPr>
    </w:p>
    <w:p w14:paraId="25CEA744" w14:textId="77777777" w:rsidR="00240BAA" w:rsidRDefault="00240BAA" w:rsidP="008B1273">
      <w:pPr>
        <w:ind w:right="-868"/>
        <w:rPr>
          <w:rFonts w:cs="Arial"/>
          <w:color w:val="000000"/>
        </w:rPr>
      </w:pPr>
    </w:p>
    <w:p w14:paraId="320506AB" w14:textId="77777777" w:rsidR="00240BAA" w:rsidRDefault="00240BAA" w:rsidP="008B1273">
      <w:pPr>
        <w:ind w:right="-868"/>
        <w:rPr>
          <w:rFonts w:cs="Arial"/>
          <w:color w:val="000000"/>
        </w:rPr>
      </w:pPr>
    </w:p>
    <w:p w14:paraId="5038CD16" w14:textId="03F390C2" w:rsidR="00D751D5" w:rsidRPr="00D751D5" w:rsidRDefault="00D751D5" w:rsidP="008B1273">
      <w:pPr>
        <w:ind w:right="-868"/>
        <w:rPr>
          <w:rFonts w:cs="Arial"/>
          <w:color w:val="000000"/>
        </w:rPr>
      </w:pPr>
      <w:r w:rsidRPr="00D751D5">
        <w:rPr>
          <w:rFonts w:cs="Arial"/>
          <w:color w:val="000000"/>
        </w:rPr>
        <w:t>The Tobacco Free Lancashire and South Cumbria Strategy sets out four key priorities for the next five years, which include working together collaboratively as a system, taking action to address health inequalities that often drive smoking, encouraging smoke free places and environments, and showing a united voice across the region with campaigns and lobbying for change.</w:t>
      </w:r>
    </w:p>
    <w:p w14:paraId="2E20A128" w14:textId="77777777" w:rsidR="00D751D5" w:rsidRDefault="00D751D5" w:rsidP="008B1273">
      <w:pPr>
        <w:ind w:right="-868"/>
        <w:rPr>
          <w:rFonts w:cs="Arial"/>
          <w:color w:val="000000"/>
        </w:rPr>
      </w:pPr>
      <w:r w:rsidRPr="00D751D5">
        <w:rPr>
          <w:rFonts w:cs="Arial"/>
          <w:color w:val="000000"/>
        </w:rPr>
        <w:t>National research has shown that people are three times more likely to stop smoking for good when they get the right support and professional help, and one of the aims of the strategy is that people in every neighbourhood across Lancashire and South Cumbria will have access to key touchpoints within hospitals, primary care, pharmacies and elsewhere in the community which will include offering free access to products to help them in their quit attempt.</w:t>
      </w:r>
    </w:p>
    <w:p w14:paraId="5209C05D" w14:textId="77777777" w:rsidR="00D751D5" w:rsidRPr="00D751D5" w:rsidRDefault="00D751D5" w:rsidP="008B1273">
      <w:pPr>
        <w:ind w:right="-868"/>
        <w:rPr>
          <w:rFonts w:cs="Arial"/>
          <w:color w:val="000000"/>
        </w:rPr>
      </w:pPr>
    </w:p>
    <w:p w14:paraId="2C3E5B14" w14:textId="2B870DC0" w:rsidR="00552320" w:rsidRPr="008268D8" w:rsidRDefault="00D751D5" w:rsidP="008B1273">
      <w:pPr>
        <w:ind w:right="-868"/>
      </w:pPr>
      <w:r w:rsidRPr="00D751D5">
        <w:rPr>
          <w:rFonts w:cs="Arial"/>
          <w:color w:val="000000"/>
        </w:rPr>
        <w:t>The Tobacco Free Lancashire and South Cumbria Strategy 2023-2028 has been endorsed by the ICB, and work has now begun on bringing together local authorities, the wider NHS, service providers and communities to help achieve its goals</w:t>
      </w:r>
      <w:r>
        <w:rPr>
          <w:rFonts w:cs="Arial"/>
          <w:color w:val="000000"/>
        </w:rPr>
        <w:t>.</w:t>
      </w:r>
    </w:p>
    <w:p w14:paraId="4C038591" w14:textId="405F113A" w:rsidR="00C248CC" w:rsidRDefault="00D11BA7" w:rsidP="00957877">
      <w:pPr>
        <w:pStyle w:val="Heading1"/>
      </w:pPr>
      <w:bookmarkStart w:id="222" w:name="_Toc135232639"/>
      <w:bookmarkEnd w:id="218"/>
      <w:bookmarkEnd w:id="219"/>
      <w:r w:rsidRPr="005B7F72">
        <w:lastRenderedPageBreak/>
        <w:t xml:space="preserve">Our Equality Objectives </w:t>
      </w:r>
      <w:bookmarkEnd w:id="222"/>
    </w:p>
    <w:p w14:paraId="5B72E707" w14:textId="11560E9F" w:rsidR="00C138CB" w:rsidRPr="009A27C3" w:rsidRDefault="00C138CB" w:rsidP="00C138CB">
      <w:pPr>
        <w:pStyle w:val="Heading2"/>
      </w:pPr>
      <w:bookmarkStart w:id="223" w:name="_Toc103172747"/>
      <w:bookmarkStart w:id="224" w:name="_Toc135232203"/>
      <w:r w:rsidRPr="009A27C3">
        <w:t xml:space="preserve">Lancashire and South Cumbria </w:t>
      </w:r>
      <w:r w:rsidR="002A2E5C" w:rsidRPr="009A27C3">
        <w:t>ICB</w:t>
      </w:r>
      <w:r w:rsidR="0000449B" w:rsidRPr="009A27C3">
        <w:t xml:space="preserve"> – </w:t>
      </w:r>
      <w:r w:rsidR="002A2E5C" w:rsidRPr="009A27C3">
        <w:t>Interim</w:t>
      </w:r>
      <w:r w:rsidR="0000449B" w:rsidRPr="009A27C3">
        <w:t xml:space="preserve"> Equality, Diversity and Inclusion Strategy</w:t>
      </w:r>
      <w:bookmarkEnd w:id="223"/>
      <w:bookmarkEnd w:id="224"/>
    </w:p>
    <w:p w14:paraId="08C0A6A6" w14:textId="3D356ED1" w:rsidR="0000449B" w:rsidRPr="009A27C3" w:rsidRDefault="00B15422" w:rsidP="0000449B">
      <w:r w:rsidRPr="009A27C3">
        <w:rPr>
          <w:noProof/>
        </w:rPr>
        <w:drawing>
          <wp:anchor distT="0" distB="0" distL="114300" distR="114300" simplePos="0" relativeHeight="251721216" behindDoc="0" locked="0" layoutInCell="1" allowOverlap="1" wp14:anchorId="70EE84EB" wp14:editId="5288B920">
            <wp:simplePos x="0" y="0"/>
            <wp:positionH relativeFrom="column">
              <wp:posOffset>3802380</wp:posOffset>
            </wp:positionH>
            <wp:positionV relativeFrom="paragraph">
              <wp:posOffset>198755</wp:posOffset>
            </wp:positionV>
            <wp:extent cx="2790825" cy="2790825"/>
            <wp:effectExtent l="38100" t="38100" r="47625" b="47625"/>
            <wp:wrapThrough wrapText="bothSides">
              <wp:wrapPolygon edited="0">
                <wp:start x="8994" y="-295"/>
                <wp:lineTo x="3539" y="-295"/>
                <wp:lineTo x="3539" y="2064"/>
                <wp:lineTo x="1327" y="2064"/>
                <wp:lineTo x="1327" y="4423"/>
                <wp:lineTo x="147" y="4423"/>
                <wp:lineTo x="-295" y="6782"/>
                <wp:lineTo x="-295" y="13565"/>
                <wp:lineTo x="-147" y="14449"/>
                <wp:lineTo x="737" y="16218"/>
                <wp:lineTo x="2506" y="18725"/>
                <wp:lineTo x="5603" y="20937"/>
                <wp:lineTo x="5750" y="20937"/>
                <wp:lineTo x="8552" y="21821"/>
                <wp:lineTo x="8699" y="21821"/>
                <wp:lineTo x="12827" y="21821"/>
                <wp:lineTo x="12975" y="21821"/>
                <wp:lineTo x="15776" y="20937"/>
                <wp:lineTo x="15924" y="20937"/>
                <wp:lineTo x="19020" y="18725"/>
                <wp:lineTo x="20789" y="16218"/>
                <wp:lineTo x="21821" y="13859"/>
                <wp:lineTo x="21821" y="9141"/>
                <wp:lineTo x="21526" y="6930"/>
                <wp:lineTo x="21526" y="6782"/>
                <wp:lineTo x="20199" y="4423"/>
                <wp:lineTo x="18135" y="2212"/>
                <wp:lineTo x="18135" y="1474"/>
                <wp:lineTo x="14007" y="-295"/>
                <wp:lineTo x="12532" y="-295"/>
                <wp:lineTo x="8994" y="-295"/>
              </wp:wrapPolygon>
            </wp:wrapThrough>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2790825" cy="279082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E1196E" w14:textId="3E2F2B69" w:rsidR="0000449B" w:rsidRPr="009A27C3" w:rsidRDefault="00B369C1" w:rsidP="00ED51CA">
      <w:pPr>
        <w:ind w:right="4073"/>
      </w:pPr>
      <w:proofErr w:type="gramStart"/>
      <w:r w:rsidRPr="009A27C3">
        <w:t xml:space="preserve">In </w:t>
      </w:r>
      <w:r w:rsidR="00ED51CA" w:rsidRPr="009A27C3">
        <w:t>order to</w:t>
      </w:r>
      <w:proofErr w:type="gramEnd"/>
      <w:r w:rsidR="00ED51CA" w:rsidRPr="009A27C3">
        <w:t xml:space="preserve"> </w:t>
      </w:r>
      <w:r w:rsidR="00244F46" w:rsidRPr="009A27C3">
        <w:t xml:space="preserve">provide a framework </w:t>
      </w:r>
      <w:r w:rsidR="00ED51CA" w:rsidRPr="009A27C3">
        <w:t>during its first operation</w:t>
      </w:r>
      <w:r w:rsidR="009A5BD7" w:rsidRPr="009A27C3">
        <w:t>al</w:t>
      </w:r>
      <w:r w:rsidR="00ED51CA" w:rsidRPr="009A27C3">
        <w:t xml:space="preserve"> year, </w:t>
      </w:r>
      <w:r w:rsidR="00244F46" w:rsidRPr="009A27C3">
        <w:t xml:space="preserve">the ICB adopted an interim Equality, Diversity and Inclusion Strategy </w:t>
      </w:r>
      <w:r w:rsidR="009A5BD7" w:rsidRPr="009A27C3">
        <w:t>for 2022-23. This strategy set out how the newly established ICB aims to embed and develop its approach to ensuring that EDI is at the heart of everything we do – how we deliver health and care services for our population, how we commission such services, how we engage with the people we serve and how we support our workforce.</w:t>
      </w:r>
      <w:r w:rsidR="00D7112D" w:rsidRPr="009A27C3">
        <w:t xml:space="preserve"> </w:t>
      </w:r>
    </w:p>
    <w:p w14:paraId="7AAC69FF" w14:textId="436B5CAA" w:rsidR="009A5BD7" w:rsidRPr="009A27C3" w:rsidRDefault="009A5BD7" w:rsidP="00ED51CA">
      <w:pPr>
        <w:ind w:right="4073"/>
      </w:pPr>
    </w:p>
    <w:p w14:paraId="6EA984AB" w14:textId="77777777" w:rsidR="001E6FD9" w:rsidRPr="009A27C3" w:rsidRDefault="009A5BD7" w:rsidP="0079150D">
      <w:pPr>
        <w:ind w:right="-868"/>
      </w:pPr>
      <w:r w:rsidRPr="009A27C3">
        <w:t>Th</w:t>
      </w:r>
      <w:r w:rsidR="001E6FD9" w:rsidRPr="009A27C3">
        <w:t>e</w:t>
      </w:r>
      <w:r w:rsidRPr="009A27C3">
        <w:t xml:space="preserve"> interim strategy recognises that the ICB (and the wider Integrated Care Partnership) is still in its infancy and is developing its priorities and long-term ambitions during </w:t>
      </w:r>
      <w:r w:rsidR="001E6FD9" w:rsidRPr="009A27C3">
        <w:t>its first operational</w:t>
      </w:r>
      <w:r w:rsidRPr="009A27C3">
        <w:t xml:space="preserve"> year. However, this strategy sets out a strong range of initial commitments that we are making in our approach to EDI in our role as a commissioner of health services and as an employer.</w:t>
      </w:r>
    </w:p>
    <w:p w14:paraId="2679D8DB" w14:textId="77777777" w:rsidR="00755E90" w:rsidRPr="009A27C3" w:rsidRDefault="00755E90" w:rsidP="0079150D">
      <w:pPr>
        <w:ind w:right="-868"/>
      </w:pPr>
    </w:p>
    <w:p w14:paraId="409212E8" w14:textId="140F306E" w:rsidR="009A5BD7" w:rsidRPr="009A27C3" w:rsidRDefault="00755E90" w:rsidP="0079150D">
      <w:pPr>
        <w:ind w:right="-868"/>
      </w:pPr>
      <w:r w:rsidRPr="009A27C3">
        <w:t>Due to the ongoing establishment of the ICB, the ICS and its structures</w:t>
      </w:r>
      <w:r w:rsidR="00461F51" w:rsidRPr="009A27C3">
        <w:t xml:space="preserve"> and the late formal adoption of the equality objectives by the ICB People Board in November 2022</w:t>
      </w:r>
      <w:r w:rsidRPr="009A27C3">
        <w:t>, it was decided to extend the timeframe of the Interim Equality, Diversity and Inclusion Strategy and its associated objectives into the 2023-24 year.</w:t>
      </w:r>
      <w:r w:rsidR="009A5BD7" w:rsidRPr="009A27C3">
        <w:t xml:space="preserve"> </w:t>
      </w:r>
    </w:p>
    <w:p w14:paraId="6E0A5B3B" w14:textId="77777777" w:rsidR="002F1E11" w:rsidRPr="009A27C3" w:rsidRDefault="002F1E11" w:rsidP="0079150D">
      <w:pPr>
        <w:ind w:right="-868"/>
      </w:pPr>
    </w:p>
    <w:p w14:paraId="1F859604" w14:textId="77B46BAF" w:rsidR="002F1E11" w:rsidRPr="009A27C3" w:rsidRDefault="002F1E11" w:rsidP="0079150D">
      <w:pPr>
        <w:ind w:right="-868"/>
      </w:pPr>
      <w:r w:rsidRPr="009A27C3">
        <w:t>The ICB has developed a refreshed set of equality objectives for 2024-26 which are due to be approved and published in Q1 2024-25.</w:t>
      </w:r>
    </w:p>
    <w:p w14:paraId="164A3241" w14:textId="3976AC30" w:rsidR="00194C63" w:rsidRPr="009A27C3" w:rsidRDefault="0078494E" w:rsidP="00194C63">
      <w:pPr>
        <w:pStyle w:val="Heading3"/>
      </w:pPr>
      <w:bookmarkStart w:id="225" w:name="_Toc103172748"/>
      <w:bookmarkStart w:id="226" w:name="_Toc135232204"/>
      <w:r w:rsidRPr="009A27C3">
        <w:t xml:space="preserve">Our </w:t>
      </w:r>
      <w:r w:rsidR="00194C63" w:rsidRPr="009A27C3">
        <w:t>Equality Objectives 202</w:t>
      </w:r>
      <w:r w:rsidR="002A2E5C" w:rsidRPr="009A27C3">
        <w:t>2</w:t>
      </w:r>
      <w:r w:rsidR="00194C63" w:rsidRPr="009A27C3">
        <w:t>-2</w:t>
      </w:r>
      <w:bookmarkEnd w:id="225"/>
      <w:bookmarkEnd w:id="226"/>
      <w:r w:rsidR="00755E90" w:rsidRPr="009A27C3">
        <w:t>4</w:t>
      </w:r>
    </w:p>
    <w:p w14:paraId="359E8750" w14:textId="77777777" w:rsidR="00194C63" w:rsidRPr="009A27C3" w:rsidRDefault="00194C63" w:rsidP="00194C63"/>
    <w:p w14:paraId="1CA0A85F" w14:textId="77777777" w:rsidR="001D4120" w:rsidRPr="009A27C3" w:rsidRDefault="001D4120" w:rsidP="0079150D">
      <w:pPr>
        <w:ind w:right="-868"/>
      </w:pPr>
      <w:r w:rsidRPr="009A27C3">
        <w:t>As required by the Public Sector Equality Duty (PSED) of the Equality Act (2010), public sector organisations are required to prepare and publish one or more equality objectives at least every four years. The purpose of these objectives is to strengthen performance and demonstrate clear progress against, and compliance with, the general equality duty.</w:t>
      </w:r>
    </w:p>
    <w:p w14:paraId="07E50A64" w14:textId="77777777" w:rsidR="007B0279" w:rsidRPr="009A27C3" w:rsidRDefault="007B0279" w:rsidP="0079150D">
      <w:pPr>
        <w:ind w:right="-868"/>
      </w:pPr>
    </w:p>
    <w:p w14:paraId="4F90A711" w14:textId="1D1C3070" w:rsidR="001E6FD9" w:rsidRPr="009A27C3" w:rsidRDefault="007B0279" w:rsidP="0079150D">
      <w:pPr>
        <w:ind w:right="-868"/>
      </w:pPr>
      <w:r w:rsidRPr="009A27C3">
        <w:t xml:space="preserve">As part of the </w:t>
      </w:r>
      <w:r w:rsidR="001E6FD9" w:rsidRPr="009A27C3">
        <w:t>interim EDI strategy</w:t>
      </w:r>
      <w:r w:rsidRPr="009A27C3">
        <w:t xml:space="preserve">, the </w:t>
      </w:r>
      <w:r w:rsidR="001E6FD9" w:rsidRPr="009A27C3">
        <w:t>ICB</w:t>
      </w:r>
      <w:r w:rsidRPr="009A27C3">
        <w:t xml:space="preserve"> defined a set of equality objectives </w:t>
      </w:r>
      <w:bookmarkStart w:id="227" w:name="_Toc103172749"/>
      <w:r w:rsidR="001E6FD9" w:rsidRPr="009A27C3">
        <w:t>designed to set out a range of initial commitments in relation to EDI while the emerging ICB (and the wider system) continues to develop and firm up its long-term priorities and ambitions</w:t>
      </w:r>
      <w:r w:rsidR="0011570C" w:rsidRPr="009A27C3">
        <w:t>.</w:t>
      </w:r>
    </w:p>
    <w:p w14:paraId="3086B42B" w14:textId="5CC22E4E" w:rsidR="001E6FD9" w:rsidRPr="00FE52ED" w:rsidRDefault="00B46B71" w:rsidP="001E6FD9">
      <w:pPr>
        <w:pStyle w:val="Heading3"/>
      </w:pPr>
      <w:bookmarkStart w:id="228" w:name="_Toc135232205"/>
      <w:r w:rsidRPr="00FE52ED">
        <w:lastRenderedPageBreak/>
        <w:t xml:space="preserve">Objective 1: </w:t>
      </w:r>
      <w:bookmarkEnd w:id="227"/>
      <w:r w:rsidR="001E6FD9" w:rsidRPr="00FE52ED">
        <w:t>Our commissioned and provided services will meet the needs of our diverse population</w:t>
      </w:r>
      <w:bookmarkEnd w:id="228"/>
    </w:p>
    <w:p w14:paraId="20775E86" w14:textId="77777777" w:rsidR="001E6FD9" w:rsidRPr="00FE52ED" w:rsidRDefault="001E6FD9" w:rsidP="001E6FD9"/>
    <w:p w14:paraId="5F41C378" w14:textId="1E71FBA5" w:rsidR="00751753" w:rsidRPr="00FE52ED" w:rsidRDefault="001E6FD9" w:rsidP="0079150D">
      <w:pPr>
        <w:ind w:right="-868"/>
      </w:pPr>
      <w:r w:rsidRPr="00FE52ED">
        <w:t>We want to ensure that the services we design, commission and deliver are accessible to all and meets the individual needs of our diverse patient population. Patients accessing the services we commission should not face disadvantage and should have a positive experience. To ensure this, we are committed to considering the voices and needs of our diverse population in the design of our services.</w:t>
      </w:r>
    </w:p>
    <w:p w14:paraId="41B052D3" w14:textId="06D75486" w:rsidR="00DF0853" w:rsidRPr="00FE52ED" w:rsidRDefault="000E4D4E" w:rsidP="00194C63">
      <w:r w:rsidRPr="00FE52ED">
        <w:rPr>
          <w:noProof/>
        </w:rPr>
        <w:drawing>
          <wp:anchor distT="0" distB="0" distL="114300" distR="114300" simplePos="0" relativeHeight="251722240" behindDoc="0" locked="0" layoutInCell="1" allowOverlap="1" wp14:anchorId="6118438F" wp14:editId="6232D0B9">
            <wp:simplePos x="0" y="0"/>
            <wp:positionH relativeFrom="column">
              <wp:posOffset>4075430</wp:posOffset>
            </wp:positionH>
            <wp:positionV relativeFrom="paragraph">
              <wp:posOffset>90170</wp:posOffset>
            </wp:positionV>
            <wp:extent cx="2505075" cy="2505075"/>
            <wp:effectExtent l="38100" t="38100" r="47625" b="47625"/>
            <wp:wrapThrough wrapText="bothSides">
              <wp:wrapPolygon edited="0">
                <wp:start x="8870" y="-329"/>
                <wp:lineTo x="3121" y="-329"/>
                <wp:lineTo x="3121" y="2300"/>
                <wp:lineTo x="986" y="2300"/>
                <wp:lineTo x="986" y="4928"/>
                <wp:lineTo x="-329" y="4928"/>
                <wp:lineTo x="-329" y="14126"/>
                <wp:lineTo x="1971" y="18233"/>
                <wp:lineTo x="5092" y="20697"/>
                <wp:lineTo x="5256" y="20697"/>
                <wp:lineTo x="8377" y="21846"/>
                <wp:lineTo x="8541" y="21846"/>
                <wp:lineTo x="12976" y="21846"/>
                <wp:lineTo x="13141" y="21846"/>
                <wp:lineTo x="16426" y="20697"/>
                <wp:lineTo x="16590" y="20697"/>
                <wp:lineTo x="19711" y="18068"/>
                <wp:lineTo x="21354" y="15440"/>
                <wp:lineTo x="21846" y="12976"/>
                <wp:lineTo x="21846" y="7556"/>
                <wp:lineTo x="20697" y="4928"/>
                <wp:lineTo x="18397" y="2300"/>
                <wp:lineTo x="18397" y="1643"/>
                <wp:lineTo x="14126" y="-329"/>
                <wp:lineTo x="12648" y="-329"/>
                <wp:lineTo x="8870" y="-329"/>
              </wp:wrapPolygon>
            </wp:wrapThrough>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2505075" cy="2505075"/>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780F39" w14:textId="6FF1192B" w:rsidR="00991F2F" w:rsidRPr="00FE52ED" w:rsidRDefault="006846DE" w:rsidP="006B4275">
      <w:pPr>
        <w:pStyle w:val="Emphasis2"/>
        <w:spacing w:before="0" w:after="0" w:line="240" w:lineRule="auto"/>
        <w:ind w:right="-604"/>
        <w:rPr>
          <w:bCs/>
          <w:spacing w:val="0"/>
        </w:rPr>
      </w:pPr>
      <w:r w:rsidRPr="00FE52ED">
        <w:rPr>
          <w:bCs/>
          <w:color w:val="005EB8"/>
          <w:spacing w:val="0"/>
        </w:rPr>
        <w:t xml:space="preserve">ACTION: </w:t>
      </w:r>
      <w:r w:rsidR="001E6FD9" w:rsidRPr="00FE52ED">
        <w:rPr>
          <w:bCs/>
          <w:spacing w:val="0"/>
        </w:rPr>
        <w:t>Ensure that our staff have access to up-to-date data and evidence about protected characteristics and disadvantaged groups within our patient population and the health inequalities they face</w:t>
      </w:r>
      <w:r w:rsidR="002A36DA" w:rsidRPr="00FE52ED">
        <w:rPr>
          <w:bCs/>
          <w:spacing w:val="0"/>
        </w:rPr>
        <w:t>:</w:t>
      </w:r>
    </w:p>
    <w:p w14:paraId="1EB3249E" w14:textId="769C9850" w:rsidR="006846DE" w:rsidRPr="00FE52ED" w:rsidRDefault="006846DE" w:rsidP="006B4275">
      <w:pPr>
        <w:ind w:right="-604"/>
        <w:rPr>
          <w:b/>
          <w:bCs/>
        </w:rPr>
      </w:pPr>
    </w:p>
    <w:p w14:paraId="73871969" w14:textId="5BCA254B" w:rsidR="006846DE" w:rsidRPr="00FE52ED" w:rsidRDefault="006846DE" w:rsidP="006B4275">
      <w:pPr>
        <w:pStyle w:val="BodyTextIndent"/>
        <w:ind w:right="-604"/>
      </w:pPr>
      <w:r w:rsidRPr="00FE52ED">
        <w:rPr>
          <w:b/>
          <w:bCs/>
          <w:color w:val="005EB8"/>
        </w:rPr>
        <w:t>PROGRESS:</w:t>
      </w:r>
      <w:r w:rsidRPr="00FE52ED">
        <w:rPr>
          <w:color w:val="005EB8"/>
        </w:rPr>
        <w:t xml:space="preserve"> </w:t>
      </w:r>
      <w:r w:rsidR="001E6FD9" w:rsidRPr="00FE52ED">
        <w:t xml:space="preserve">The Culture and Inclusion Team has </w:t>
      </w:r>
      <w:r w:rsidR="009F4010" w:rsidRPr="00FE52ED">
        <w:t xml:space="preserve">continued to </w:t>
      </w:r>
      <w:r w:rsidR="001E6FD9" w:rsidRPr="00FE52ED">
        <w:t>buil</w:t>
      </w:r>
      <w:r w:rsidR="009F4010" w:rsidRPr="00FE52ED">
        <w:t>d</w:t>
      </w:r>
      <w:r w:rsidR="001E6FD9" w:rsidRPr="00FE52ED">
        <w:t xml:space="preserve"> strong links with the Population Health Team </w:t>
      </w:r>
      <w:r w:rsidR="009F4010" w:rsidRPr="00FE52ED">
        <w:t xml:space="preserve">and Quality and Performance Team </w:t>
      </w:r>
      <w:r w:rsidR="001E6FD9" w:rsidRPr="00FE52ED">
        <w:t xml:space="preserve">to ensure we collaborate on this action. We have built </w:t>
      </w:r>
      <w:r w:rsidR="009F4010" w:rsidRPr="00FE52ED">
        <w:t xml:space="preserve">strong </w:t>
      </w:r>
      <w:r w:rsidR="001E6FD9" w:rsidRPr="00FE52ED">
        <w:t>processes to ensure the appropriate use of the Health Equity Assessment Tool (HEAT) when completing Equality and Health Inequalities Impact and Risk Assessments (EHIIRAs).</w:t>
      </w:r>
      <w:r w:rsidR="009F4010" w:rsidRPr="00FE52ED">
        <w:t xml:space="preserve"> Furthermore, we have developed and published policy around the completion of Quality Impact Assessments (QIAs) which </w:t>
      </w:r>
      <w:r w:rsidR="00F461DA" w:rsidRPr="00FE52ED">
        <w:t>lays outs the strong interdepen</w:t>
      </w:r>
      <w:r w:rsidR="00706D64">
        <w:t>den</w:t>
      </w:r>
      <w:r w:rsidR="00F461DA" w:rsidRPr="00FE52ED">
        <w:t>cies between QIAs and EHIIRAs.</w:t>
      </w:r>
      <w:r w:rsidR="001E6FD9" w:rsidRPr="00FE52ED">
        <w:t xml:space="preserve"> </w:t>
      </w:r>
    </w:p>
    <w:p w14:paraId="40F10E3A" w14:textId="7ABB9E35" w:rsidR="001E6FD9" w:rsidRPr="00FE52ED" w:rsidRDefault="001E6FD9" w:rsidP="006B4275">
      <w:pPr>
        <w:pStyle w:val="BodyTextIndent"/>
        <w:ind w:right="-604"/>
      </w:pPr>
    </w:p>
    <w:p w14:paraId="0AB160FA" w14:textId="58071656" w:rsidR="001E6FD9" w:rsidRPr="00FE52ED" w:rsidRDefault="001E6FD9" w:rsidP="0079150D">
      <w:pPr>
        <w:pStyle w:val="BodyTextIndent"/>
        <w:ind w:right="-868"/>
      </w:pPr>
      <w:r w:rsidRPr="00FE52ED">
        <w:t xml:space="preserve">As part of work to support the Lancashire and South Cumbria New Hospitals Programme, a comprehensive Demographic Insight Report </w:t>
      </w:r>
      <w:r w:rsidR="00F461DA" w:rsidRPr="00FE52ED">
        <w:t>was produced in Q1 2023-24</w:t>
      </w:r>
      <w:r w:rsidRPr="00FE52ED">
        <w:t xml:space="preserve"> which provide</w:t>
      </w:r>
      <w:r w:rsidR="00F461DA" w:rsidRPr="00FE52ED">
        <w:t>s</w:t>
      </w:r>
      <w:r w:rsidRPr="00FE52ED">
        <w:t xml:space="preserve"> detailed information, data and evidence</w:t>
      </w:r>
      <w:r w:rsidR="002A36DA" w:rsidRPr="00FE52ED">
        <w:t xml:space="preserve"> around the health inequalities faced within our resident population using a range of up-to-date data sources</w:t>
      </w:r>
      <w:r w:rsidR="00F461DA" w:rsidRPr="00FE52ED">
        <w:t xml:space="preserve"> including Census 2021 data</w:t>
      </w:r>
      <w:r w:rsidR="002A36DA" w:rsidRPr="00FE52ED">
        <w:t xml:space="preserve">. This report </w:t>
      </w:r>
      <w:r w:rsidR="00F461DA" w:rsidRPr="00FE52ED">
        <w:t>is available</w:t>
      </w:r>
      <w:r w:rsidR="002A36DA" w:rsidRPr="00FE52ED">
        <w:t xml:space="preserve"> to all ICB staff to inform their decision-making processes.</w:t>
      </w:r>
    </w:p>
    <w:p w14:paraId="2E9CA65E" w14:textId="77777777" w:rsidR="00C45FD0" w:rsidRPr="009B0C0B" w:rsidRDefault="00C45FD0" w:rsidP="0079150D">
      <w:pPr>
        <w:pStyle w:val="BodyTextIndent"/>
        <w:ind w:left="0" w:right="-868"/>
        <w:rPr>
          <w:highlight w:val="yellow"/>
        </w:rPr>
      </w:pPr>
    </w:p>
    <w:p w14:paraId="0D247A09" w14:textId="200C313E" w:rsidR="00C45FD0" w:rsidRPr="00FE52ED" w:rsidRDefault="00C45FD0" w:rsidP="0079150D">
      <w:pPr>
        <w:pStyle w:val="BodyTextIndent"/>
        <w:ind w:right="-868"/>
        <w:rPr>
          <w:b/>
          <w:bCs/>
        </w:rPr>
      </w:pPr>
      <w:r w:rsidRPr="00FE52ED">
        <w:rPr>
          <w:b/>
          <w:bCs/>
          <w:color w:val="005EB8"/>
        </w:rPr>
        <w:t xml:space="preserve">ACTION: </w:t>
      </w:r>
      <w:r w:rsidR="002A36DA" w:rsidRPr="00FE52ED">
        <w:rPr>
          <w:b/>
          <w:bCs/>
        </w:rPr>
        <w:t>Ensure that patients and members of the public with specific communication needs can receive information in accessible formats</w:t>
      </w:r>
      <w:r w:rsidRPr="00FE52ED">
        <w:rPr>
          <w:b/>
          <w:bCs/>
        </w:rPr>
        <w:t>:</w:t>
      </w:r>
    </w:p>
    <w:p w14:paraId="39929237" w14:textId="77777777" w:rsidR="00C45FD0" w:rsidRPr="00FE52ED" w:rsidRDefault="00C45FD0" w:rsidP="0079150D">
      <w:pPr>
        <w:pStyle w:val="BodyTextIndent"/>
        <w:ind w:right="-868"/>
        <w:rPr>
          <w:b/>
          <w:bCs/>
        </w:rPr>
      </w:pPr>
    </w:p>
    <w:p w14:paraId="198B4F36" w14:textId="1F4DEDC1" w:rsidR="009E6B71" w:rsidRPr="009B0C0B" w:rsidRDefault="00C45FD0" w:rsidP="0079150D">
      <w:pPr>
        <w:ind w:right="-868"/>
        <w:rPr>
          <w:highlight w:val="yellow"/>
        </w:rPr>
      </w:pPr>
      <w:r w:rsidRPr="00FE52ED">
        <w:rPr>
          <w:b/>
          <w:bCs/>
          <w:color w:val="005EB8"/>
        </w:rPr>
        <w:t>PROGRESS</w:t>
      </w:r>
      <w:r w:rsidRPr="00FE52ED">
        <w:t xml:space="preserve">: </w:t>
      </w:r>
      <w:r w:rsidR="002A36DA" w:rsidRPr="00FE52ED">
        <w:t xml:space="preserve">The ICB website contains a prominent accessibility statement advising how people can access any of our information, </w:t>
      </w:r>
      <w:proofErr w:type="gramStart"/>
      <w:r w:rsidR="002A36DA" w:rsidRPr="00FE52ED">
        <w:t>resources</w:t>
      </w:r>
      <w:proofErr w:type="gramEnd"/>
      <w:r w:rsidR="002A36DA" w:rsidRPr="00FE52ED">
        <w:t xml:space="preserve"> and documents in formats that they are able to understand. Furthermore, the ICB website </w:t>
      </w:r>
      <w:r w:rsidR="00FE52ED" w:rsidRPr="00FE52ED">
        <w:t>is</w:t>
      </w:r>
      <w:r w:rsidR="002A36DA" w:rsidRPr="00FE52ED">
        <w:t xml:space="preserve"> subject to an </w:t>
      </w:r>
      <w:r w:rsidR="00FE52ED" w:rsidRPr="00FE52ED">
        <w:t xml:space="preserve">annual </w:t>
      </w:r>
      <w:r w:rsidR="002A36DA" w:rsidRPr="00FE52ED">
        <w:t>accessibility audit to ensure compliance with the Web Accessibility Regulations (2018). Where possible, all information hosted on the ICB website is published via HTML in plain and easy-to-understand language.</w:t>
      </w:r>
    </w:p>
    <w:p w14:paraId="3F3F179E" w14:textId="77777777" w:rsidR="0079150D" w:rsidRPr="009B0C0B" w:rsidRDefault="0079150D" w:rsidP="0079150D">
      <w:pPr>
        <w:ind w:right="-868"/>
        <w:rPr>
          <w:highlight w:val="yellow"/>
        </w:rPr>
      </w:pPr>
    </w:p>
    <w:p w14:paraId="48DD9059" w14:textId="77777777" w:rsidR="0079150D" w:rsidRPr="009B0C0B" w:rsidRDefault="0079150D" w:rsidP="0079150D">
      <w:pPr>
        <w:ind w:right="-868"/>
        <w:rPr>
          <w:highlight w:val="yellow"/>
        </w:rPr>
      </w:pPr>
    </w:p>
    <w:p w14:paraId="1269CDBA" w14:textId="77777777" w:rsidR="0079150D" w:rsidRPr="009B0C0B" w:rsidRDefault="0079150D" w:rsidP="0079150D">
      <w:pPr>
        <w:ind w:right="-868"/>
        <w:rPr>
          <w:highlight w:val="yellow"/>
        </w:rPr>
      </w:pPr>
    </w:p>
    <w:p w14:paraId="01D28801" w14:textId="77777777" w:rsidR="0079150D" w:rsidRPr="009B0C0B" w:rsidRDefault="0079150D" w:rsidP="0079150D">
      <w:pPr>
        <w:ind w:right="-868"/>
        <w:rPr>
          <w:highlight w:val="yellow"/>
        </w:rPr>
      </w:pPr>
    </w:p>
    <w:p w14:paraId="29670F98" w14:textId="77777777" w:rsidR="0079150D" w:rsidRPr="009B0C0B" w:rsidRDefault="0079150D" w:rsidP="0079150D">
      <w:pPr>
        <w:ind w:right="-868"/>
        <w:rPr>
          <w:highlight w:val="yellow"/>
        </w:rPr>
      </w:pPr>
    </w:p>
    <w:p w14:paraId="25D8719B" w14:textId="058C0B11" w:rsidR="00E000F3" w:rsidRPr="009B0C0B" w:rsidRDefault="00E000F3" w:rsidP="0079150D">
      <w:pPr>
        <w:ind w:right="-868"/>
        <w:rPr>
          <w:highlight w:val="yellow"/>
        </w:rPr>
      </w:pPr>
    </w:p>
    <w:p w14:paraId="5D211A73" w14:textId="3C9A5116" w:rsidR="009E6B71" w:rsidRPr="00EB5D10" w:rsidRDefault="00EA04D5" w:rsidP="0079150D">
      <w:pPr>
        <w:ind w:right="-868"/>
        <w:rPr>
          <w:b/>
          <w:bCs/>
        </w:rPr>
      </w:pPr>
      <w:r w:rsidRPr="00EB5D10">
        <w:rPr>
          <w:b/>
          <w:bCs/>
          <w:color w:val="005EB8"/>
        </w:rPr>
        <w:lastRenderedPageBreak/>
        <w:t xml:space="preserve">ACTION: </w:t>
      </w:r>
      <w:r w:rsidR="002A36DA" w:rsidRPr="00EB5D10">
        <w:rPr>
          <w:b/>
          <w:bCs/>
        </w:rPr>
        <w:t xml:space="preserve">Gather diversity monitoring data as standard in </w:t>
      </w:r>
      <w:proofErr w:type="gramStart"/>
      <w:r w:rsidR="002A36DA" w:rsidRPr="00EB5D10">
        <w:rPr>
          <w:b/>
          <w:bCs/>
        </w:rPr>
        <w:t>all of</w:t>
      </w:r>
      <w:proofErr w:type="gramEnd"/>
      <w:r w:rsidR="002A36DA" w:rsidRPr="00EB5D10">
        <w:rPr>
          <w:b/>
          <w:bCs/>
        </w:rPr>
        <w:t xml:space="preserve"> our engagement activities</w:t>
      </w:r>
      <w:r w:rsidRPr="00EB5D10">
        <w:rPr>
          <w:b/>
          <w:bCs/>
        </w:rPr>
        <w:t>:</w:t>
      </w:r>
    </w:p>
    <w:p w14:paraId="723204CD" w14:textId="74C245DF" w:rsidR="006A2466" w:rsidRPr="00EB5D10" w:rsidRDefault="006A2466">
      <w:pPr>
        <w:rPr>
          <w:b/>
          <w:bCs/>
          <w:color w:val="005EB8"/>
        </w:rPr>
      </w:pPr>
    </w:p>
    <w:p w14:paraId="68A3F176" w14:textId="2EC90E30" w:rsidR="00EA04D5" w:rsidRPr="009B0C0B" w:rsidRDefault="00EA04D5" w:rsidP="004E53ED">
      <w:pPr>
        <w:ind w:right="-604"/>
        <w:rPr>
          <w:highlight w:val="yellow"/>
        </w:rPr>
      </w:pPr>
      <w:r w:rsidRPr="00EB5D10">
        <w:rPr>
          <w:b/>
          <w:bCs/>
          <w:color w:val="005EB8"/>
        </w:rPr>
        <w:t>PROGRESS:</w:t>
      </w:r>
      <w:r w:rsidR="00C04488" w:rsidRPr="00EB5D10">
        <w:rPr>
          <w:color w:val="005EB8"/>
        </w:rPr>
        <w:t xml:space="preserve"> </w:t>
      </w:r>
      <w:r w:rsidR="002A36DA" w:rsidRPr="00EB5D10">
        <w:t>Our Communications and Engagement Team are advised to collect a full range of diversity monitoring as part of all engagement activities. This team can access support and advice from the Culture and Inclusion Team around how to do this at any time.</w:t>
      </w:r>
    </w:p>
    <w:p w14:paraId="51DA5DFC" w14:textId="77777777" w:rsidR="003953D9" w:rsidRPr="009B0C0B" w:rsidRDefault="003953D9" w:rsidP="004E53ED">
      <w:pPr>
        <w:ind w:right="-604"/>
        <w:rPr>
          <w:highlight w:val="yellow"/>
        </w:rPr>
      </w:pPr>
    </w:p>
    <w:p w14:paraId="5E47A85F" w14:textId="5D4CDC49" w:rsidR="003953D9" w:rsidRPr="00C93154" w:rsidRDefault="00E16680" w:rsidP="004E53ED">
      <w:pPr>
        <w:pStyle w:val="Emphasis2"/>
        <w:spacing w:before="0" w:after="0" w:line="240" w:lineRule="auto"/>
        <w:ind w:right="-604"/>
        <w:rPr>
          <w:bCs/>
          <w:spacing w:val="0"/>
        </w:rPr>
      </w:pPr>
      <w:r w:rsidRPr="00C93154">
        <w:rPr>
          <w:bCs/>
          <w:color w:val="005EB8"/>
          <w:spacing w:val="0"/>
        </w:rPr>
        <w:t xml:space="preserve">ACTION: </w:t>
      </w:r>
      <w:r w:rsidR="002A36DA" w:rsidRPr="00C93154">
        <w:rPr>
          <w:bCs/>
          <w:spacing w:val="0"/>
        </w:rPr>
        <w:t>Embed processes to ensure that Equality and Health Inequalities Impact and Risk Assessments (EHIIRAs) are routinely and robustly completed in all aspects of decision-making, and their findings are integral to improving patient outcomes and reducing health inequalities</w:t>
      </w:r>
      <w:r w:rsidR="00DB2F6D" w:rsidRPr="00C93154">
        <w:rPr>
          <w:bCs/>
          <w:spacing w:val="0"/>
        </w:rPr>
        <w:t>:</w:t>
      </w:r>
    </w:p>
    <w:p w14:paraId="27790797" w14:textId="77777777" w:rsidR="00DB2F6D" w:rsidRPr="00C93154" w:rsidRDefault="00DB2F6D" w:rsidP="004E53ED">
      <w:pPr>
        <w:ind w:right="-604"/>
        <w:rPr>
          <w:b/>
          <w:bCs/>
        </w:rPr>
      </w:pPr>
    </w:p>
    <w:p w14:paraId="39F790EB" w14:textId="3EFA8815" w:rsidR="002A36DA" w:rsidRPr="00C93154" w:rsidRDefault="00DB2F6D" w:rsidP="00E63352">
      <w:pPr>
        <w:pStyle w:val="BodyTextIndent"/>
        <w:ind w:right="-604"/>
      </w:pPr>
      <w:r w:rsidRPr="00C93154">
        <w:rPr>
          <w:b/>
          <w:bCs/>
          <w:color w:val="005EB8"/>
        </w:rPr>
        <w:t>PROGRESS:</w:t>
      </w:r>
      <w:r w:rsidRPr="00C93154">
        <w:rPr>
          <w:color w:val="005EB8"/>
        </w:rPr>
        <w:t xml:space="preserve"> </w:t>
      </w:r>
      <w:r w:rsidR="00B84855" w:rsidRPr="00C93154">
        <w:t xml:space="preserve">The </w:t>
      </w:r>
      <w:r w:rsidR="002A36DA" w:rsidRPr="00C93154">
        <w:t>ICB</w:t>
      </w:r>
      <w:r w:rsidR="00B84855" w:rsidRPr="00C93154">
        <w:t xml:space="preserve"> utilise</w:t>
      </w:r>
      <w:r w:rsidR="002A36DA" w:rsidRPr="00C93154">
        <w:t>s</w:t>
      </w:r>
      <w:r w:rsidR="00B84855" w:rsidRPr="00C93154">
        <w:t xml:space="preserve"> the Equality and Health Inequalities Impact and Risk Assessment (EHIIRA) toolkit from the Equality and Inclusion Team at NHS Midlands and Lancashire Commissioning Support Unit.</w:t>
      </w:r>
      <w:r w:rsidR="002A36DA" w:rsidRPr="00C93154">
        <w:t xml:space="preserve"> The ICB has embedded organisational processes to ensure that EHIIRAs are routinely </w:t>
      </w:r>
      <w:r w:rsidR="00D533FA" w:rsidRPr="00C93154">
        <w:t>undertaken,</w:t>
      </w:r>
      <w:r w:rsidR="002A36DA" w:rsidRPr="00C93154">
        <w:t xml:space="preserve"> and their completion monitored via the appropriate decision-making committee(s). Any areas of</w:t>
      </w:r>
      <w:r w:rsidR="00D533FA" w:rsidRPr="00C93154">
        <w:t xml:space="preserve"> EDI-related</w:t>
      </w:r>
      <w:r w:rsidR="002A36DA" w:rsidRPr="00C93154">
        <w:t xml:space="preserve"> impact or risk arising from decision-making are governed by the ICB Risk Register and are regularly reported upon and monitored via the Quality Committee and/or the People Board.</w:t>
      </w:r>
    </w:p>
    <w:p w14:paraId="096AB712" w14:textId="77777777" w:rsidR="00EB5D10" w:rsidRPr="00C93154" w:rsidRDefault="00EB5D10" w:rsidP="00E63352">
      <w:pPr>
        <w:pStyle w:val="BodyTextIndent"/>
        <w:ind w:right="-604"/>
      </w:pPr>
    </w:p>
    <w:p w14:paraId="70241132" w14:textId="50E0D0F5" w:rsidR="00EB5D10" w:rsidRPr="00C93154" w:rsidRDefault="00EB5D10" w:rsidP="00E63352">
      <w:pPr>
        <w:pStyle w:val="BodyTextIndent"/>
        <w:ind w:right="-604"/>
      </w:pPr>
      <w:r w:rsidRPr="00C93154">
        <w:t xml:space="preserve">In 2023-24, the ICB published </w:t>
      </w:r>
      <w:r w:rsidR="00395F3F" w:rsidRPr="00C93154">
        <w:t xml:space="preserve">a policy around the completion of Quality Impact Assessments (QIAs) which establishes clear processes around the completion of EHIIRAs </w:t>
      </w:r>
      <w:r w:rsidR="001F2282" w:rsidRPr="00C93154">
        <w:t>and highlights the interdependences between the two assessments. The routine completion of both QIAs and EHIIRAs is monitored</w:t>
      </w:r>
      <w:r w:rsidR="00C93154" w:rsidRPr="00C93154">
        <w:t xml:space="preserve"> via the Quality and Performance Team and the Culture and Inclusion Team.</w:t>
      </w:r>
    </w:p>
    <w:p w14:paraId="34543563" w14:textId="1D90DB9A" w:rsidR="00D533FA" w:rsidRPr="009B0C0B" w:rsidRDefault="00D533FA" w:rsidP="00E63352">
      <w:pPr>
        <w:pStyle w:val="BodyTextIndent"/>
        <w:ind w:right="-604"/>
        <w:rPr>
          <w:highlight w:val="yellow"/>
        </w:rPr>
      </w:pPr>
    </w:p>
    <w:p w14:paraId="4D505256" w14:textId="46E73C4A" w:rsidR="00D533FA" w:rsidRPr="00B018F8" w:rsidRDefault="00D533FA" w:rsidP="00D533FA">
      <w:pPr>
        <w:pStyle w:val="Emphasis2"/>
        <w:spacing w:before="0" w:after="0" w:line="240" w:lineRule="auto"/>
        <w:ind w:right="-604"/>
        <w:rPr>
          <w:bCs/>
          <w:spacing w:val="0"/>
        </w:rPr>
      </w:pPr>
      <w:r w:rsidRPr="00B018F8">
        <w:rPr>
          <w:bCs/>
          <w:color w:val="005EB8"/>
          <w:spacing w:val="0"/>
        </w:rPr>
        <w:t xml:space="preserve">ACTION: </w:t>
      </w:r>
      <w:r w:rsidRPr="00B018F8">
        <w:rPr>
          <w:bCs/>
          <w:spacing w:val="0"/>
        </w:rPr>
        <w:t>Roll out mandatory programmes of training to ensure decision-making staff are confident in completing EHIIRAs and know how to access specialist support around this process:</w:t>
      </w:r>
    </w:p>
    <w:p w14:paraId="1D7397F1" w14:textId="77777777" w:rsidR="00D533FA" w:rsidRPr="00B018F8" w:rsidRDefault="00D533FA" w:rsidP="00D533FA">
      <w:pPr>
        <w:ind w:right="-604"/>
        <w:rPr>
          <w:b/>
          <w:bCs/>
        </w:rPr>
      </w:pPr>
    </w:p>
    <w:p w14:paraId="7E42FE16" w14:textId="30588A54" w:rsidR="00F542D2" w:rsidRPr="00B018F8" w:rsidRDefault="00D533FA" w:rsidP="009113C9">
      <w:pPr>
        <w:pStyle w:val="BodyTextIndent"/>
        <w:ind w:right="-604"/>
      </w:pPr>
      <w:r w:rsidRPr="00B018F8">
        <w:rPr>
          <w:b/>
          <w:bCs/>
          <w:color w:val="005EB8"/>
        </w:rPr>
        <w:t>PROGRESS:</w:t>
      </w:r>
      <w:r w:rsidRPr="00B018F8">
        <w:rPr>
          <w:color w:val="005EB8"/>
        </w:rPr>
        <w:t xml:space="preserve"> </w:t>
      </w:r>
      <w:r w:rsidR="009113C9" w:rsidRPr="00B018F8">
        <w:t xml:space="preserve">As part of the </w:t>
      </w:r>
      <w:r w:rsidR="0024440C" w:rsidRPr="00B018F8">
        <w:t xml:space="preserve">ICB </w:t>
      </w:r>
      <w:r w:rsidR="009113C9" w:rsidRPr="00B018F8">
        <w:t xml:space="preserve">Induction Checklist, new starters are required to have an induction meeting with the MLCSU Equality and Inclusion Team </w:t>
      </w:r>
      <w:r w:rsidR="00F542D2" w:rsidRPr="00B018F8">
        <w:t>which provides them with an overview of equality legislation, the EHIIRA process, and how to complete an EHIIRA effectively. Further one-to-one support and training on EHIIRAs is available to all ICB staff upon request.</w:t>
      </w:r>
    </w:p>
    <w:p w14:paraId="284ACC53" w14:textId="77777777" w:rsidR="00E25439" w:rsidRPr="00B018F8" w:rsidRDefault="00E25439" w:rsidP="009113C9">
      <w:pPr>
        <w:pStyle w:val="BodyTextIndent"/>
        <w:ind w:right="-604"/>
      </w:pPr>
    </w:p>
    <w:p w14:paraId="29870A1D" w14:textId="69E5B2BC" w:rsidR="00E25439" w:rsidRPr="00B018F8" w:rsidRDefault="00E25439" w:rsidP="009113C9">
      <w:pPr>
        <w:pStyle w:val="BodyTextIndent"/>
        <w:ind w:right="-604"/>
      </w:pPr>
      <w:r w:rsidRPr="00B018F8">
        <w:t>In 2023</w:t>
      </w:r>
      <w:r w:rsidR="00B018F8" w:rsidRPr="00B018F8">
        <w:t>-</w:t>
      </w:r>
      <w:r w:rsidRPr="00B018F8">
        <w:t xml:space="preserve">24, the Culture and Inclusion Team </w:t>
      </w:r>
      <w:r w:rsidR="00B018F8" w:rsidRPr="00B018F8">
        <w:t>began to deliver a rolling</w:t>
      </w:r>
      <w:r w:rsidRPr="00B018F8">
        <w:t xml:space="preserve"> schedule of </w:t>
      </w:r>
      <w:r w:rsidR="00B018F8" w:rsidRPr="00B018F8">
        <w:t xml:space="preserve">specific EHIIRA training sessions which are available to ICB staff on a regular basis throughout the year. These sessions will continue into the 2024-25 year. </w:t>
      </w:r>
    </w:p>
    <w:p w14:paraId="2070ABE7" w14:textId="1D7F8E25" w:rsidR="00F542D2" w:rsidRPr="009B0C0B" w:rsidRDefault="00F542D2" w:rsidP="009113C9">
      <w:pPr>
        <w:pStyle w:val="BodyTextIndent"/>
        <w:ind w:right="-604"/>
        <w:rPr>
          <w:highlight w:val="yellow"/>
        </w:rPr>
      </w:pPr>
    </w:p>
    <w:p w14:paraId="131FD050" w14:textId="376AE414" w:rsidR="00F542D2" w:rsidRPr="004222F5" w:rsidRDefault="00F542D2" w:rsidP="00F542D2">
      <w:pPr>
        <w:pStyle w:val="Emphasis2"/>
        <w:spacing w:before="0" w:after="0" w:line="240" w:lineRule="auto"/>
        <w:ind w:right="-604"/>
        <w:rPr>
          <w:bCs/>
          <w:spacing w:val="0"/>
        </w:rPr>
      </w:pPr>
      <w:r w:rsidRPr="004222F5">
        <w:rPr>
          <w:bCs/>
          <w:color w:val="005EB8"/>
          <w:spacing w:val="0"/>
        </w:rPr>
        <w:t xml:space="preserve">ACTION: </w:t>
      </w:r>
      <w:r w:rsidRPr="004222F5">
        <w:rPr>
          <w:bCs/>
          <w:spacing w:val="0"/>
        </w:rPr>
        <w:t>Deliver programmes of training and tailored opportunities for staff to develop their knowledge around EDI issues and cultural awareness:</w:t>
      </w:r>
    </w:p>
    <w:p w14:paraId="46875944" w14:textId="77777777" w:rsidR="00F542D2" w:rsidRPr="004222F5" w:rsidRDefault="00F542D2" w:rsidP="00F542D2">
      <w:pPr>
        <w:ind w:right="-604"/>
        <w:rPr>
          <w:b/>
          <w:bCs/>
        </w:rPr>
      </w:pPr>
    </w:p>
    <w:p w14:paraId="51785520" w14:textId="1864F766" w:rsidR="00F542D2" w:rsidRPr="004222F5" w:rsidRDefault="00F542D2" w:rsidP="00F542D2">
      <w:pPr>
        <w:pStyle w:val="BodyTextIndent"/>
        <w:ind w:right="-604"/>
      </w:pPr>
      <w:r w:rsidRPr="004222F5">
        <w:rPr>
          <w:b/>
          <w:bCs/>
          <w:color w:val="005EB8"/>
        </w:rPr>
        <w:t>PROGRESS:</w:t>
      </w:r>
      <w:r w:rsidRPr="004222F5">
        <w:rPr>
          <w:color w:val="005EB8"/>
        </w:rPr>
        <w:t xml:space="preserve"> </w:t>
      </w:r>
      <w:r w:rsidR="00B018F8" w:rsidRPr="004222F5">
        <w:rPr>
          <w:color w:val="005EB8"/>
        </w:rPr>
        <w:t xml:space="preserve"> </w:t>
      </w:r>
      <w:r w:rsidR="0024440C" w:rsidRPr="004222F5">
        <w:t xml:space="preserve">As part of our work around Belonging, the Culture and Inclusion Team </w:t>
      </w:r>
      <w:r w:rsidR="004222F5" w:rsidRPr="004222F5">
        <w:t>regularly host and deliver</w:t>
      </w:r>
      <w:r w:rsidR="0024440C" w:rsidRPr="004222F5">
        <w:t xml:space="preserve"> a programme of Belonging </w:t>
      </w:r>
      <w:r w:rsidR="004222F5" w:rsidRPr="004222F5">
        <w:t xml:space="preserve">Listening Rooms and </w:t>
      </w:r>
      <w:r w:rsidR="0024440C" w:rsidRPr="004222F5">
        <w:t>Webinars for staff to further their knowledge around a range of EDI and cultural issues</w:t>
      </w:r>
      <w:r w:rsidR="004222F5" w:rsidRPr="004222F5">
        <w:t>.</w:t>
      </w:r>
    </w:p>
    <w:p w14:paraId="0A61B9FD" w14:textId="63C5B31A" w:rsidR="00AE3E9D" w:rsidRPr="00A263E9" w:rsidRDefault="00AE3E9D" w:rsidP="00F60608">
      <w:pPr>
        <w:pStyle w:val="Heading3"/>
        <w:ind w:right="-604"/>
      </w:pPr>
      <w:bookmarkStart w:id="229" w:name="_Toc103172750"/>
      <w:bookmarkStart w:id="230" w:name="_Toc135232206"/>
      <w:r w:rsidRPr="00A263E9">
        <w:lastRenderedPageBreak/>
        <w:t>Objective 2:</w:t>
      </w:r>
      <w:r w:rsidR="009627C3" w:rsidRPr="00A263E9">
        <w:t xml:space="preserve"> </w:t>
      </w:r>
      <w:bookmarkEnd w:id="229"/>
      <w:r w:rsidR="0024440C" w:rsidRPr="00A263E9">
        <w:t>Our workforce will see improvements in health, wellbeing and diverse representation</w:t>
      </w:r>
      <w:bookmarkEnd w:id="230"/>
    </w:p>
    <w:p w14:paraId="3A1323D4" w14:textId="651B707F" w:rsidR="00DF068F" w:rsidRPr="00A263E9" w:rsidRDefault="00DF068F" w:rsidP="00F60608">
      <w:pPr>
        <w:ind w:right="-604"/>
      </w:pPr>
    </w:p>
    <w:p w14:paraId="001B504E" w14:textId="7A0E5527" w:rsidR="00335A18" w:rsidRPr="00A263E9" w:rsidRDefault="00335A18" w:rsidP="00335A18">
      <w:pPr>
        <w:jc w:val="both"/>
      </w:pPr>
      <w:r w:rsidRPr="00A263E9">
        <w:t>The ICB has an ambition to create an inclusive environment for our staff that fully promotes and celebrates diversity in all its forms and allows staff to bring their whole sel</w:t>
      </w:r>
      <w:r w:rsidR="006A2466" w:rsidRPr="00A263E9">
        <w:t>ves</w:t>
      </w:r>
      <w:r w:rsidRPr="00A263E9">
        <w:t xml:space="preserve"> to work. To achieve this ambition, we need to ensure that our organisation is representative of the diverse communities it serves, and that everybody has equitable access to support, development and progression opportunities at all levels within the workforce. </w:t>
      </w:r>
    </w:p>
    <w:p w14:paraId="0EC04424" w14:textId="77777777" w:rsidR="00335A18" w:rsidRPr="00A263E9" w:rsidRDefault="00335A18" w:rsidP="00F60608">
      <w:pPr>
        <w:ind w:right="-604"/>
      </w:pPr>
    </w:p>
    <w:p w14:paraId="6D8FA870" w14:textId="1E0271A3" w:rsidR="00DF068F" w:rsidRPr="00A263E9" w:rsidRDefault="0056242A" w:rsidP="00F60608">
      <w:pPr>
        <w:pStyle w:val="Emphasis2"/>
        <w:spacing w:before="0" w:after="0" w:line="240" w:lineRule="auto"/>
        <w:ind w:right="-604"/>
        <w:rPr>
          <w:bCs/>
          <w:spacing w:val="0"/>
        </w:rPr>
      </w:pPr>
      <w:r w:rsidRPr="00A263E9">
        <w:rPr>
          <w:noProof/>
          <w:color w:val="005EB8"/>
        </w:rPr>
        <w:drawing>
          <wp:anchor distT="0" distB="0" distL="114300" distR="114300" simplePos="0" relativeHeight="251723264" behindDoc="0" locked="0" layoutInCell="1" allowOverlap="1" wp14:anchorId="3D2E35AB" wp14:editId="527E29B7">
            <wp:simplePos x="0" y="0"/>
            <wp:positionH relativeFrom="column">
              <wp:posOffset>4050030</wp:posOffset>
            </wp:positionH>
            <wp:positionV relativeFrom="paragraph">
              <wp:posOffset>121920</wp:posOffset>
            </wp:positionV>
            <wp:extent cx="2495550" cy="2495550"/>
            <wp:effectExtent l="38100" t="38100" r="38100" b="38100"/>
            <wp:wrapThrough wrapText="bothSides">
              <wp:wrapPolygon edited="0">
                <wp:start x="8739" y="-330"/>
                <wp:lineTo x="3133" y="-330"/>
                <wp:lineTo x="3133" y="2308"/>
                <wp:lineTo x="824" y="2308"/>
                <wp:lineTo x="824" y="4947"/>
                <wp:lineTo x="-330" y="4947"/>
                <wp:lineTo x="-330" y="14180"/>
                <wp:lineTo x="1814" y="18137"/>
                <wp:lineTo x="5276" y="20776"/>
                <wp:lineTo x="5441" y="20776"/>
                <wp:lineTo x="8244" y="21765"/>
                <wp:lineTo x="8409" y="21765"/>
                <wp:lineTo x="13026" y="21765"/>
                <wp:lineTo x="13191" y="21765"/>
                <wp:lineTo x="15994" y="20776"/>
                <wp:lineTo x="16159" y="20776"/>
                <wp:lineTo x="19621" y="18137"/>
                <wp:lineTo x="21105" y="15499"/>
                <wp:lineTo x="21765" y="13026"/>
                <wp:lineTo x="21765" y="7585"/>
                <wp:lineTo x="20611" y="4947"/>
                <wp:lineTo x="18467" y="2473"/>
                <wp:lineTo x="18302" y="1649"/>
                <wp:lineTo x="14015" y="-330"/>
                <wp:lineTo x="12696" y="-330"/>
                <wp:lineTo x="8739" y="-330"/>
              </wp:wrapPolygon>
            </wp:wrapThrough>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2495550" cy="249555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68F" w:rsidRPr="00A263E9">
        <w:rPr>
          <w:bCs/>
          <w:color w:val="005EB8"/>
          <w:spacing w:val="0"/>
        </w:rPr>
        <w:t>ACTION:</w:t>
      </w:r>
      <w:r w:rsidR="001D60E1" w:rsidRPr="00A263E9">
        <w:rPr>
          <w:bCs/>
          <w:color w:val="005EB8"/>
          <w:spacing w:val="0"/>
        </w:rPr>
        <w:t xml:space="preserve"> </w:t>
      </w:r>
      <w:r w:rsidR="00335A18" w:rsidRPr="00A263E9">
        <w:rPr>
          <w:bCs/>
          <w:spacing w:val="0"/>
        </w:rPr>
        <w:t>Proactively encourage our workforce to self-report their diversity monitoring data through ESR and raise awareness of the benefits of doing so</w:t>
      </w:r>
      <w:r w:rsidR="00AE4BD2" w:rsidRPr="00A263E9">
        <w:rPr>
          <w:bCs/>
          <w:spacing w:val="0"/>
        </w:rPr>
        <w:t>:</w:t>
      </w:r>
    </w:p>
    <w:p w14:paraId="321F9DAF" w14:textId="05D6FA64" w:rsidR="00AE4BD2" w:rsidRPr="00A263E9" w:rsidRDefault="00AE4BD2" w:rsidP="00F60608">
      <w:pPr>
        <w:pStyle w:val="Emphasis2"/>
        <w:spacing w:before="0" w:after="0" w:line="240" w:lineRule="auto"/>
        <w:ind w:right="-604"/>
        <w:rPr>
          <w:bCs/>
          <w:spacing w:val="0"/>
        </w:rPr>
      </w:pPr>
    </w:p>
    <w:p w14:paraId="22380DA1" w14:textId="730599B8" w:rsidR="00A07341" w:rsidRPr="00A263E9" w:rsidRDefault="00AE4BD2" w:rsidP="0011570C">
      <w:pPr>
        <w:pStyle w:val="Emphasis2"/>
        <w:spacing w:before="0" w:after="0" w:line="240" w:lineRule="auto"/>
        <w:ind w:right="-604"/>
        <w:rPr>
          <w:b w:val="0"/>
          <w:spacing w:val="0"/>
        </w:rPr>
      </w:pPr>
      <w:r w:rsidRPr="00A263E9">
        <w:rPr>
          <w:bCs/>
          <w:color w:val="005EB8"/>
          <w:spacing w:val="0"/>
        </w:rPr>
        <w:t>PROGRESS:</w:t>
      </w:r>
      <w:r w:rsidRPr="00A263E9">
        <w:rPr>
          <w:b w:val="0"/>
          <w:color w:val="005EB8"/>
          <w:spacing w:val="0"/>
        </w:rPr>
        <w:t xml:space="preserve"> </w:t>
      </w:r>
      <w:r w:rsidRPr="00A263E9">
        <w:rPr>
          <w:b w:val="0"/>
          <w:spacing w:val="0"/>
        </w:rPr>
        <w:t xml:space="preserve">The </w:t>
      </w:r>
      <w:r w:rsidR="0011570C" w:rsidRPr="00A263E9">
        <w:rPr>
          <w:b w:val="0"/>
          <w:spacing w:val="0"/>
        </w:rPr>
        <w:t xml:space="preserve">ICB recognises that </w:t>
      </w:r>
      <w:r w:rsidR="00AE3DA3" w:rsidRPr="00A263E9">
        <w:rPr>
          <w:b w:val="0"/>
          <w:spacing w:val="0"/>
        </w:rPr>
        <w:t>there are</w:t>
      </w:r>
      <w:r w:rsidR="004222F5" w:rsidRPr="00A263E9">
        <w:rPr>
          <w:b w:val="0"/>
          <w:spacing w:val="0"/>
        </w:rPr>
        <w:t xml:space="preserve"> still</w:t>
      </w:r>
      <w:r w:rsidR="00AE3DA3" w:rsidRPr="00A263E9">
        <w:rPr>
          <w:b w:val="0"/>
          <w:spacing w:val="0"/>
        </w:rPr>
        <w:t xml:space="preserve"> significant rates of under-reporting of diversity monitoring characteristics on ESR which means that we are currently unable to fully analyse the diverse representation within our workforce.</w:t>
      </w:r>
      <w:r w:rsidR="00C06186" w:rsidRPr="00A263E9">
        <w:rPr>
          <w:b w:val="0"/>
          <w:spacing w:val="0"/>
        </w:rPr>
        <w:t xml:space="preserve"> Furthermore, we recognise that </w:t>
      </w:r>
      <w:r w:rsidR="00A07341" w:rsidRPr="00A263E9">
        <w:rPr>
          <w:b w:val="0"/>
          <w:spacing w:val="0"/>
        </w:rPr>
        <w:t>our workforce is in a state of transition as we seek to establish our operational structures moving forward.</w:t>
      </w:r>
      <w:r w:rsidR="00AE3DA3" w:rsidRPr="00A263E9">
        <w:rPr>
          <w:b w:val="0"/>
          <w:spacing w:val="0"/>
        </w:rPr>
        <w:t xml:space="preserve"> </w:t>
      </w:r>
    </w:p>
    <w:p w14:paraId="633D3D5B" w14:textId="77777777" w:rsidR="00A07341" w:rsidRPr="00A263E9" w:rsidRDefault="00A07341" w:rsidP="0011570C">
      <w:pPr>
        <w:pStyle w:val="Emphasis2"/>
        <w:spacing w:before="0" w:after="0" w:line="240" w:lineRule="auto"/>
        <w:ind w:right="-604"/>
        <w:rPr>
          <w:b w:val="0"/>
          <w:spacing w:val="0"/>
        </w:rPr>
      </w:pPr>
    </w:p>
    <w:p w14:paraId="6BF8AF64" w14:textId="01BDC1F0" w:rsidR="00747D4D" w:rsidRPr="00A263E9" w:rsidRDefault="00A07341" w:rsidP="0011570C">
      <w:pPr>
        <w:pStyle w:val="Emphasis2"/>
        <w:spacing w:before="0" w:after="0" w:line="240" w:lineRule="auto"/>
        <w:ind w:right="-604"/>
        <w:rPr>
          <w:b w:val="0"/>
          <w:spacing w:val="0"/>
        </w:rPr>
      </w:pPr>
      <w:r w:rsidRPr="00A263E9">
        <w:rPr>
          <w:b w:val="0"/>
          <w:spacing w:val="0"/>
        </w:rPr>
        <w:t>In 202</w:t>
      </w:r>
      <w:r w:rsidR="004222F5" w:rsidRPr="00A263E9">
        <w:rPr>
          <w:b w:val="0"/>
          <w:spacing w:val="0"/>
        </w:rPr>
        <w:t>3-24</w:t>
      </w:r>
      <w:r w:rsidRPr="00A263E9">
        <w:rPr>
          <w:b w:val="0"/>
          <w:spacing w:val="0"/>
        </w:rPr>
        <w:t xml:space="preserve">, we have </w:t>
      </w:r>
      <w:r w:rsidR="004222F5" w:rsidRPr="00A263E9">
        <w:rPr>
          <w:b w:val="0"/>
          <w:spacing w:val="0"/>
        </w:rPr>
        <w:t>continued to circulate</w:t>
      </w:r>
      <w:r w:rsidRPr="00A263E9">
        <w:rPr>
          <w:b w:val="0"/>
          <w:spacing w:val="0"/>
        </w:rPr>
        <w:t xml:space="preserve"> information in our ICB Staff Newsletters outlining the importance of self-reporting diversity monitoring data along with instructions on how to do so. However, it </w:t>
      </w:r>
      <w:r w:rsidR="004222F5" w:rsidRPr="00A263E9">
        <w:rPr>
          <w:b w:val="0"/>
          <w:spacing w:val="0"/>
        </w:rPr>
        <w:t>has been</w:t>
      </w:r>
      <w:r w:rsidRPr="00A263E9">
        <w:rPr>
          <w:b w:val="0"/>
          <w:spacing w:val="0"/>
        </w:rPr>
        <w:t xml:space="preserve"> difficult to gauge the impact of these efforts due to the </w:t>
      </w:r>
      <w:r w:rsidR="004222F5" w:rsidRPr="00A263E9">
        <w:rPr>
          <w:b w:val="0"/>
          <w:spacing w:val="0"/>
        </w:rPr>
        <w:t>significant changes</w:t>
      </w:r>
      <w:r w:rsidR="008524B0" w:rsidRPr="00A263E9">
        <w:rPr>
          <w:b w:val="0"/>
          <w:spacing w:val="0"/>
        </w:rPr>
        <w:t xml:space="preserve"> </w:t>
      </w:r>
      <w:r w:rsidR="004222F5" w:rsidRPr="00A263E9">
        <w:rPr>
          <w:b w:val="0"/>
          <w:spacing w:val="0"/>
        </w:rPr>
        <w:t>in</w:t>
      </w:r>
      <w:r w:rsidRPr="00A263E9">
        <w:rPr>
          <w:b w:val="0"/>
          <w:spacing w:val="0"/>
        </w:rPr>
        <w:t xml:space="preserve"> our workforce</w:t>
      </w:r>
      <w:r w:rsidR="004222F5" w:rsidRPr="00A263E9">
        <w:rPr>
          <w:b w:val="0"/>
          <w:spacing w:val="0"/>
        </w:rPr>
        <w:t xml:space="preserve"> numbers throughout the year</w:t>
      </w:r>
      <w:r w:rsidRPr="00A263E9">
        <w:rPr>
          <w:b w:val="0"/>
          <w:spacing w:val="0"/>
        </w:rPr>
        <w:t>.</w:t>
      </w:r>
      <w:r w:rsidR="00AE3DA3" w:rsidRPr="00A263E9">
        <w:rPr>
          <w:b w:val="0"/>
          <w:spacing w:val="0"/>
        </w:rPr>
        <w:t xml:space="preserve"> </w:t>
      </w:r>
      <w:r w:rsidR="00FE5568" w:rsidRPr="00A263E9">
        <w:rPr>
          <w:b w:val="0"/>
          <w:spacing w:val="0"/>
        </w:rPr>
        <w:t xml:space="preserve">Our refreshed equality objectives for 2024-26 include specific targets and stretch goals to improve </w:t>
      </w:r>
      <w:r w:rsidR="00A263E9" w:rsidRPr="00A263E9">
        <w:rPr>
          <w:b w:val="0"/>
          <w:spacing w:val="0"/>
        </w:rPr>
        <w:t xml:space="preserve">declaration rates across our workforce. </w:t>
      </w:r>
    </w:p>
    <w:p w14:paraId="2B659081" w14:textId="77777777" w:rsidR="00842412" w:rsidRPr="009B0C0B" w:rsidRDefault="00842412" w:rsidP="00842412">
      <w:pPr>
        <w:pStyle w:val="Emphasis2"/>
        <w:spacing w:before="0" w:after="0" w:line="240" w:lineRule="auto"/>
        <w:ind w:left="0" w:right="-604"/>
        <w:rPr>
          <w:b w:val="0"/>
          <w:spacing w:val="0"/>
          <w:highlight w:val="yellow"/>
        </w:rPr>
      </w:pPr>
    </w:p>
    <w:p w14:paraId="35EC486A" w14:textId="3482D519" w:rsidR="00842412" w:rsidRPr="00F36C60" w:rsidRDefault="00842412" w:rsidP="00842412">
      <w:pPr>
        <w:pStyle w:val="Emphasis2"/>
        <w:spacing w:before="0" w:after="0" w:line="240" w:lineRule="auto"/>
        <w:ind w:right="-604"/>
        <w:rPr>
          <w:bCs/>
          <w:spacing w:val="0"/>
        </w:rPr>
      </w:pPr>
      <w:r w:rsidRPr="00F36C60">
        <w:rPr>
          <w:bCs/>
          <w:color w:val="005EB8"/>
          <w:spacing w:val="0"/>
        </w:rPr>
        <w:t xml:space="preserve">ACTION: </w:t>
      </w:r>
      <w:r w:rsidR="00216088" w:rsidRPr="00F36C60">
        <w:rPr>
          <w:bCs/>
          <w:spacing w:val="0"/>
        </w:rPr>
        <w:t>D</w:t>
      </w:r>
      <w:r w:rsidR="00A07341" w:rsidRPr="00F36C60">
        <w:rPr>
          <w:bCs/>
          <w:spacing w:val="0"/>
        </w:rPr>
        <w:t>evelop a detailed workforce profile to allow us to identify gaps in representation and barriers to career progression</w:t>
      </w:r>
      <w:r w:rsidR="00BD30F3" w:rsidRPr="00F36C60">
        <w:rPr>
          <w:bCs/>
          <w:spacing w:val="0"/>
        </w:rPr>
        <w:t>:</w:t>
      </w:r>
    </w:p>
    <w:p w14:paraId="608B6E0B" w14:textId="77777777" w:rsidR="00BD30F3" w:rsidRPr="00F36C60" w:rsidRDefault="00BD30F3" w:rsidP="00842412">
      <w:pPr>
        <w:pStyle w:val="Emphasis2"/>
        <w:spacing w:before="0" w:after="0" w:line="240" w:lineRule="auto"/>
        <w:ind w:right="-604"/>
        <w:rPr>
          <w:bCs/>
          <w:spacing w:val="0"/>
        </w:rPr>
      </w:pPr>
    </w:p>
    <w:p w14:paraId="6C5419F4" w14:textId="7C971D1D" w:rsidR="00310C03" w:rsidRPr="00F36C60" w:rsidRDefault="00BD30F3" w:rsidP="008524B0">
      <w:pPr>
        <w:pStyle w:val="Emphasis2"/>
        <w:spacing w:before="0" w:after="0" w:line="240" w:lineRule="auto"/>
        <w:ind w:right="-604"/>
        <w:rPr>
          <w:b w:val="0"/>
          <w:spacing w:val="0"/>
        </w:rPr>
      </w:pPr>
      <w:r w:rsidRPr="00F36C60">
        <w:rPr>
          <w:bCs/>
          <w:color w:val="005EB8"/>
          <w:spacing w:val="0"/>
        </w:rPr>
        <w:t xml:space="preserve">PROGRESS: </w:t>
      </w:r>
      <w:r w:rsidR="008524B0" w:rsidRPr="00F36C60">
        <w:rPr>
          <w:b w:val="0"/>
          <w:spacing w:val="0"/>
        </w:rPr>
        <w:t xml:space="preserve">As per the action above, </w:t>
      </w:r>
      <w:r w:rsidR="00A263E9" w:rsidRPr="00F36C60">
        <w:rPr>
          <w:b w:val="0"/>
          <w:spacing w:val="0"/>
        </w:rPr>
        <w:t xml:space="preserve">we have faced significant </w:t>
      </w:r>
      <w:r w:rsidR="008524B0" w:rsidRPr="00F36C60">
        <w:rPr>
          <w:b w:val="0"/>
          <w:spacing w:val="0"/>
        </w:rPr>
        <w:t xml:space="preserve">challenges in developing such a profile and in accurately assessing where gaps and barriers lie within our workforce. However, we are aware of some clear gaps in representation – particularly relating to </w:t>
      </w:r>
      <w:r w:rsidR="00A263E9" w:rsidRPr="00F36C60">
        <w:rPr>
          <w:b w:val="0"/>
          <w:spacing w:val="0"/>
        </w:rPr>
        <w:t xml:space="preserve">ethnicity, </w:t>
      </w:r>
      <w:proofErr w:type="gramStart"/>
      <w:r w:rsidR="00A263E9" w:rsidRPr="00F36C60">
        <w:rPr>
          <w:b w:val="0"/>
          <w:spacing w:val="0"/>
        </w:rPr>
        <w:t>disability</w:t>
      </w:r>
      <w:proofErr w:type="gramEnd"/>
      <w:r w:rsidR="00A263E9" w:rsidRPr="00F36C60">
        <w:rPr>
          <w:b w:val="0"/>
          <w:spacing w:val="0"/>
        </w:rPr>
        <w:t xml:space="preserve"> and sexual orientation</w:t>
      </w:r>
      <w:r w:rsidR="008524B0" w:rsidRPr="00F36C60">
        <w:rPr>
          <w:b w:val="0"/>
          <w:spacing w:val="0"/>
        </w:rPr>
        <w:t xml:space="preserve"> within our workforce. </w:t>
      </w:r>
      <w:r w:rsidR="00A263E9" w:rsidRPr="00F36C60">
        <w:rPr>
          <w:b w:val="0"/>
          <w:spacing w:val="0"/>
        </w:rPr>
        <w:t xml:space="preserve">In Q4 2023-24, </w:t>
      </w:r>
      <w:r w:rsidR="00931CF7" w:rsidRPr="00F36C60">
        <w:rPr>
          <w:b w:val="0"/>
          <w:spacing w:val="0"/>
        </w:rPr>
        <w:t>the ICB began work on developing a bi-monthly workforce dashboard which will include granular information o</w:t>
      </w:r>
      <w:r w:rsidR="00E770DA" w:rsidRPr="00F36C60">
        <w:rPr>
          <w:b w:val="0"/>
          <w:spacing w:val="0"/>
        </w:rPr>
        <w:t xml:space="preserve">n diverse </w:t>
      </w:r>
      <w:r w:rsidR="00931CF7" w:rsidRPr="00F36C60">
        <w:rPr>
          <w:b w:val="0"/>
          <w:spacing w:val="0"/>
        </w:rPr>
        <w:t>workforce repre</w:t>
      </w:r>
      <w:r w:rsidR="00E770DA" w:rsidRPr="00F36C60">
        <w:rPr>
          <w:b w:val="0"/>
          <w:spacing w:val="0"/>
        </w:rPr>
        <w:t>sentation to allow us to identify barriers and monitor progress against our efforts in this area. It is anticipated that the first workforce dashboard w</w:t>
      </w:r>
      <w:r w:rsidR="00F36C60" w:rsidRPr="00F36C60">
        <w:rPr>
          <w:b w:val="0"/>
          <w:spacing w:val="0"/>
        </w:rPr>
        <w:t>ill be available in Q1 2024-25.</w:t>
      </w:r>
    </w:p>
    <w:p w14:paraId="580AFE86" w14:textId="77777777" w:rsidR="00CE2012" w:rsidRPr="009B0C0B" w:rsidRDefault="00CE2012" w:rsidP="00146F13">
      <w:pPr>
        <w:pStyle w:val="Emphasis2"/>
        <w:spacing w:before="0" w:after="0" w:line="240" w:lineRule="auto"/>
        <w:ind w:right="-604"/>
        <w:rPr>
          <w:b w:val="0"/>
          <w:spacing w:val="0"/>
          <w:highlight w:val="yellow"/>
        </w:rPr>
      </w:pPr>
    </w:p>
    <w:p w14:paraId="1992A3FE" w14:textId="4E5AB072" w:rsidR="00CE2012" w:rsidRPr="00B21C5B" w:rsidRDefault="007476F7" w:rsidP="00146F13">
      <w:pPr>
        <w:pStyle w:val="Emphasis2"/>
        <w:spacing w:before="0" w:after="0" w:line="240" w:lineRule="auto"/>
        <w:ind w:right="-604"/>
        <w:rPr>
          <w:bCs/>
          <w:spacing w:val="0"/>
        </w:rPr>
      </w:pPr>
      <w:r w:rsidRPr="00B21C5B">
        <w:rPr>
          <w:bCs/>
          <w:color w:val="005EB8"/>
          <w:spacing w:val="0"/>
        </w:rPr>
        <w:t xml:space="preserve">ACTION: </w:t>
      </w:r>
      <w:r w:rsidR="00392E83" w:rsidRPr="00B21C5B">
        <w:rPr>
          <w:bCs/>
          <w:spacing w:val="0"/>
        </w:rPr>
        <w:t xml:space="preserve">Support NHS England’s </w:t>
      </w:r>
      <w:proofErr w:type="gramStart"/>
      <w:r w:rsidR="00392E83" w:rsidRPr="00B21C5B">
        <w:rPr>
          <w:bCs/>
          <w:spacing w:val="0"/>
        </w:rPr>
        <w:t>North West</w:t>
      </w:r>
      <w:proofErr w:type="gramEnd"/>
      <w:r w:rsidR="00392E83" w:rsidRPr="00B21C5B">
        <w:rPr>
          <w:bCs/>
          <w:spacing w:val="0"/>
        </w:rPr>
        <w:t xml:space="preserve"> EDI Team</w:t>
      </w:r>
      <w:r w:rsidR="006A2466" w:rsidRPr="00B21C5B">
        <w:rPr>
          <w:bCs/>
          <w:spacing w:val="0"/>
        </w:rPr>
        <w:t>’s</w:t>
      </w:r>
      <w:r w:rsidR="00392E83" w:rsidRPr="00B21C5B">
        <w:rPr>
          <w:bCs/>
          <w:spacing w:val="0"/>
        </w:rPr>
        <w:t xml:space="preserve"> work on the development of a North West EDI Dashboard and contribute workforce data as appropriate</w:t>
      </w:r>
      <w:r w:rsidR="0022130B" w:rsidRPr="00B21C5B">
        <w:rPr>
          <w:bCs/>
          <w:spacing w:val="0"/>
        </w:rPr>
        <w:t>:</w:t>
      </w:r>
    </w:p>
    <w:p w14:paraId="45785E56" w14:textId="77777777" w:rsidR="0022130B" w:rsidRPr="00B21C5B" w:rsidRDefault="0022130B" w:rsidP="00146F13">
      <w:pPr>
        <w:pStyle w:val="Emphasis2"/>
        <w:spacing w:before="0" w:after="0" w:line="240" w:lineRule="auto"/>
        <w:ind w:right="-604"/>
        <w:rPr>
          <w:bCs/>
          <w:spacing w:val="0"/>
        </w:rPr>
      </w:pPr>
    </w:p>
    <w:p w14:paraId="51930076" w14:textId="4C25E9DB" w:rsidR="0022130B" w:rsidRPr="00B21C5B" w:rsidRDefault="0022130B" w:rsidP="00146F13">
      <w:pPr>
        <w:pStyle w:val="Emphasis2"/>
        <w:spacing w:before="0" w:after="0" w:line="240" w:lineRule="auto"/>
        <w:ind w:right="-604"/>
        <w:rPr>
          <w:b w:val="0"/>
          <w:spacing w:val="0"/>
        </w:rPr>
      </w:pPr>
      <w:r w:rsidRPr="00B21C5B">
        <w:rPr>
          <w:bCs/>
          <w:color w:val="005EB8"/>
          <w:spacing w:val="0"/>
        </w:rPr>
        <w:t>PROGRESS:</w:t>
      </w:r>
      <w:r w:rsidRPr="00B21C5B">
        <w:rPr>
          <w:b w:val="0"/>
          <w:color w:val="005EB8"/>
          <w:spacing w:val="0"/>
        </w:rPr>
        <w:t xml:space="preserve"> </w:t>
      </w:r>
      <w:r w:rsidR="004E5940" w:rsidRPr="00B21C5B">
        <w:rPr>
          <w:b w:val="0"/>
          <w:color w:val="auto"/>
          <w:spacing w:val="0"/>
        </w:rPr>
        <w:t>An EDI dashboard has been developed by the NW EDI team.</w:t>
      </w:r>
      <w:r w:rsidR="00B21C5B">
        <w:rPr>
          <w:b w:val="0"/>
          <w:color w:val="auto"/>
          <w:spacing w:val="0"/>
        </w:rPr>
        <w:t xml:space="preserve"> Furthermore, </w:t>
      </w:r>
      <w:r w:rsidR="00A85D66">
        <w:rPr>
          <w:b w:val="0"/>
          <w:color w:val="auto"/>
          <w:spacing w:val="0"/>
        </w:rPr>
        <w:t xml:space="preserve">a wider EDI dashboard is now operational via the Model Health </w:t>
      </w:r>
      <w:r w:rsidR="00A85D66">
        <w:rPr>
          <w:b w:val="0"/>
          <w:color w:val="auto"/>
          <w:spacing w:val="0"/>
        </w:rPr>
        <w:lastRenderedPageBreak/>
        <w:t>System.</w:t>
      </w:r>
      <w:r w:rsidR="004E5940" w:rsidRPr="00B21C5B">
        <w:rPr>
          <w:b w:val="0"/>
          <w:color w:val="auto"/>
          <w:spacing w:val="0"/>
        </w:rPr>
        <w:t xml:space="preserve"> Further work is being understood to access the dashboard and align to reporting/metrics in the Belonging plan.  </w:t>
      </w:r>
    </w:p>
    <w:p w14:paraId="1739A745" w14:textId="19D2D218" w:rsidR="00167E3A" w:rsidRPr="009B0C0B" w:rsidRDefault="00167E3A" w:rsidP="00146F13">
      <w:pPr>
        <w:pStyle w:val="Emphasis2"/>
        <w:spacing w:before="0" w:after="0" w:line="240" w:lineRule="auto"/>
        <w:ind w:right="-604"/>
        <w:rPr>
          <w:b w:val="0"/>
          <w:spacing w:val="0"/>
          <w:highlight w:val="yellow"/>
        </w:rPr>
      </w:pPr>
    </w:p>
    <w:p w14:paraId="726E8DEA" w14:textId="7AF72B0E" w:rsidR="00167E3A" w:rsidRPr="00771810" w:rsidRDefault="00167E3A" w:rsidP="00167E3A">
      <w:pPr>
        <w:pStyle w:val="Emphasis2"/>
        <w:spacing w:before="0" w:after="0" w:line="240" w:lineRule="auto"/>
        <w:ind w:right="-604"/>
        <w:rPr>
          <w:bCs/>
          <w:spacing w:val="0"/>
        </w:rPr>
      </w:pPr>
      <w:r w:rsidRPr="00771810">
        <w:rPr>
          <w:bCs/>
          <w:color w:val="005EB8"/>
          <w:spacing w:val="0"/>
        </w:rPr>
        <w:t xml:space="preserve">ACTION: </w:t>
      </w:r>
      <w:r w:rsidRPr="00771810">
        <w:rPr>
          <w:bCs/>
          <w:spacing w:val="0"/>
        </w:rPr>
        <w:t>Work with our system partners to develop a combined profile of the ‘one workforce’ across the ICS:</w:t>
      </w:r>
    </w:p>
    <w:p w14:paraId="16472E91" w14:textId="77777777" w:rsidR="00167E3A" w:rsidRPr="00771810" w:rsidRDefault="00167E3A" w:rsidP="00167E3A">
      <w:pPr>
        <w:pStyle w:val="Emphasis2"/>
        <w:spacing w:before="0" w:after="0" w:line="240" w:lineRule="auto"/>
        <w:ind w:right="-604"/>
        <w:rPr>
          <w:bCs/>
          <w:spacing w:val="0"/>
        </w:rPr>
      </w:pPr>
    </w:p>
    <w:p w14:paraId="43D21B29" w14:textId="7F8DEBAF" w:rsidR="00167E3A" w:rsidRPr="00771810" w:rsidRDefault="00167E3A" w:rsidP="00167E3A">
      <w:pPr>
        <w:pStyle w:val="Emphasis2"/>
        <w:spacing w:before="0" w:after="0" w:line="240" w:lineRule="auto"/>
        <w:ind w:right="-604"/>
        <w:rPr>
          <w:b w:val="0"/>
          <w:spacing w:val="0"/>
        </w:rPr>
      </w:pPr>
      <w:r w:rsidRPr="00771810">
        <w:rPr>
          <w:bCs/>
          <w:color w:val="005EB8"/>
          <w:spacing w:val="0"/>
        </w:rPr>
        <w:t>PROGRESS:</w:t>
      </w:r>
      <w:r w:rsidRPr="00771810">
        <w:rPr>
          <w:b w:val="0"/>
          <w:color w:val="005EB8"/>
          <w:spacing w:val="0"/>
        </w:rPr>
        <w:t xml:space="preserve"> </w:t>
      </w:r>
      <w:r w:rsidRPr="00771810">
        <w:rPr>
          <w:b w:val="0"/>
          <w:spacing w:val="0"/>
        </w:rPr>
        <w:t>In September 202</w:t>
      </w:r>
      <w:r w:rsidR="00771810" w:rsidRPr="00771810">
        <w:rPr>
          <w:b w:val="0"/>
          <w:spacing w:val="0"/>
        </w:rPr>
        <w:t>3</w:t>
      </w:r>
      <w:r w:rsidRPr="00771810">
        <w:rPr>
          <w:b w:val="0"/>
          <w:spacing w:val="0"/>
        </w:rPr>
        <w:t xml:space="preserve">, the ICB </w:t>
      </w:r>
      <w:r w:rsidR="00771810" w:rsidRPr="00771810">
        <w:rPr>
          <w:b w:val="0"/>
          <w:spacing w:val="0"/>
        </w:rPr>
        <w:t>refreshed the</w:t>
      </w:r>
      <w:r w:rsidRPr="00771810">
        <w:rPr>
          <w:b w:val="0"/>
          <w:spacing w:val="0"/>
        </w:rPr>
        <w:t xml:space="preserve"> WRES and WDES System Report which provided a profile overview of ethnicity and disability status for NHS providers in the LSC system. However, </w:t>
      </w:r>
      <w:r w:rsidR="004E5940" w:rsidRPr="00771810">
        <w:rPr>
          <w:b w:val="0"/>
          <w:spacing w:val="0"/>
        </w:rPr>
        <w:t xml:space="preserve">work is in progress </w:t>
      </w:r>
      <w:r w:rsidRPr="00771810">
        <w:rPr>
          <w:b w:val="0"/>
          <w:spacing w:val="0"/>
        </w:rPr>
        <w:t xml:space="preserve">to develop a full system profile of the workforce. We will continue to develop this work </w:t>
      </w:r>
      <w:r w:rsidR="00771810" w:rsidRPr="00771810">
        <w:rPr>
          <w:b w:val="0"/>
          <w:spacing w:val="0"/>
        </w:rPr>
        <w:t>into</w:t>
      </w:r>
      <w:r w:rsidRPr="00771810">
        <w:rPr>
          <w:b w:val="0"/>
          <w:spacing w:val="0"/>
        </w:rPr>
        <w:t xml:space="preserve"> </w:t>
      </w:r>
      <w:r w:rsidR="00771810" w:rsidRPr="00771810">
        <w:rPr>
          <w:b w:val="0"/>
          <w:spacing w:val="0"/>
        </w:rPr>
        <w:t>2024-25</w:t>
      </w:r>
      <w:r w:rsidRPr="00771810">
        <w:rPr>
          <w:b w:val="0"/>
          <w:spacing w:val="0"/>
        </w:rPr>
        <w:t>.</w:t>
      </w:r>
    </w:p>
    <w:p w14:paraId="56AB9EC3" w14:textId="10F67157" w:rsidR="00167E3A" w:rsidRPr="009B0C0B" w:rsidRDefault="00167E3A" w:rsidP="00167E3A">
      <w:pPr>
        <w:pStyle w:val="Emphasis2"/>
        <w:spacing w:before="0" w:after="0" w:line="240" w:lineRule="auto"/>
        <w:ind w:right="-604"/>
        <w:rPr>
          <w:b w:val="0"/>
          <w:spacing w:val="0"/>
          <w:highlight w:val="yellow"/>
        </w:rPr>
      </w:pPr>
    </w:p>
    <w:p w14:paraId="5266A21A" w14:textId="226B51FC" w:rsidR="00167E3A" w:rsidRPr="00771810" w:rsidRDefault="00167E3A" w:rsidP="00167E3A">
      <w:pPr>
        <w:pStyle w:val="Emphasis2"/>
        <w:spacing w:before="0" w:after="0" w:line="240" w:lineRule="auto"/>
        <w:ind w:right="-604"/>
        <w:rPr>
          <w:bCs/>
          <w:spacing w:val="0"/>
        </w:rPr>
      </w:pPr>
      <w:bookmarkStart w:id="231" w:name="_Hlk134107360"/>
      <w:r w:rsidRPr="00771810">
        <w:rPr>
          <w:bCs/>
          <w:color w:val="005EB8"/>
          <w:spacing w:val="0"/>
        </w:rPr>
        <w:t xml:space="preserve">ACTION: </w:t>
      </w:r>
      <w:r w:rsidRPr="00771810">
        <w:rPr>
          <w:bCs/>
          <w:spacing w:val="0"/>
        </w:rPr>
        <w:t>Set actions and targets to improve workforce representation at all levels using positive action in recruitment, Model Employer targets and the Race Disparity Ratio:</w:t>
      </w:r>
    </w:p>
    <w:p w14:paraId="46659337" w14:textId="77777777" w:rsidR="00167E3A" w:rsidRPr="00771810" w:rsidRDefault="00167E3A" w:rsidP="00167E3A">
      <w:pPr>
        <w:pStyle w:val="Emphasis2"/>
        <w:spacing w:before="0" w:after="0" w:line="240" w:lineRule="auto"/>
        <w:ind w:right="-604"/>
        <w:rPr>
          <w:bCs/>
          <w:spacing w:val="0"/>
        </w:rPr>
      </w:pPr>
    </w:p>
    <w:p w14:paraId="41CD81AB" w14:textId="081E0C2E" w:rsidR="00167E3A" w:rsidRPr="00771810" w:rsidRDefault="00167E3A" w:rsidP="00167E3A">
      <w:pPr>
        <w:pStyle w:val="Emphasis2"/>
        <w:spacing w:before="0" w:after="0" w:line="240" w:lineRule="auto"/>
        <w:ind w:right="-604"/>
        <w:rPr>
          <w:b w:val="0"/>
          <w:spacing w:val="0"/>
        </w:rPr>
      </w:pPr>
      <w:r w:rsidRPr="00771810">
        <w:rPr>
          <w:bCs/>
          <w:color w:val="005EB8"/>
          <w:spacing w:val="0"/>
        </w:rPr>
        <w:t>PROGRESS:</w:t>
      </w:r>
      <w:r w:rsidRPr="00771810">
        <w:rPr>
          <w:b w:val="0"/>
          <w:color w:val="005EB8"/>
          <w:spacing w:val="0"/>
        </w:rPr>
        <w:t xml:space="preserve"> </w:t>
      </w:r>
      <w:r w:rsidR="00B33A94" w:rsidRPr="00771810">
        <w:rPr>
          <w:b w:val="0"/>
          <w:spacing w:val="0"/>
        </w:rPr>
        <w:t xml:space="preserve">Using the </w:t>
      </w:r>
      <w:r w:rsidR="00771810" w:rsidRPr="00771810">
        <w:rPr>
          <w:b w:val="0"/>
          <w:spacing w:val="0"/>
        </w:rPr>
        <w:t xml:space="preserve">internal ICB WRES and WDES report and the wider </w:t>
      </w:r>
      <w:r w:rsidR="00B33A94" w:rsidRPr="00771810">
        <w:rPr>
          <w:b w:val="0"/>
          <w:spacing w:val="0"/>
        </w:rPr>
        <w:t xml:space="preserve">WRES and WDES System Report, we have articulated our ambitions to reach standards of excellence in WRES and WDES performance as a system in future reporting years. As an ICB, we have not yet set defined actions and targets for improvement as we are yet to formally report on WRES and WDES to NHS England. While this </w:t>
      </w:r>
      <w:r w:rsidR="00771810" w:rsidRPr="00771810">
        <w:rPr>
          <w:b w:val="0"/>
          <w:spacing w:val="0"/>
        </w:rPr>
        <w:t>is still not</w:t>
      </w:r>
      <w:r w:rsidR="00B33A94" w:rsidRPr="00771810">
        <w:rPr>
          <w:b w:val="0"/>
          <w:spacing w:val="0"/>
        </w:rPr>
        <w:t xml:space="preserve"> a formal requirement for ICBs, the ICB intends to analyse its WRES and WDES datasets in full and </w:t>
      </w:r>
      <w:r w:rsidR="00771810" w:rsidRPr="00771810">
        <w:rPr>
          <w:b w:val="0"/>
          <w:spacing w:val="0"/>
        </w:rPr>
        <w:t>produce formal WRES/WDES</w:t>
      </w:r>
      <w:r w:rsidR="00B33A94" w:rsidRPr="00771810">
        <w:rPr>
          <w:b w:val="0"/>
          <w:spacing w:val="0"/>
        </w:rPr>
        <w:t xml:space="preserve"> actions and targets in accordance with Model Employer </w:t>
      </w:r>
      <w:r w:rsidR="006A2466" w:rsidRPr="00771810">
        <w:rPr>
          <w:b w:val="0"/>
          <w:spacing w:val="0"/>
        </w:rPr>
        <w:t>target</w:t>
      </w:r>
      <w:r w:rsidR="00771810" w:rsidRPr="00771810">
        <w:rPr>
          <w:b w:val="0"/>
          <w:spacing w:val="0"/>
        </w:rPr>
        <w:t xml:space="preserve">, </w:t>
      </w:r>
      <w:r w:rsidR="00B33A94" w:rsidRPr="00771810">
        <w:rPr>
          <w:b w:val="0"/>
          <w:spacing w:val="0"/>
        </w:rPr>
        <w:t>the Race Disparity Ratio</w:t>
      </w:r>
      <w:r w:rsidR="00771810" w:rsidRPr="00771810">
        <w:rPr>
          <w:b w:val="0"/>
          <w:spacing w:val="0"/>
        </w:rPr>
        <w:t>, and the recently refreshed ICB equality objectives</w:t>
      </w:r>
      <w:r w:rsidRPr="00771810">
        <w:rPr>
          <w:b w:val="0"/>
          <w:spacing w:val="0"/>
        </w:rPr>
        <w:t>.</w:t>
      </w:r>
    </w:p>
    <w:bookmarkEnd w:id="231"/>
    <w:p w14:paraId="6C9DAE91" w14:textId="783ED2FB" w:rsidR="00167E3A" w:rsidRPr="009B0C0B" w:rsidRDefault="00167E3A" w:rsidP="00167E3A">
      <w:pPr>
        <w:pStyle w:val="Emphasis2"/>
        <w:spacing w:before="0" w:after="0" w:line="240" w:lineRule="auto"/>
        <w:ind w:right="-604"/>
        <w:rPr>
          <w:b w:val="0"/>
          <w:spacing w:val="0"/>
          <w:highlight w:val="yellow"/>
        </w:rPr>
      </w:pPr>
    </w:p>
    <w:p w14:paraId="30DFF09F" w14:textId="371CFFBC" w:rsidR="00167E3A" w:rsidRPr="00FB6A14" w:rsidRDefault="00167E3A" w:rsidP="00167E3A">
      <w:pPr>
        <w:pStyle w:val="Emphasis2"/>
        <w:spacing w:before="0" w:after="0" w:line="240" w:lineRule="auto"/>
        <w:ind w:right="-604"/>
        <w:rPr>
          <w:bCs/>
          <w:spacing w:val="0"/>
        </w:rPr>
      </w:pPr>
      <w:r w:rsidRPr="00FB6A14">
        <w:rPr>
          <w:bCs/>
          <w:color w:val="005EB8"/>
          <w:spacing w:val="0"/>
        </w:rPr>
        <w:t xml:space="preserve">ACTION: </w:t>
      </w:r>
      <w:r w:rsidRPr="00FB6A14">
        <w:rPr>
          <w:bCs/>
          <w:spacing w:val="0"/>
        </w:rPr>
        <w:t>Support the development of staff networks from protected characteristics and disadvantaged groups as appropriate – either within the ICB or in collaboration with system partners – to strengthen the collective voice of the workforce:</w:t>
      </w:r>
    </w:p>
    <w:p w14:paraId="1A1EE40C" w14:textId="77777777" w:rsidR="00167E3A" w:rsidRPr="00FB6A14" w:rsidRDefault="00167E3A" w:rsidP="00167E3A">
      <w:pPr>
        <w:pStyle w:val="Emphasis2"/>
        <w:spacing w:before="0" w:after="0" w:line="240" w:lineRule="auto"/>
        <w:ind w:right="-604"/>
        <w:rPr>
          <w:bCs/>
          <w:spacing w:val="0"/>
        </w:rPr>
      </w:pPr>
    </w:p>
    <w:p w14:paraId="2E1F637F" w14:textId="29689A12" w:rsidR="00167E3A" w:rsidRPr="00FB6A14" w:rsidRDefault="00167E3A" w:rsidP="00167E3A">
      <w:pPr>
        <w:pStyle w:val="Emphasis2"/>
        <w:spacing w:before="0" w:after="0" w:line="240" w:lineRule="auto"/>
        <w:ind w:right="-604"/>
        <w:rPr>
          <w:b w:val="0"/>
          <w:spacing w:val="0"/>
        </w:rPr>
      </w:pPr>
      <w:r w:rsidRPr="00FB6A14">
        <w:rPr>
          <w:bCs/>
          <w:color w:val="005EB8"/>
          <w:spacing w:val="0"/>
        </w:rPr>
        <w:t>PROGRESS:</w:t>
      </w:r>
      <w:r w:rsidRPr="00FB6A14">
        <w:rPr>
          <w:b w:val="0"/>
          <w:color w:val="005EB8"/>
          <w:spacing w:val="0"/>
        </w:rPr>
        <w:t xml:space="preserve"> </w:t>
      </w:r>
      <w:r w:rsidR="00771810" w:rsidRPr="00FB6A14">
        <w:rPr>
          <w:b w:val="0"/>
          <w:spacing w:val="0"/>
        </w:rPr>
        <w:t>Throughout 2023-24, we have continued to collaborate with</w:t>
      </w:r>
      <w:r w:rsidR="00B33A94" w:rsidRPr="00FB6A14">
        <w:rPr>
          <w:b w:val="0"/>
          <w:spacing w:val="0"/>
        </w:rPr>
        <w:t xml:space="preserve"> our system partners to </w:t>
      </w:r>
      <w:r w:rsidR="00771810" w:rsidRPr="00FB6A14">
        <w:rPr>
          <w:b w:val="0"/>
          <w:spacing w:val="0"/>
        </w:rPr>
        <w:t>hold</w:t>
      </w:r>
      <w:r w:rsidR="00B33A94" w:rsidRPr="00FB6A14">
        <w:rPr>
          <w:b w:val="0"/>
          <w:spacing w:val="0"/>
        </w:rPr>
        <w:t xml:space="preserve"> </w:t>
      </w:r>
      <w:r w:rsidR="00941A00" w:rsidRPr="00FB6A14">
        <w:rPr>
          <w:b w:val="0"/>
          <w:spacing w:val="0"/>
        </w:rPr>
        <w:t>regular ICS</w:t>
      </w:r>
      <w:r w:rsidR="00B33A94" w:rsidRPr="00FB6A14">
        <w:rPr>
          <w:b w:val="0"/>
          <w:spacing w:val="0"/>
        </w:rPr>
        <w:t xml:space="preserve"> Network of Networks </w:t>
      </w:r>
      <w:r w:rsidR="00941A00" w:rsidRPr="00FB6A14">
        <w:rPr>
          <w:b w:val="0"/>
          <w:spacing w:val="0"/>
        </w:rPr>
        <w:t xml:space="preserve">meetings </w:t>
      </w:r>
      <w:r w:rsidR="00B33A94" w:rsidRPr="00FB6A14">
        <w:rPr>
          <w:b w:val="0"/>
          <w:spacing w:val="0"/>
        </w:rPr>
        <w:t xml:space="preserve">which brings together Chairs from our partners’ existing Staff Networks to share knowledge, best practice and opportunities for partnership working. </w:t>
      </w:r>
    </w:p>
    <w:p w14:paraId="5F5103F3" w14:textId="77777777" w:rsidR="00941A00" w:rsidRPr="00FB6A14" w:rsidRDefault="00941A00" w:rsidP="00167E3A">
      <w:pPr>
        <w:pStyle w:val="Emphasis2"/>
        <w:spacing w:before="0" w:after="0" w:line="240" w:lineRule="auto"/>
        <w:ind w:right="-604"/>
        <w:rPr>
          <w:b w:val="0"/>
          <w:spacing w:val="0"/>
        </w:rPr>
      </w:pPr>
    </w:p>
    <w:p w14:paraId="2E6CF4D9" w14:textId="7482F032" w:rsidR="00941A00" w:rsidRPr="00FB6A14" w:rsidRDefault="00941A00" w:rsidP="00167E3A">
      <w:pPr>
        <w:pStyle w:val="Emphasis2"/>
        <w:spacing w:before="0" w:after="0" w:line="240" w:lineRule="auto"/>
        <w:ind w:right="-604"/>
        <w:rPr>
          <w:b w:val="0"/>
          <w:spacing w:val="0"/>
        </w:rPr>
      </w:pPr>
      <w:r w:rsidRPr="00FB6A14">
        <w:rPr>
          <w:b w:val="0"/>
          <w:spacing w:val="0"/>
        </w:rPr>
        <w:t xml:space="preserve">Furthermore, in Q4 2023-24, the ICB launched </w:t>
      </w:r>
      <w:r w:rsidR="00B947CA" w:rsidRPr="00FB6A14">
        <w:rPr>
          <w:b w:val="0"/>
          <w:spacing w:val="0"/>
        </w:rPr>
        <w:t xml:space="preserve">three </w:t>
      </w:r>
      <w:r w:rsidRPr="00FB6A14">
        <w:rPr>
          <w:b w:val="0"/>
          <w:spacing w:val="0"/>
        </w:rPr>
        <w:t xml:space="preserve">internal </w:t>
      </w:r>
      <w:r w:rsidR="00B947CA" w:rsidRPr="00FB6A14">
        <w:rPr>
          <w:b w:val="0"/>
          <w:spacing w:val="0"/>
        </w:rPr>
        <w:t xml:space="preserve">staff networks focused on race, </w:t>
      </w:r>
      <w:proofErr w:type="gramStart"/>
      <w:r w:rsidR="00B947CA" w:rsidRPr="00FB6A14">
        <w:rPr>
          <w:b w:val="0"/>
          <w:spacing w:val="0"/>
        </w:rPr>
        <w:t>disability</w:t>
      </w:r>
      <w:proofErr w:type="gramEnd"/>
      <w:r w:rsidR="00B947CA" w:rsidRPr="00FB6A14">
        <w:rPr>
          <w:b w:val="0"/>
          <w:spacing w:val="0"/>
        </w:rPr>
        <w:t xml:space="preserve"> and LGBTQ+</w:t>
      </w:r>
      <w:r w:rsidR="00C00FED" w:rsidRPr="00FB6A14">
        <w:rPr>
          <w:b w:val="0"/>
          <w:spacing w:val="0"/>
        </w:rPr>
        <w:t xml:space="preserve">. These networks are still in their infancy but have garnered positive feedback from our people. </w:t>
      </w:r>
      <w:r w:rsidR="00AC778F" w:rsidRPr="00FB6A14">
        <w:rPr>
          <w:b w:val="0"/>
          <w:spacing w:val="0"/>
        </w:rPr>
        <w:t>A formal operating model for our internal staff networks in currently working its way through our governance routes and the Culture and Inclusion Team will continue to support these staff network</w:t>
      </w:r>
      <w:r w:rsidR="00FB6A14" w:rsidRPr="00FB6A14">
        <w:rPr>
          <w:b w:val="0"/>
          <w:spacing w:val="0"/>
        </w:rPr>
        <w:t>s</w:t>
      </w:r>
      <w:r w:rsidR="00AC778F" w:rsidRPr="00FB6A14">
        <w:rPr>
          <w:b w:val="0"/>
          <w:spacing w:val="0"/>
        </w:rPr>
        <w:t xml:space="preserve"> to articulate their ambitions and </w:t>
      </w:r>
      <w:r w:rsidR="00FB6A14" w:rsidRPr="00FB6A14">
        <w:rPr>
          <w:b w:val="0"/>
          <w:spacing w:val="0"/>
        </w:rPr>
        <w:t xml:space="preserve">objectives moving into 2024-25. </w:t>
      </w:r>
    </w:p>
    <w:p w14:paraId="1D30CD03" w14:textId="77777777" w:rsidR="00167E3A" w:rsidRPr="009B0C0B" w:rsidRDefault="00167E3A" w:rsidP="00167E3A">
      <w:pPr>
        <w:pStyle w:val="Emphasis2"/>
        <w:spacing w:before="0" w:after="0" w:line="240" w:lineRule="auto"/>
        <w:ind w:right="-604"/>
        <w:rPr>
          <w:b w:val="0"/>
          <w:spacing w:val="0"/>
          <w:highlight w:val="yellow"/>
        </w:rPr>
      </w:pPr>
    </w:p>
    <w:p w14:paraId="3AA6FF22" w14:textId="2D095AAF" w:rsidR="00B33A94" w:rsidRPr="00C97D98" w:rsidRDefault="00B33A94" w:rsidP="00B33A94">
      <w:pPr>
        <w:pStyle w:val="Emphasis2"/>
        <w:spacing w:before="0" w:after="0" w:line="240" w:lineRule="auto"/>
        <w:ind w:right="-604"/>
        <w:rPr>
          <w:bCs/>
          <w:spacing w:val="0"/>
        </w:rPr>
      </w:pPr>
      <w:r w:rsidRPr="00C97D98">
        <w:rPr>
          <w:bCs/>
          <w:color w:val="005EB8"/>
          <w:spacing w:val="0"/>
        </w:rPr>
        <w:t xml:space="preserve">ACTION: </w:t>
      </w:r>
      <w:r w:rsidRPr="00C97D98">
        <w:rPr>
          <w:bCs/>
          <w:spacing w:val="0"/>
        </w:rPr>
        <w:t>Report, for the first time as an organisation, against the WRES, WDES and Gender Pay Gap requirements, and set action plans against each of these standards:</w:t>
      </w:r>
    </w:p>
    <w:p w14:paraId="33968575" w14:textId="77777777" w:rsidR="00B33A94" w:rsidRPr="00C97D98" w:rsidRDefault="00B33A94" w:rsidP="00B33A94">
      <w:pPr>
        <w:pStyle w:val="Emphasis2"/>
        <w:spacing w:before="0" w:after="0" w:line="240" w:lineRule="auto"/>
        <w:ind w:right="-604"/>
        <w:rPr>
          <w:bCs/>
          <w:spacing w:val="0"/>
        </w:rPr>
      </w:pPr>
    </w:p>
    <w:p w14:paraId="308AA5A2" w14:textId="73B3F88F" w:rsidR="00B33A94" w:rsidRPr="00C97D98" w:rsidRDefault="00B33A94" w:rsidP="00B33A94">
      <w:pPr>
        <w:pStyle w:val="Emphasis2"/>
        <w:spacing w:before="0" w:after="0" w:line="240" w:lineRule="auto"/>
        <w:ind w:right="-604"/>
        <w:rPr>
          <w:b w:val="0"/>
          <w:spacing w:val="0"/>
        </w:rPr>
      </w:pPr>
      <w:r w:rsidRPr="00C97D98">
        <w:rPr>
          <w:bCs/>
          <w:color w:val="005EB8"/>
          <w:spacing w:val="0"/>
        </w:rPr>
        <w:t>PROGRESS:</w:t>
      </w:r>
      <w:r w:rsidRPr="00C97D98">
        <w:rPr>
          <w:b w:val="0"/>
          <w:color w:val="005EB8"/>
          <w:spacing w:val="0"/>
        </w:rPr>
        <w:t xml:space="preserve"> </w:t>
      </w:r>
      <w:r w:rsidR="00FB6A14" w:rsidRPr="00C97D98">
        <w:rPr>
          <w:b w:val="0"/>
          <w:spacing w:val="0"/>
        </w:rPr>
        <w:t>In Q4 2023-24, the ICB submitted its first Gender Pay Gap dataset to the Gov.</w:t>
      </w:r>
      <w:r w:rsidR="006608AE" w:rsidRPr="00C97D98">
        <w:rPr>
          <w:b w:val="0"/>
          <w:spacing w:val="0"/>
        </w:rPr>
        <w:t xml:space="preserve">uk portal and published its first Gender Pay Gap report on the ICB website. This </w:t>
      </w:r>
      <w:r w:rsidR="006608AE" w:rsidRPr="00C97D98">
        <w:rPr>
          <w:b w:val="0"/>
          <w:spacing w:val="0"/>
        </w:rPr>
        <w:lastRenderedPageBreak/>
        <w:t>report forms baseline Gender Pay Gap</w:t>
      </w:r>
      <w:r w:rsidR="00D10F87" w:rsidRPr="00C97D98">
        <w:rPr>
          <w:b w:val="0"/>
          <w:spacing w:val="0"/>
        </w:rPr>
        <w:t xml:space="preserve"> data</w:t>
      </w:r>
      <w:r w:rsidR="006608AE" w:rsidRPr="00C97D98">
        <w:rPr>
          <w:b w:val="0"/>
          <w:spacing w:val="0"/>
        </w:rPr>
        <w:t xml:space="preserve"> for future years and</w:t>
      </w:r>
      <w:r w:rsidR="00D10F87" w:rsidRPr="00C97D98">
        <w:rPr>
          <w:b w:val="0"/>
          <w:spacing w:val="0"/>
        </w:rPr>
        <w:t xml:space="preserve">, in Q1 2024-25, we will refresh this report for 2024 and develop </w:t>
      </w:r>
      <w:r w:rsidR="00C97D98" w:rsidRPr="00C97D98">
        <w:rPr>
          <w:b w:val="0"/>
          <w:spacing w:val="0"/>
        </w:rPr>
        <w:t>actions to reduce our Gender Pay Gap.</w:t>
      </w:r>
    </w:p>
    <w:p w14:paraId="5966C98E" w14:textId="77777777" w:rsidR="00167E3A" w:rsidRPr="009B0C0B" w:rsidRDefault="00167E3A" w:rsidP="00167E3A">
      <w:pPr>
        <w:pStyle w:val="Emphasis2"/>
        <w:spacing w:before="0" w:after="0" w:line="240" w:lineRule="auto"/>
        <w:ind w:right="-604"/>
        <w:rPr>
          <w:b w:val="0"/>
          <w:spacing w:val="0"/>
          <w:highlight w:val="yellow"/>
        </w:rPr>
      </w:pPr>
    </w:p>
    <w:p w14:paraId="735F0309" w14:textId="0A632A77" w:rsidR="00DF068F" w:rsidRPr="00DC3881" w:rsidRDefault="00853B45" w:rsidP="00F60608">
      <w:pPr>
        <w:pStyle w:val="Heading3"/>
        <w:ind w:right="-604"/>
      </w:pPr>
      <w:bookmarkStart w:id="232" w:name="_Toc103172751"/>
      <w:bookmarkStart w:id="233" w:name="_Toc135232207"/>
      <w:r w:rsidRPr="00DC3881">
        <w:t xml:space="preserve">Objective 3: </w:t>
      </w:r>
      <w:bookmarkEnd w:id="232"/>
      <w:r w:rsidR="00B33A94" w:rsidRPr="00DC3881">
        <w:t>Our leaders will demonstrate a clear and strong commitment to EDI in all that they do</w:t>
      </w:r>
      <w:bookmarkEnd w:id="233"/>
    </w:p>
    <w:p w14:paraId="1960BEF2" w14:textId="2F8A07BB" w:rsidR="00B33A94" w:rsidRPr="00DC3881" w:rsidRDefault="00B33A94" w:rsidP="00B33A94"/>
    <w:p w14:paraId="7640D563" w14:textId="5ABEECA4" w:rsidR="00B33A94" w:rsidRPr="00DC3881" w:rsidRDefault="00B33A94" w:rsidP="00B33A94">
      <w:proofErr w:type="gramStart"/>
      <w:r w:rsidRPr="00DC3881">
        <w:t>In order to</w:t>
      </w:r>
      <w:proofErr w:type="gramEnd"/>
      <w:r w:rsidRPr="00DC3881">
        <w:t xml:space="preserve"> create a truly inclusive organisation at all levels, we need to ensure that our leaders demonstrate a strong commitment to EDI and lead by example.</w:t>
      </w:r>
    </w:p>
    <w:p w14:paraId="698929CA" w14:textId="77777777" w:rsidR="00B33A94" w:rsidRPr="00DC3881" w:rsidRDefault="00B33A94" w:rsidP="00B33A94"/>
    <w:p w14:paraId="304737B1" w14:textId="4E151EE5" w:rsidR="00B33A94" w:rsidRPr="00DC3881" w:rsidRDefault="00B33A94" w:rsidP="00B33A94">
      <w:r w:rsidRPr="00DC3881">
        <w:t>Our leaders will evidence their commitment to EDI by demonstrating an awareness of their own biases, and by proactively considering different views and perspectives to inform the way they make decisions.</w:t>
      </w:r>
    </w:p>
    <w:p w14:paraId="1B4F2257" w14:textId="77777777" w:rsidR="00B33A94" w:rsidRPr="00DC3881" w:rsidRDefault="00B33A94" w:rsidP="00B33A94"/>
    <w:p w14:paraId="5D576527" w14:textId="390E35C8" w:rsidR="00B33A94" w:rsidRPr="00DC3881" w:rsidRDefault="00B33A94" w:rsidP="00B33A94">
      <w:r w:rsidRPr="00DC3881">
        <w:t>Every one of our leaders will take ownership of the EDI agenda and promote and support the organisational vision around EDI at every available opportunity.</w:t>
      </w:r>
      <w:r w:rsidR="004E5940" w:rsidRPr="00DC3881">
        <w:t xml:space="preserve">  We will ensure our Senior leaders are clear with their EDI objectives.</w:t>
      </w:r>
    </w:p>
    <w:p w14:paraId="1CC5BAC8" w14:textId="7129F3DE" w:rsidR="001E496E" w:rsidRPr="00DC3881" w:rsidRDefault="001E496E" w:rsidP="00F60608">
      <w:pPr>
        <w:ind w:right="-604"/>
      </w:pPr>
    </w:p>
    <w:p w14:paraId="2A9F4281" w14:textId="717D8721" w:rsidR="001E496E" w:rsidRPr="00DC3881" w:rsidRDefault="00511F3F" w:rsidP="00EC6D77">
      <w:pPr>
        <w:pStyle w:val="Emphasis2"/>
        <w:spacing w:before="0" w:after="0" w:line="240" w:lineRule="auto"/>
        <w:ind w:left="3686" w:right="-604"/>
        <w:rPr>
          <w:bCs/>
          <w:spacing w:val="0"/>
        </w:rPr>
      </w:pPr>
      <w:r w:rsidRPr="00DC3881">
        <w:rPr>
          <w:noProof/>
        </w:rPr>
        <w:drawing>
          <wp:anchor distT="0" distB="0" distL="114300" distR="114300" simplePos="0" relativeHeight="251724288" behindDoc="0" locked="0" layoutInCell="1" allowOverlap="1" wp14:anchorId="25B39C63" wp14:editId="56F8EAD9">
            <wp:simplePos x="0" y="0"/>
            <wp:positionH relativeFrom="column">
              <wp:posOffset>-394970</wp:posOffset>
            </wp:positionH>
            <wp:positionV relativeFrom="paragraph">
              <wp:posOffset>85725</wp:posOffset>
            </wp:positionV>
            <wp:extent cx="2438400" cy="2438400"/>
            <wp:effectExtent l="38100" t="38100" r="38100" b="38100"/>
            <wp:wrapThrough wrapText="bothSides">
              <wp:wrapPolygon edited="0">
                <wp:start x="8775" y="-338"/>
                <wp:lineTo x="3038" y="-338"/>
                <wp:lineTo x="3038" y="2363"/>
                <wp:lineTo x="844" y="2363"/>
                <wp:lineTo x="844" y="5063"/>
                <wp:lineTo x="-338" y="5063"/>
                <wp:lineTo x="-338" y="14175"/>
                <wp:lineTo x="506" y="15863"/>
                <wp:lineTo x="2363" y="18731"/>
                <wp:lineTo x="6413" y="21263"/>
                <wp:lineTo x="6581" y="21263"/>
                <wp:lineTo x="8269" y="21769"/>
                <wp:lineTo x="8438" y="21769"/>
                <wp:lineTo x="12994" y="21769"/>
                <wp:lineTo x="13163" y="21769"/>
                <wp:lineTo x="14850" y="21263"/>
                <wp:lineTo x="15019" y="21263"/>
                <wp:lineTo x="19069" y="18731"/>
                <wp:lineTo x="20925" y="15863"/>
                <wp:lineTo x="21769" y="13331"/>
                <wp:lineTo x="21769" y="7763"/>
                <wp:lineTo x="20756" y="5063"/>
                <wp:lineTo x="18394" y="2363"/>
                <wp:lineTo x="18394" y="1688"/>
                <wp:lineTo x="14175" y="-338"/>
                <wp:lineTo x="12825" y="-338"/>
                <wp:lineTo x="8775" y="-338"/>
              </wp:wrapPolygon>
            </wp:wrapThrough>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82" cstate="screen">
                      <a:extLst>
                        <a:ext uri="{28A0092B-C50C-407E-A947-70E740481C1C}">
                          <a14:useLocalDpi xmlns:a14="http://schemas.microsoft.com/office/drawing/2010/main" val="0"/>
                        </a:ext>
                      </a:extLst>
                    </a:blip>
                    <a:srcRect/>
                    <a:stretch>
                      <a:fillRect/>
                    </a:stretch>
                  </pic:blipFill>
                  <pic:spPr bwMode="auto">
                    <a:xfrm>
                      <a:off x="0" y="0"/>
                      <a:ext cx="2438400" cy="2438400"/>
                    </a:xfrm>
                    <a:prstGeom prst="ellipse">
                      <a:avLst/>
                    </a:prstGeom>
                    <a:noFill/>
                    <a:ln w="38100">
                      <a:solidFill>
                        <a:srgbClr val="005EB8"/>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496E" w:rsidRPr="00DC3881">
        <w:rPr>
          <w:bCs/>
          <w:color w:val="005EB8"/>
          <w:spacing w:val="0"/>
        </w:rPr>
        <w:t>ACTION:</w:t>
      </w:r>
      <w:r w:rsidR="00F64266" w:rsidRPr="00DC3881">
        <w:rPr>
          <w:bCs/>
          <w:color w:val="005EB8"/>
          <w:spacing w:val="0"/>
        </w:rPr>
        <w:t xml:space="preserve"> </w:t>
      </w:r>
      <w:r w:rsidR="00EC6D77" w:rsidRPr="00DC3881">
        <w:rPr>
          <w:bCs/>
          <w:spacing w:val="0"/>
        </w:rPr>
        <w:t xml:space="preserve">Appoint a Director of Equality, </w:t>
      </w:r>
      <w:proofErr w:type="gramStart"/>
      <w:r w:rsidR="00EC6D77" w:rsidRPr="00DC3881">
        <w:rPr>
          <w:bCs/>
          <w:spacing w:val="0"/>
        </w:rPr>
        <w:t>Diversity</w:t>
      </w:r>
      <w:proofErr w:type="gramEnd"/>
      <w:r w:rsidR="00EC6D77" w:rsidRPr="00DC3881">
        <w:rPr>
          <w:bCs/>
          <w:spacing w:val="0"/>
        </w:rPr>
        <w:t xml:space="preserve"> and Inclusion within the Integrated Care Board</w:t>
      </w:r>
      <w:r w:rsidR="005C1484" w:rsidRPr="00DC3881">
        <w:rPr>
          <w:bCs/>
          <w:spacing w:val="0"/>
        </w:rPr>
        <w:t>:</w:t>
      </w:r>
    </w:p>
    <w:p w14:paraId="03C7B5E5" w14:textId="05B04140" w:rsidR="005C1484" w:rsidRPr="00DC3881" w:rsidRDefault="005C1484" w:rsidP="00EC6D77">
      <w:pPr>
        <w:pStyle w:val="Emphasis2"/>
        <w:spacing w:before="0" w:after="0" w:line="240" w:lineRule="auto"/>
        <w:ind w:left="3686" w:right="-604"/>
        <w:rPr>
          <w:bCs/>
          <w:spacing w:val="0"/>
        </w:rPr>
      </w:pPr>
    </w:p>
    <w:p w14:paraId="66B76005" w14:textId="06072B7D" w:rsidR="005C1484" w:rsidRPr="00DC3881" w:rsidRDefault="005C1484" w:rsidP="00EC6D77">
      <w:pPr>
        <w:pStyle w:val="Emphasis2"/>
        <w:spacing w:before="0" w:after="0" w:line="240" w:lineRule="auto"/>
        <w:ind w:left="3686" w:right="-604"/>
        <w:rPr>
          <w:b w:val="0"/>
          <w:spacing w:val="0"/>
        </w:rPr>
      </w:pPr>
      <w:r w:rsidRPr="00DC3881">
        <w:rPr>
          <w:bCs/>
          <w:color w:val="005EB8"/>
          <w:spacing w:val="0"/>
        </w:rPr>
        <w:t>PROGRESS:</w:t>
      </w:r>
      <w:r w:rsidRPr="00DC3881">
        <w:rPr>
          <w:b w:val="0"/>
          <w:color w:val="005EB8"/>
          <w:spacing w:val="0"/>
        </w:rPr>
        <w:t xml:space="preserve"> </w:t>
      </w:r>
      <w:r w:rsidR="00C97D98" w:rsidRPr="00DC3881">
        <w:rPr>
          <w:b w:val="0"/>
          <w:spacing w:val="0"/>
        </w:rPr>
        <w:t>Appointed in</w:t>
      </w:r>
      <w:r w:rsidR="00EC6D77" w:rsidRPr="00DC3881">
        <w:rPr>
          <w:b w:val="0"/>
          <w:spacing w:val="0"/>
        </w:rPr>
        <w:t xml:space="preserve"> October 2022, </w:t>
      </w:r>
      <w:r w:rsidR="002C06B1">
        <w:rPr>
          <w:b w:val="0"/>
          <w:spacing w:val="0"/>
        </w:rPr>
        <w:t xml:space="preserve">Aisha </w:t>
      </w:r>
      <w:r w:rsidR="00EC6D77" w:rsidRPr="00DC3881">
        <w:rPr>
          <w:b w:val="0"/>
          <w:spacing w:val="0"/>
        </w:rPr>
        <w:t xml:space="preserve">Chaudhary </w:t>
      </w:r>
      <w:r w:rsidR="001C3693" w:rsidRPr="00DC3881">
        <w:rPr>
          <w:b w:val="0"/>
          <w:spacing w:val="0"/>
        </w:rPr>
        <w:t>continues in her post as</w:t>
      </w:r>
      <w:r w:rsidR="00EC6D77" w:rsidRPr="00DC3881">
        <w:rPr>
          <w:b w:val="0"/>
          <w:spacing w:val="0"/>
        </w:rPr>
        <w:t xml:space="preserve"> Director </w:t>
      </w:r>
      <w:r w:rsidR="005558D3">
        <w:rPr>
          <w:b w:val="0"/>
          <w:spacing w:val="0"/>
        </w:rPr>
        <w:t>leading</w:t>
      </w:r>
      <w:r w:rsidR="00EC6D77" w:rsidRPr="00DC3881">
        <w:rPr>
          <w:b w:val="0"/>
          <w:spacing w:val="0"/>
        </w:rPr>
        <w:t xml:space="preserve"> the ICB’s Culture and Inclusion </w:t>
      </w:r>
      <w:r w:rsidR="005558D3">
        <w:rPr>
          <w:b w:val="0"/>
          <w:spacing w:val="0"/>
        </w:rPr>
        <w:t>Team</w:t>
      </w:r>
      <w:r w:rsidR="00EC6D77" w:rsidRPr="00DC3881">
        <w:rPr>
          <w:b w:val="0"/>
          <w:spacing w:val="0"/>
        </w:rPr>
        <w:t>.</w:t>
      </w:r>
      <w:r w:rsidR="00CA7653" w:rsidRPr="00DC3881">
        <w:rPr>
          <w:b w:val="0"/>
          <w:spacing w:val="0"/>
        </w:rPr>
        <w:t xml:space="preserve"> </w:t>
      </w:r>
    </w:p>
    <w:p w14:paraId="49519E3A" w14:textId="77777777" w:rsidR="001C3693" w:rsidRPr="00DC3881" w:rsidRDefault="001C3693" w:rsidP="00EC6D77">
      <w:pPr>
        <w:pStyle w:val="Emphasis2"/>
        <w:spacing w:before="0" w:after="0" w:line="240" w:lineRule="auto"/>
        <w:ind w:left="3686" w:right="-604"/>
        <w:rPr>
          <w:b w:val="0"/>
          <w:spacing w:val="0"/>
        </w:rPr>
      </w:pPr>
    </w:p>
    <w:p w14:paraId="57A1BEAE" w14:textId="1B0E2AE9" w:rsidR="001C3693" w:rsidRPr="00DC3881" w:rsidRDefault="001C3693" w:rsidP="00EC6D77">
      <w:pPr>
        <w:pStyle w:val="Emphasis2"/>
        <w:spacing w:before="0" w:after="0" w:line="240" w:lineRule="auto"/>
        <w:ind w:left="3686" w:right="-604"/>
        <w:rPr>
          <w:b w:val="0"/>
          <w:spacing w:val="0"/>
        </w:rPr>
      </w:pPr>
      <w:r w:rsidRPr="00DC3881">
        <w:rPr>
          <w:b w:val="0"/>
          <w:spacing w:val="0"/>
        </w:rPr>
        <w:t xml:space="preserve">In 2023-24, the ICB also appointed Naveed Sharif as the Associate Director of Culture </w:t>
      </w:r>
      <w:r w:rsidR="00DC3881" w:rsidRPr="00DC3881">
        <w:rPr>
          <w:b w:val="0"/>
          <w:spacing w:val="0"/>
        </w:rPr>
        <w:t>and Inclusion.</w:t>
      </w:r>
    </w:p>
    <w:p w14:paraId="50D70FC5" w14:textId="77777777" w:rsidR="00291FC6" w:rsidRPr="009B0C0B" w:rsidRDefault="00291FC6" w:rsidP="00564750">
      <w:pPr>
        <w:pStyle w:val="Emphasis2"/>
        <w:spacing w:before="0" w:after="0" w:line="240" w:lineRule="auto"/>
        <w:ind w:left="4678" w:right="-604"/>
        <w:rPr>
          <w:b w:val="0"/>
          <w:spacing w:val="0"/>
          <w:highlight w:val="yellow"/>
        </w:rPr>
      </w:pPr>
    </w:p>
    <w:p w14:paraId="338B9153" w14:textId="13D46DE6" w:rsidR="00291FC6" w:rsidRPr="00023D48" w:rsidRDefault="00291FC6" w:rsidP="00EC6D77">
      <w:pPr>
        <w:pStyle w:val="Emphasis2"/>
        <w:spacing w:before="0" w:after="0" w:line="240" w:lineRule="auto"/>
        <w:ind w:left="3686" w:right="-604"/>
        <w:rPr>
          <w:bCs/>
          <w:spacing w:val="0"/>
        </w:rPr>
      </w:pPr>
      <w:r w:rsidRPr="00023D48">
        <w:rPr>
          <w:bCs/>
          <w:color w:val="005EB8"/>
          <w:spacing w:val="0"/>
        </w:rPr>
        <w:t xml:space="preserve">ACTION: </w:t>
      </w:r>
      <w:r w:rsidR="00EC6D77" w:rsidRPr="00023D48">
        <w:rPr>
          <w:bCs/>
          <w:spacing w:val="0"/>
        </w:rPr>
        <w:t xml:space="preserve">Deliver a programme of EDI-related development training to the </w:t>
      </w:r>
      <w:r w:rsidR="00ED0C01" w:rsidRPr="00023D48">
        <w:rPr>
          <w:bCs/>
          <w:spacing w:val="0"/>
        </w:rPr>
        <w:t>newly appointed</w:t>
      </w:r>
      <w:r w:rsidR="00EC6D77" w:rsidRPr="00023D48">
        <w:rPr>
          <w:bCs/>
          <w:spacing w:val="0"/>
        </w:rPr>
        <w:t xml:space="preserve"> ICB Leadership Team, </w:t>
      </w:r>
      <w:proofErr w:type="gramStart"/>
      <w:r w:rsidR="00EC6D77" w:rsidRPr="00023D48">
        <w:rPr>
          <w:bCs/>
          <w:spacing w:val="0"/>
        </w:rPr>
        <w:t>Board</w:t>
      </w:r>
      <w:proofErr w:type="gramEnd"/>
      <w:r w:rsidR="00EC6D77" w:rsidRPr="00023D48">
        <w:rPr>
          <w:bCs/>
          <w:spacing w:val="0"/>
        </w:rPr>
        <w:t xml:space="preserve"> and place-based teams to enable them to develop a long-term, ambitious approach to embedding EDI within all aspects of operations and decision-making</w:t>
      </w:r>
      <w:r w:rsidR="00F8274C" w:rsidRPr="00023D48">
        <w:rPr>
          <w:bCs/>
          <w:spacing w:val="0"/>
        </w:rPr>
        <w:t>:</w:t>
      </w:r>
    </w:p>
    <w:p w14:paraId="4D83A233" w14:textId="77777777" w:rsidR="00F8274C" w:rsidRPr="00023D48" w:rsidRDefault="00F8274C" w:rsidP="00F60608">
      <w:pPr>
        <w:pStyle w:val="Emphasis2"/>
        <w:spacing w:before="0" w:after="0" w:line="240" w:lineRule="auto"/>
        <w:ind w:right="-604"/>
        <w:rPr>
          <w:bCs/>
          <w:spacing w:val="0"/>
        </w:rPr>
      </w:pPr>
    </w:p>
    <w:p w14:paraId="31445E57" w14:textId="2E1238F3" w:rsidR="00690B12" w:rsidRPr="00023D48" w:rsidRDefault="00F8274C" w:rsidP="00EC6D77">
      <w:pPr>
        <w:pStyle w:val="Emphasis2"/>
        <w:spacing w:before="0" w:after="0" w:line="240" w:lineRule="auto"/>
        <w:ind w:right="-604"/>
        <w:rPr>
          <w:b w:val="0"/>
          <w:spacing w:val="0"/>
        </w:rPr>
      </w:pPr>
      <w:r w:rsidRPr="00023D48">
        <w:rPr>
          <w:bCs/>
          <w:color w:val="005EB8"/>
          <w:spacing w:val="0"/>
        </w:rPr>
        <w:t>PROGRESS:</w:t>
      </w:r>
      <w:r w:rsidRPr="00023D48">
        <w:rPr>
          <w:b w:val="0"/>
          <w:color w:val="005EB8"/>
          <w:spacing w:val="0"/>
        </w:rPr>
        <w:t xml:space="preserve"> </w:t>
      </w:r>
      <w:r w:rsidR="00D41893" w:rsidRPr="00023D48">
        <w:rPr>
          <w:b w:val="0"/>
          <w:spacing w:val="0"/>
        </w:rPr>
        <w:t xml:space="preserve">The </w:t>
      </w:r>
      <w:r w:rsidR="00EC6D77" w:rsidRPr="00023D48">
        <w:rPr>
          <w:b w:val="0"/>
          <w:spacing w:val="0"/>
        </w:rPr>
        <w:t xml:space="preserve">ICB is </w:t>
      </w:r>
      <w:r w:rsidR="00DC3881" w:rsidRPr="00023D48">
        <w:rPr>
          <w:b w:val="0"/>
          <w:spacing w:val="0"/>
        </w:rPr>
        <w:t>still</w:t>
      </w:r>
      <w:r w:rsidR="00EC6D77" w:rsidRPr="00023D48">
        <w:rPr>
          <w:b w:val="0"/>
          <w:spacing w:val="0"/>
        </w:rPr>
        <w:t xml:space="preserve"> in the process of developing its </w:t>
      </w:r>
      <w:r w:rsidR="00ED0C01" w:rsidRPr="00023D48">
        <w:rPr>
          <w:b w:val="0"/>
          <w:spacing w:val="0"/>
        </w:rPr>
        <w:t xml:space="preserve">Belonging Implementation Plan </w:t>
      </w:r>
      <w:r w:rsidR="004E5940" w:rsidRPr="00023D48">
        <w:rPr>
          <w:b w:val="0"/>
          <w:spacing w:val="0"/>
        </w:rPr>
        <w:t>and EDI OD plan</w:t>
      </w:r>
      <w:r w:rsidR="00DC3881" w:rsidRPr="00023D48">
        <w:rPr>
          <w:b w:val="0"/>
          <w:spacing w:val="0"/>
        </w:rPr>
        <w:t xml:space="preserve"> following the formal approval of the Belonging Plan </w:t>
      </w:r>
      <w:r w:rsidR="00023D48" w:rsidRPr="00023D48">
        <w:rPr>
          <w:b w:val="0"/>
          <w:spacing w:val="0"/>
        </w:rPr>
        <w:t>in September 2023</w:t>
      </w:r>
      <w:r w:rsidR="004E5940" w:rsidRPr="00023D48">
        <w:rPr>
          <w:b w:val="0"/>
          <w:spacing w:val="0"/>
        </w:rPr>
        <w:t xml:space="preserve">, </w:t>
      </w:r>
      <w:r w:rsidR="00ED0C01" w:rsidRPr="00023D48">
        <w:rPr>
          <w:b w:val="0"/>
          <w:spacing w:val="0"/>
        </w:rPr>
        <w:t xml:space="preserve">which will include plans around training for all staff, including training </w:t>
      </w:r>
      <w:r w:rsidR="0077477A" w:rsidRPr="00023D48">
        <w:rPr>
          <w:b w:val="0"/>
          <w:spacing w:val="0"/>
        </w:rPr>
        <w:t>f</w:t>
      </w:r>
      <w:r w:rsidR="00ED0C01" w:rsidRPr="00023D48">
        <w:rPr>
          <w:b w:val="0"/>
          <w:spacing w:val="0"/>
        </w:rPr>
        <w:t>or senior leadership teams</w:t>
      </w:r>
      <w:r w:rsidR="004E5940" w:rsidRPr="00023D48">
        <w:rPr>
          <w:b w:val="0"/>
          <w:spacing w:val="0"/>
        </w:rPr>
        <w:t xml:space="preserve"> and Board development</w:t>
      </w:r>
      <w:r w:rsidR="00ED0C01" w:rsidRPr="00023D48">
        <w:rPr>
          <w:b w:val="0"/>
          <w:spacing w:val="0"/>
        </w:rPr>
        <w:t>.</w:t>
      </w:r>
    </w:p>
    <w:p w14:paraId="1B6D7DC7" w14:textId="77777777" w:rsidR="00156E20" w:rsidRPr="009B0C0B" w:rsidRDefault="00156E20" w:rsidP="00F60608">
      <w:pPr>
        <w:pStyle w:val="Emphasis2"/>
        <w:spacing w:before="0" w:after="0" w:line="240" w:lineRule="auto"/>
        <w:ind w:right="-604"/>
        <w:rPr>
          <w:b w:val="0"/>
          <w:spacing w:val="0"/>
          <w:highlight w:val="yellow"/>
        </w:rPr>
      </w:pPr>
    </w:p>
    <w:p w14:paraId="6ADFCA22" w14:textId="00C8F231" w:rsidR="00156E20" w:rsidRPr="00140113" w:rsidRDefault="00156E20" w:rsidP="00F60608">
      <w:pPr>
        <w:pStyle w:val="Emphasis2"/>
        <w:spacing w:before="0" w:after="0" w:line="240" w:lineRule="auto"/>
        <w:ind w:right="-604"/>
        <w:rPr>
          <w:bCs/>
          <w:spacing w:val="0"/>
        </w:rPr>
      </w:pPr>
      <w:r w:rsidRPr="00140113">
        <w:rPr>
          <w:bCs/>
          <w:color w:val="005EB8"/>
          <w:spacing w:val="0"/>
        </w:rPr>
        <w:t xml:space="preserve">ACTION: </w:t>
      </w:r>
      <w:r w:rsidR="00ED0C01" w:rsidRPr="00140113">
        <w:t>D</w:t>
      </w:r>
      <w:r w:rsidR="00ED0C01" w:rsidRPr="00140113">
        <w:rPr>
          <w:bCs/>
          <w:spacing w:val="0"/>
        </w:rPr>
        <w:t>evelop governance pathways to enable staff networks and other EDI-related committees and groups to feed in and feedback to ICB leaders</w:t>
      </w:r>
      <w:r w:rsidR="004C45B1" w:rsidRPr="00140113">
        <w:rPr>
          <w:bCs/>
          <w:spacing w:val="0"/>
        </w:rPr>
        <w:t>:</w:t>
      </w:r>
    </w:p>
    <w:p w14:paraId="3EB39D48" w14:textId="77777777" w:rsidR="004C45B1" w:rsidRPr="00140113" w:rsidRDefault="004C45B1" w:rsidP="00F60608">
      <w:pPr>
        <w:pStyle w:val="Emphasis2"/>
        <w:spacing w:before="0" w:after="0" w:line="240" w:lineRule="auto"/>
        <w:ind w:right="-604"/>
        <w:rPr>
          <w:bCs/>
          <w:spacing w:val="0"/>
        </w:rPr>
      </w:pPr>
    </w:p>
    <w:p w14:paraId="16624B5F" w14:textId="5F2C3290" w:rsidR="004E6481" w:rsidRDefault="004C45B1" w:rsidP="00F60608">
      <w:pPr>
        <w:pStyle w:val="Emphasis2"/>
        <w:spacing w:before="0" w:after="0" w:line="240" w:lineRule="auto"/>
        <w:ind w:right="-604"/>
        <w:rPr>
          <w:b w:val="0"/>
          <w:spacing w:val="0"/>
        </w:rPr>
      </w:pPr>
      <w:r w:rsidRPr="00140113">
        <w:rPr>
          <w:bCs/>
          <w:color w:val="005EB8"/>
          <w:spacing w:val="0"/>
        </w:rPr>
        <w:t>PROGRESS:</w:t>
      </w:r>
      <w:r w:rsidRPr="00140113">
        <w:rPr>
          <w:b w:val="0"/>
          <w:color w:val="005EB8"/>
          <w:spacing w:val="0"/>
        </w:rPr>
        <w:t xml:space="preserve"> </w:t>
      </w:r>
      <w:r w:rsidR="00ED0C01" w:rsidRPr="00140113">
        <w:rPr>
          <w:b w:val="0"/>
          <w:spacing w:val="0"/>
        </w:rPr>
        <w:t xml:space="preserve">The ICB’s Belonging Operating Model provides clear governance pathways for staff networks, the Belonging Delivery </w:t>
      </w:r>
      <w:proofErr w:type="gramStart"/>
      <w:r w:rsidR="00ED0C01" w:rsidRPr="00140113">
        <w:rPr>
          <w:b w:val="0"/>
          <w:spacing w:val="0"/>
        </w:rPr>
        <w:t>Group</w:t>
      </w:r>
      <w:proofErr w:type="gramEnd"/>
      <w:r w:rsidR="00ED0C01" w:rsidRPr="00140113">
        <w:rPr>
          <w:b w:val="0"/>
          <w:spacing w:val="0"/>
        </w:rPr>
        <w:t xml:space="preserve"> and the Belonging Strategic Group to report directly into the ICB People Board. In turn, the ICB People Board feeds directly into the Integrated Care Board itself.</w:t>
      </w:r>
      <w:r w:rsidR="00023D48" w:rsidRPr="00140113">
        <w:rPr>
          <w:b w:val="0"/>
          <w:spacing w:val="0"/>
        </w:rPr>
        <w:t xml:space="preserve"> Furthermore, the recently </w:t>
      </w:r>
      <w:r w:rsidR="00023D48" w:rsidRPr="00140113">
        <w:rPr>
          <w:b w:val="0"/>
          <w:spacing w:val="0"/>
        </w:rPr>
        <w:lastRenderedPageBreak/>
        <w:t xml:space="preserve">developed </w:t>
      </w:r>
      <w:r w:rsidR="0069439C" w:rsidRPr="00140113">
        <w:rPr>
          <w:b w:val="0"/>
          <w:spacing w:val="0"/>
        </w:rPr>
        <w:t xml:space="preserve">ICB Staff Networks Operating Model provides clarity around how the Executive Sponsors for each network will influence and feedback </w:t>
      </w:r>
      <w:r w:rsidR="00140113" w:rsidRPr="00140113">
        <w:rPr>
          <w:b w:val="0"/>
          <w:spacing w:val="0"/>
        </w:rPr>
        <w:t>to ICB leaders.</w:t>
      </w:r>
    </w:p>
    <w:p w14:paraId="3B7A97A6" w14:textId="77777777" w:rsidR="0011715B" w:rsidRPr="001E496E" w:rsidRDefault="0011715B" w:rsidP="00F60608">
      <w:pPr>
        <w:ind w:right="-604"/>
        <w:rPr>
          <w:b/>
          <w:bCs/>
        </w:rPr>
      </w:pPr>
    </w:p>
    <w:p w14:paraId="28F08C8F" w14:textId="5AA6BCE3" w:rsidR="000E0C70" w:rsidRDefault="000E0C70" w:rsidP="000E0C70">
      <w:pPr>
        <w:pStyle w:val="Heading3"/>
      </w:pPr>
      <w:r w:rsidRPr="008F3163">
        <w:t>Our Equality Objectives 2024-26</w:t>
      </w:r>
    </w:p>
    <w:p w14:paraId="30A6EB22" w14:textId="77777777" w:rsidR="00BD0FBA" w:rsidRDefault="00BD0FBA" w:rsidP="00BD0FBA"/>
    <w:p w14:paraId="5A835F78" w14:textId="08D2300A" w:rsidR="00BD0FBA" w:rsidRDefault="00F24D04" w:rsidP="00BD0FBA">
      <w:r>
        <w:t>Throughout 2023/24, the ICB’s Culture and Inclusion Team and Population Health Team have collaborated</w:t>
      </w:r>
      <w:r w:rsidR="00912DE4">
        <w:t xml:space="preserve"> on work to refresh our Equality Objectives and have identified a range of population focused and workforce focused priorities that will form our </w:t>
      </w:r>
      <w:r w:rsidR="00F83DAD">
        <w:t>Equality Objectives for 2024-26.</w:t>
      </w:r>
    </w:p>
    <w:p w14:paraId="7814BA61" w14:textId="77777777" w:rsidR="00F83DAD" w:rsidRDefault="00F83DAD" w:rsidP="00BD0FBA"/>
    <w:p w14:paraId="6632051E" w14:textId="62112C97" w:rsidR="00F83DAD" w:rsidRPr="00BD0FBA" w:rsidRDefault="00F83DAD" w:rsidP="00BD0FBA">
      <w:r>
        <w:t>These proposed Equality Objectives are currently awaiting formal sign off from the ICB Board and will be published</w:t>
      </w:r>
      <w:r w:rsidR="008F3163">
        <w:t xml:space="preserve"> on the ICB website</w:t>
      </w:r>
      <w:r>
        <w:t xml:space="preserve"> in </w:t>
      </w:r>
      <w:r w:rsidR="008F3163">
        <w:t>due course.</w:t>
      </w:r>
    </w:p>
    <w:p w14:paraId="638A59B3" w14:textId="7DE60552" w:rsidR="0011570C" w:rsidRDefault="0011570C">
      <w:r>
        <w:br w:type="page"/>
      </w:r>
    </w:p>
    <w:p w14:paraId="12B8C22E" w14:textId="1DD69B63" w:rsidR="006045D6" w:rsidRDefault="006045D6" w:rsidP="008A7887">
      <w:pPr>
        <w:pStyle w:val="Heading2"/>
      </w:pPr>
      <w:bookmarkStart w:id="234" w:name="_Toc1567282"/>
      <w:bookmarkStart w:id="235" w:name="_Toc43818187"/>
      <w:bookmarkStart w:id="236" w:name="_Toc74824875"/>
      <w:bookmarkStart w:id="237" w:name="_Toc103172755"/>
      <w:bookmarkStart w:id="238" w:name="_Toc135232208"/>
      <w:r w:rsidRPr="00721C07">
        <w:lastRenderedPageBreak/>
        <w:t xml:space="preserve">Equality </w:t>
      </w:r>
      <w:r w:rsidR="00F90D17" w:rsidRPr="00721C07">
        <w:t>and</w:t>
      </w:r>
      <w:r w:rsidR="009A31E3" w:rsidRPr="00721C07">
        <w:t xml:space="preserve"> Health Inequalities </w:t>
      </w:r>
      <w:r w:rsidRPr="00721C07">
        <w:t>Impact and Risk Assessments</w:t>
      </w:r>
      <w:bookmarkEnd w:id="234"/>
      <w:bookmarkEnd w:id="235"/>
      <w:bookmarkEnd w:id="236"/>
      <w:bookmarkEnd w:id="237"/>
      <w:bookmarkEnd w:id="238"/>
    </w:p>
    <w:p w14:paraId="4515DE35" w14:textId="72FA6540" w:rsidR="006045D6" w:rsidRDefault="006045D6" w:rsidP="00957877"/>
    <w:p w14:paraId="66DEB6A3" w14:textId="447FD8CE" w:rsidR="00E03CD3" w:rsidRDefault="008D0D53" w:rsidP="000B6C83">
      <w:pPr>
        <w:ind w:right="-604"/>
      </w:pPr>
      <w:r>
        <w:t>Lancashire and South Cumbria ICB</w:t>
      </w:r>
      <w:r w:rsidR="00383D0B">
        <w:t xml:space="preserve"> </w:t>
      </w:r>
      <w:r w:rsidR="00A3443B">
        <w:t>utilise</w:t>
      </w:r>
      <w:r>
        <w:t>s</w:t>
      </w:r>
      <w:r w:rsidR="00A3443B">
        <w:t xml:space="preserve"> </w:t>
      </w:r>
      <w:r>
        <w:t>a</w:t>
      </w:r>
      <w:r w:rsidR="002E430B">
        <w:t>n</w:t>
      </w:r>
      <w:r w:rsidR="00383D0B">
        <w:t xml:space="preserve"> Equality</w:t>
      </w:r>
      <w:r w:rsidR="009A31E3">
        <w:t xml:space="preserve"> and Health Inequalities</w:t>
      </w:r>
      <w:r w:rsidR="00383D0B">
        <w:t xml:space="preserve"> Impact and Risk Assessment (E</w:t>
      </w:r>
      <w:r w:rsidR="009A31E3">
        <w:t>HI</w:t>
      </w:r>
      <w:r w:rsidR="00383D0B">
        <w:t xml:space="preserve">IRA) toolkit from the Equality and Inclusion Team at NHS </w:t>
      </w:r>
      <w:r w:rsidR="00B074D0">
        <w:t xml:space="preserve">MLCSU. </w:t>
      </w:r>
      <w:r w:rsidR="00383D0B">
        <w:t>The E</w:t>
      </w:r>
      <w:r w:rsidR="009A31E3">
        <w:t>HI</w:t>
      </w:r>
      <w:r w:rsidR="00383D0B">
        <w:t xml:space="preserve">IRA </w:t>
      </w:r>
      <w:r w:rsidR="009634F8">
        <w:t xml:space="preserve">toolkit </w:t>
      </w:r>
      <w:r w:rsidR="00383D0B">
        <w:t>provides a framework for</w:t>
      </w:r>
      <w:r w:rsidR="009634F8">
        <w:t xml:space="preserve"> undertaking Equality</w:t>
      </w:r>
      <w:r>
        <w:t xml:space="preserve"> and Health Inequalities </w:t>
      </w:r>
      <w:r w:rsidR="009634F8">
        <w:t>Impact and Risk Assessments</w:t>
      </w:r>
      <w:r>
        <w:t xml:space="preserve"> in all aspects of ICB decision-making</w:t>
      </w:r>
      <w:r w:rsidR="009634F8">
        <w:t>.</w:t>
      </w:r>
    </w:p>
    <w:p w14:paraId="7C756F36" w14:textId="77777777" w:rsidR="00E03CD3" w:rsidRDefault="00E03CD3" w:rsidP="000B6C83">
      <w:pPr>
        <w:ind w:right="-604"/>
      </w:pPr>
    </w:p>
    <w:p w14:paraId="3510A9BC" w14:textId="196C5977" w:rsidR="001E7284" w:rsidRDefault="009634F8" w:rsidP="000B6C83">
      <w:pPr>
        <w:ind w:right="-604"/>
      </w:pPr>
      <w:r>
        <w:t>This tool combines two assessments consisting of Equality and Human Rights. This enable</w:t>
      </w:r>
      <w:r w:rsidR="008D0D53">
        <w:t>s</w:t>
      </w:r>
      <w:r>
        <w:t xml:space="preserve"> the </w:t>
      </w:r>
      <w:r w:rsidR="008D0D53">
        <w:t>ICB</w:t>
      </w:r>
      <w:r>
        <w:t xml:space="preserve"> to show ‘due regard’ to the Public Sector Equality Duty and ensures that consideration is given prior to any policy or commissioning decision </w:t>
      </w:r>
      <w:r w:rsidR="0077477A">
        <w:t xml:space="preserve">being </w:t>
      </w:r>
      <w:r w:rsidR="007476D9">
        <w:t xml:space="preserve">made by </w:t>
      </w:r>
      <w:r w:rsidR="008D0D53">
        <w:t xml:space="preserve">ICB committees </w:t>
      </w:r>
      <w:r w:rsidR="007476D9">
        <w:t>that may affect equality and human rights.</w:t>
      </w:r>
      <w:r w:rsidR="008D0D53">
        <w:t xml:space="preserve"> </w:t>
      </w:r>
      <w:r w:rsidR="00E03CD3">
        <w:t xml:space="preserve">The toolkit was updated in 2022 to ensure a wider range of inclusion health groups (as defined by NHS England) and </w:t>
      </w:r>
      <w:r w:rsidR="0077477A">
        <w:t xml:space="preserve">to ensure that </w:t>
      </w:r>
      <w:r w:rsidR="00E03CD3">
        <w:t>Core20PLUS5 priority areas were routinely considered within the completion of EHIIRAs.</w:t>
      </w:r>
    </w:p>
    <w:p w14:paraId="1A52D672" w14:textId="77777777" w:rsidR="001E7284" w:rsidRDefault="001E7284" w:rsidP="000B6C83">
      <w:pPr>
        <w:ind w:right="-604"/>
      </w:pPr>
    </w:p>
    <w:p w14:paraId="0B0B4BD4" w14:textId="6CB0DD08" w:rsidR="006045D6" w:rsidRDefault="008D0D53" w:rsidP="000B6C83">
      <w:pPr>
        <w:ind w:right="-604"/>
      </w:pPr>
      <w:r>
        <w:t>By considering ‘due regard’, the ICB aims to ensure that people from protected characteristic groups and inclusion health groups can expect the same high standards of access, care and experience compared to the general population.</w:t>
      </w:r>
      <w:r w:rsidR="00383D0B">
        <w:t xml:space="preserve"> </w:t>
      </w:r>
      <w:r w:rsidR="007476D9">
        <w:t xml:space="preserve">The </w:t>
      </w:r>
      <w:r>
        <w:t>ICB is committed to</w:t>
      </w:r>
      <w:r w:rsidR="007476D9">
        <w:t xml:space="preserve"> embed</w:t>
      </w:r>
      <w:r>
        <w:t>ding the use of</w:t>
      </w:r>
      <w:r w:rsidR="007476D9">
        <w:t xml:space="preserve"> </w:t>
      </w:r>
      <w:r w:rsidR="00847C59">
        <w:t>EHIIRAs</w:t>
      </w:r>
      <w:r w:rsidR="007476D9">
        <w:t xml:space="preserve"> in</w:t>
      </w:r>
      <w:r>
        <w:t xml:space="preserve"> every aspect of service development, </w:t>
      </w:r>
      <w:r w:rsidR="007476D9">
        <w:t xml:space="preserve">policy development and </w:t>
      </w:r>
      <w:r>
        <w:t>workforce development</w:t>
      </w:r>
      <w:r w:rsidR="007476D9">
        <w:t xml:space="preserve">. </w:t>
      </w:r>
    </w:p>
    <w:p w14:paraId="3A83E4F0" w14:textId="77777777" w:rsidR="00E11C0A" w:rsidRDefault="00E11C0A" w:rsidP="000B6C83">
      <w:pPr>
        <w:ind w:right="-604"/>
      </w:pPr>
    </w:p>
    <w:p w14:paraId="6C0E2EC7" w14:textId="032E2C10" w:rsidR="00D37491" w:rsidRDefault="00A31255" w:rsidP="000B6C83">
      <w:pPr>
        <w:ind w:right="-604"/>
      </w:pPr>
      <w:r w:rsidRPr="00A8272F">
        <w:t xml:space="preserve">Between </w:t>
      </w:r>
      <w:r w:rsidR="005810DF" w:rsidRPr="00A8272F">
        <w:t>April 2023</w:t>
      </w:r>
      <w:r w:rsidRPr="00A8272F">
        <w:t xml:space="preserve"> and March 20</w:t>
      </w:r>
      <w:r w:rsidR="00A31587" w:rsidRPr="00A8272F">
        <w:t>2</w:t>
      </w:r>
      <w:r w:rsidR="005810DF" w:rsidRPr="00A8272F">
        <w:t>4</w:t>
      </w:r>
      <w:r w:rsidR="00A31587" w:rsidRPr="00A8272F">
        <w:t xml:space="preserve">, </w:t>
      </w:r>
      <w:r w:rsidR="005810DF" w:rsidRPr="00A8272F">
        <w:rPr>
          <w:b/>
          <w:bCs/>
        </w:rPr>
        <w:t>87</w:t>
      </w:r>
      <w:r w:rsidR="00A31587" w:rsidRPr="00A8272F">
        <w:t xml:space="preserve"> EHIIRAs </w:t>
      </w:r>
      <w:r w:rsidR="00F27847" w:rsidRPr="00A8272F">
        <w:t>relating to</w:t>
      </w:r>
      <w:r w:rsidR="00E03CD3" w:rsidRPr="00A8272F">
        <w:t xml:space="preserve"> a wide range of</w:t>
      </w:r>
      <w:r w:rsidR="00F27847" w:rsidRPr="00A8272F">
        <w:t xml:space="preserve"> service design </w:t>
      </w:r>
      <w:r w:rsidR="00E03CD3" w:rsidRPr="00A8272F">
        <w:t xml:space="preserve">and </w:t>
      </w:r>
      <w:r w:rsidR="00F27847" w:rsidRPr="00A8272F">
        <w:t xml:space="preserve">workforce decisions </w:t>
      </w:r>
      <w:r w:rsidR="00A31587" w:rsidRPr="00A8272F">
        <w:t xml:space="preserve">were </w:t>
      </w:r>
      <w:r w:rsidR="008D0D53" w:rsidRPr="00A8272F">
        <w:t>completed or are currently in progress</w:t>
      </w:r>
      <w:r w:rsidR="00D37491" w:rsidRPr="00A8272F">
        <w:t>.</w:t>
      </w:r>
    </w:p>
    <w:p w14:paraId="72FE43D2" w14:textId="77777777" w:rsidR="00D37491" w:rsidRDefault="00D37491" w:rsidP="000B6C83">
      <w:pPr>
        <w:ind w:right="-604"/>
      </w:pPr>
    </w:p>
    <w:p w14:paraId="3DA56222" w14:textId="7967CC2C" w:rsidR="00C76A5E" w:rsidRDefault="00C76A5E" w:rsidP="00084A03">
      <w:pPr>
        <w:pStyle w:val="Heading2"/>
      </w:pPr>
      <w:bookmarkStart w:id="239" w:name="_Toc1567283"/>
      <w:bookmarkStart w:id="240" w:name="_Toc43818188"/>
      <w:bookmarkStart w:id="241" w:name="_Toc74824878"/>
      <w:bookmarkStart w:id="242" w:name="_Toc103172757"/>
      <w:bookmarkStart w:id="243" w:name="_Toc135232210"/>
      <w:r w:rsidRPr="001E7284">
        <w:t>Equality Delivery System 20</w:t>
      </w:r>
      <w:bookmarkEnd w:id="239"/>
      <w:r w:rsidR="00274F5F" w:rsidRPr="001E7284">
        <w:t>2</w:t>
      </w:r>
      <w:r w:rsidR="007B7A13" w:rsidRPr="001E7284">
        <w:t>2</w:t>
      </w:r>
      <w:bookmarkEnd w:id="240"/>
      <w:bookmarkEnd w:id="241"/>
      <w:bookmarkEnd w:id="242"/>
      <w:bookmarkEnd w:id="243"/>
    </w:p>
    <w:p w14:paraId="393A5FA7" w14:textId="00FAAEC1" w:rsidR="00C76A5E" w:rsidRDefault="00C76A5E" w:rsidP="00957877"/>
    <w:p w14:paraId="6B56784B" w14:textId="77777777" w:rsidR="00483286" w:rsidRPr="002741A0" w:rsidRDefault="00483286" w:rsidP="00483286">
      <w:pPr>
        <w:ind w:right="-868"/>
      </w:pPr>
      <w:r>
        <w:t>In 2023/24,</w:t>
      </w:r>
      <w:r w:rsidRPr="002741A0">
        <w:t xml:space="preserve"> the ICB </w:t>
      </w:r>
      <w:r>
        <w:t>undertook its first assessment</w:t>
      </w:r>
      <w:r w:rsidRPr="002741A0">
        <w:t xml:space="preserve"> against the </w:t>
      </w:r>
      <w:r>
        <w:t>refreshed</w:t>
      </w:r>
      <w:r w:rsidRPr="002741A0">
        <w:t xml:space="preserve"> Equality Delivery System (EDS) 2022</w:t>
      </w:r>
      <w:r>
        <w:t>.</w:t>
      </w:r>
      <w:r w:rsidRPr="002741A0">
        <w:t xml:space="preserve"> </w:t>
      </w:r>
      <w:r>
        <w:t>T</w:t>
      </w:r>
      <w:r w:rsidRPr="002741A0">
        <w:t>herefore</w:t>
      </w:r>
      <w:r>
        <w:t>,</w:t>
      </w:r>
      <w:r w:rsidRPr="002741A0">
        <w:t xml:space="preserve"> the 2023/2024 EDS 2022 reporting cycle provides a baseline for the ICB. </w:t>
      </w:r>
    </w:p>
    <w:p w14:paraId="6F51B54D" w14:textId="77777777" w:rsidR="00483286" w:rsidRPr="002741A0" w:rsidRDefault="00483286" w:rsidP="00483286">
      <w:pPr>
        <w:ind w:right="-868"/>
      </w:pPr>
    </w:p>
    <w:p w14:paraId="0B4F1A08" w14:textId="74A66AF6" w:rsidR="00A74CB9" w:rsidRPr="00A74CB9" w:rsidRDefault="00483286" w:rsidP="00A74CB9">
      <w:pPr>
        <w:ind w:right="-868"/>
      </w:pPr>
      <w:r w:rsidRPr="002741A0">
        <w:t>The EDS comprises eleven outcomes spread across three Domains, which are:  </w:t>
      </w:r>
    </w:p>
    <w:p w14:paraId="5B7E57E3"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1) Commissioned or provided services  </w:t>
      </w:r>
    </w:p>
    <w:p w14:paraId="18FE8B84"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2) Workforce health and well-being  </w:t>
      </w:r>
    </w:p>
    <w:p w14:paraId="783AF794"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3) Inclusive leadership.  </w:t>
      </w:r>
    </w:p>
    <w:p w14:paraId="0938E48D"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 </w:t>
      </w:r>
    </w:p>
    <w:p w14:paraId="66A4AB65" w14:textId="77777777" w:rsidR="00483286" w:rsidRPr="002741A0" w:rsidRDefault="00483286" w:rsidP="00483286">
      <w:pPr>
        <w:ind w:right="-868"/>
      </w:pPr>
      <w:r w:rsidRPr="002741A0">
        <w:t>As per the EDS 2022 Technical Guidance, Domain 1 was graded at system level by a panel of external stakeholders, whereas Domains 2 and 3 were graded at individual organisation level by staff members. The overall results of the gradings for each domain are as follows</w:t>
      </w:r>
      <w:r>
        <w:t>:</w:t>
      </w:r>
    </w:p>
    <w:p w14:paraId="5650280B"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 </w:t>
      </w:r>
    </w:p>
    <w:p w14:paraId="5C1D0C7B" w14:textId="77777777" w:rsidR="00483286" w:rsidRPr="002741A0" w:rsidRDefault="00483286" w:rsidP="00483286">
      <w:pPr>
        <w:ind w:right="-868"/>
      </w:pPr>
      <w:r w:rsidRPr="003B18AE">
        <w:rPr>
          <w:b/>
          <w:bCs/>
        </w:rPr>
        <w:t>Domain 1 (System) – Commissioned and provided services</w:t>
      </w:r>
      <w:r w:rsidRPr="002741A0">
        <w:t xml:space="preserve"> – </w:t>
      </w:r>
      <w:r w:rsidRPr="00BA5122">
        <w:rPr>
          <w:b/>
          <w:bCs/>
          <w:color w:val="FF0000"/>
        </w:rPr>
        <w:t>Undeveloped</w:t>
      </w:r>
      <w:r w:rsidRPr="002741A0">
        <w:rPr>
          <w:color w:val="FF0000"/>
        </w:rPr>
        <w:t> </w:t>
      </w:r>
    </w:p>
    <w:p w14:paraId="6174A665" w14:textId="77777777" w:rsidR="00483286" w:rsidRPr="002741A0" w:rsidRDefault="00483286" w:rsidP="00483286">
      <w:pPr>
        <w:ind w:right="-868"/>
      </w:pPr>
      <w:r w:rsidRPr="003B18AE">
        <w:rPr>
          <w:b/>
          <w:bCs/>
        </w:rPr>
        <w:t>Domain 2 (ICB) – Workforce health and wellbeing</w:t>
      </w:r>
      <w:r w:rsidRPr="002741A0">
        <w:t xml:space="preserve"> – </w:t>
      </w:r>
      <w:r w:rsidRPr="00BA5122">
        <w:rPr>
          <w:b/>
          <w:bCs/>
          <w:color w:val="00B050"/>
        </w:rPr>
        <w:t>Achieving</w:t>
      </w:r>
      <w:r w:rsidRPr="002741A0">
        <w:rPr>
          <w:color w:val="00B050"/>
        </w:rPr>
        <w:t> </w:t>
      </w:r>
    </w:p>
    <w:p w14:paraId="5320571E" w14:textId="77777777" w:rsidR="00483286" w:rsidRPr="002741A0" w:rsidRDefault="00483286" w:rsidP="00483286">
      <w:pPr>
        <w:ind w:right="-868"/>
      </w:pPr>
      <w:r w:rsidRPr="003B18AE">
        <w:rPr>
          <w:b/>
          <w:bCs/>
        </w:rPr>
        <w:t>Domain 3 (ICB) – Inclusive Leadership</w:t>
      </w:r>
      <w:r w:rsidRPr="002741A0">
        <w:t xml:space="preserve"> – </w:t>
      </w:r>
      <w:r w:rsidRPr="00BA5122">
        <w:rPr>
          <w:b/>
          <w:bCs/>
          <w:color w:val="00B050"/>
        </w:rPr>
        <w:t>Achieving</w:t>
      </w:r>
      <w:r w:rsidRPr="002741A0">
        <w:rPr>
          <w:color w:val="00B050"/>
        </w:rPr>
        <w:t> </w:t>
      </w:r>
    </w:p>
    <w:p w14:paraId="1ABAFF5B"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 </w:t>
      </w:r>
    </w:p>
    <w:p w14:paraId="12E2F74A" w14:textId="77777777" w:rsidR="00483286" w:rsidRPr="002741A0" w:rsidRDefault="00483286" w:rsidP="00483286">
      <w:pPr>
        <w:ind w:right="-868"/>
      </w:pPr>
      <w:r w:rsidRPr="002741A0">
        <w:lastRenderedPageBreak/>
        <w:t>There is an acknowledgement by those that took part in EDS Domain 1 from an ICS perspective that more work is required for 2024/2025. It is recognised that this is the first time that Domain 1 has been completed at ICS level and that this submission has provided the system with future learning for the next reporting cycle.  </w:t>
      </w:r>
    </w:p>
    <w:p w14:paraId="28359253"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 </w:t>
      </w:r>
    </w:p>
    <w:p w14:paraId="2A3B35B9" w14:textId="77777777" w:rsidR="00483286" w:rsidRPr="002741A0" w:rsidRDefault="00483286" w:rsidP="00483286">
      <w:pPr>
        <w:ind w:right="-868"/>
      </w:pPr>
      <w:r w:rsidRPr="002741A0">
        <w:t xml:space="preserve">It </w:t>
      </w:r>
      <w:r>
        <w:t>was</w:t>
      </w:r>
      <w:r w:rsidRPr="002741A0">
        <w:t xml:space="preserve"> universally felt by those organisations that took part in EDS Domain 1 as a system that they did not totally understand what was required in terms of evidence. Hence, organisations did not fully demonstrate all the evidence that was available to them</w:t>
      </w:r>
      <w:r>
        <w:t>.</w:t>
      </w:r>
      <w:r w:rsidRPr="002741A0">
        <w:t xml:space="preserve"> </w:t>
      </w:r>
      <w:r>
        <w:t>As such,</w:t>
      </w:r>
      <w:r w:rsidRPr="002741A0">
        <w:t xml:space="preserve"> the</w:t>
      </w:r>
      <w:r>
        <w:t xml:space="preserve"> grading</w:t>
      </w:r>
      <w:r w:rsidRPr="002741A0">
        <w:t xml:space="preserve"> panel only had access to limited evidence on the day of the grading event. Therefore, we are confident that the grades received are not a true reflection on system performance around Domain 1. </w:t>
      </w:r>
    </w:p>
    <w:p w14:paraId="3C88BD32" w14:textId="77777777" w:rsidR="00483286" w:rsidRPr="002741A0" w:rsidRDefault="00483286" w:rsidP="00483286">
      <w:pPr>
        <w:pStyle w:val="paragraph"/>
        <w:spacing w:before="0" w:beforeAutospacing="0" w:after="0" w:afterAutospacing="0"/>
        <w:ind w:right="-868"/>
        <w:textAlignment w:val="baseline"/>
        <w:rPr>
          <w:rFonts w:ascii="Frutiger" w:eastAsiaTheme="minorHAnsi" w:hAnsi="Frutiger" w:cs="Calibri"/>
          <w:color w:val="262140" w:themeColor="text1"/>
          <w:sz w:val="28"/>
          <w:szCs w:val="28"/>
          <w:lang w:eastAsia="ja-JP"/>
        </w:rPr>
      </w:pPr>
      <w:r w:rsidRPr="002741A0">
        <w:rPr>
          <w:rFonts w:ascii="Frutiger" w:eastAsiaTheme="minorHAnsi" w:hAnsi="Frutiger" w:cs="Calibri"/>
          <w:color w:val="262140" w:themeColor="text1"/>
          <w:sz w:val="28"/>
          <w:szCs w:val="28"/>
          <w:lang w:eastAsia="ja-JP"/>
        </w:rPr>
        <w:t> </w:t>
      </w:r>
    </w:p>
    <w:p w14:paraId="64CEE979" w14:textId="77777777" w:rsidR="00483286" w:rsidRPr="002741A0" w:rsidRDefault="00483286" w:rsidP="00483286">
      <w:pPr>
        <w:ind w:right="-868"/>
      </w:pPr>
      <w:r w:rsidRPr="002741A0">
        <w:t>The ICB is assured that the system grading results for Domain 1 are not a true reflection of performance across these areas and the approach to Domain 1 for the EDS grading in 2024/25 will be far more robust to ensure a more accurate grading process takes place.</w:t>
      </w:r>
    </w:p>
    <w:p w14:paraId="70DFBDA4" w14:textId="77777777" w:rsidR="00483286" w:rsidRPr="002741A0" w:rsidRDefault="00483286" w:rsidP="00483286">
      <w:pPr>
        <w:ind w:right="-868"/>
      </w:pPr>
    </w:p>
    <w:p w14:paraId="527B31FD" w14:textId="77777777" w:rsidR="00483286" w:rsidRPr="002741A0" w:rsidRDefault="00483286" w:rsidP="00483286">
      <w:pPr>
        <w:ind w:right="-868"/>
      </w:pPr>
      <w:r w:rsidRPr="002741A0">
        <w:t>EDS Domain 2 and EDS Domain 3 were completed at organisation level. Evidence relating to both Domains were collected from relevant colleagues within the ICB and the ICBs intranet.  </w:t>
      </w:r>
    </w:p>
    <w:p w14:paraId="5B39A906" w14:textId="77777777" w:rsidR="00483286" w:rsidRPr="002741A0" w:rsidRDefault="00483286" w:rsidP="00483286">
      <w:pPr>
        <w:ind w:right="-868"/>
      </w:pPr>
    </w:p>
    <w:p w14:paraId="4E163D85" w14:textId="6B0F8FF8" w:rsidR="00483286" w:rsidRPr="002741A0" w:rsidRDefault="00483286" w:rsidP="00483286">
      <w:pPr>
        <w:ind w:right="-868"/>
      </w:pPr>
      <w:r w:rsidRPr="002741A0">
        <w:t>All LSC ICB employees were invited to a</w:t>
      </w:r>
      <w:r w:rsidR="00A74CB9">
        <w:t>n EDS</w:t>
      </w:r>
      <w:r w:rsidRPr="002741A0">
        <w:t xml:space="preserve"> grading event </w:t>
      </w:r>
      <w:r>
        <w:t xml:space="preserve">in </w:t>
      </w:r>
      <w:r w:rsidRPr="002741A0">
        <w:t>February 2024</w:t>
      </w:r>
      <w:r w:rsidR="00A74CB9">
        <w:t xml:space="preserve"> where grading </w:t>
      </w:r>
      <w:r w:rsidRPr="002741A0">
        <w:t>for both Domain</w:t>
      </w:r>
      <w:r w:rsidR="00F22EF8">
        <w:t>s</w:t>
      </w:r>
      <w:r w:rsidRPr="002741A0">
        <w:t xml:space="preserve"> 2 and 3 w</w:t>
      </w:r>
      <w:r w:rsidR="005E05B8">
        <w:t>ere</w:t>
      </w:r>
      <w:r w:rsidRPr="002741A0">
        <w:t xml:space="preserve"> completed</w:t>
      </w:r>
      <w:r w:rsidR="00A74CB9">
        <w:t>.</w:t>
      </w:r>
      <w:r w:rsidRPr="002741A0">
        <w:t xml:space="preserve"> Evidence packs were circulated to ICB colleagues prior to the grading event, </w:t>
      </w:r>
      <w:r w:rsidR="00F22EF8">
        <w:t xml:space="preserve">and attendees used these to inform their grading, alongside </w:t>
      </w:r>
      <w:r w:rsidRPr="002741A0">
        <w:t>the</w:t>
      </w:r>
      <w:r w:rsidR="00F22EF8">
        <w:t xml:space="preserve">ir </w:t>
      </w:r>
      <w:r w:rsidRPr="002741A0">
        <w:t>own experiences of working in the ICB. The grading event was facilitated by the Culture and Inclusion team</w:t>
      </w:r>
      <w:r w:rsidR="00C2250A">
        <w:t xml:space="preserve">, and the </w:t>
      </w:r>
      <w:r w:rsidRPr="002741A0">
        <w:t xml:space="preserve">facilitator used Mentimeter (an interactive presentation software facility) to collect the results. Real time scoring was not provided at the </w:t>
      </w:r>
      <w:r w:rsidR="000731A9" w:rsidRPr="002741A0">
        <w:t>event</w:t>
      </w:r>
      <w:r w:rsidR="000731A9">
        <w:t>;</w:t>
      </w:r>
      <w:r w:rsidR="00C2250A">
        <w:t xml:space="preserve"> h</w:t>
      </w:r>
      <w:r w:rsidRPr="002741A0">
        <w:t>owever, an online form was set up to collect people’s thoughts following the grading event. </w:t>
      </w:r>
    </w:p>
    <w:p w14:paraId="66349A26" w14:textId="1B50A0BD" w:rsidR="00BD079C" w:rsidRDefault="000D2D44" w:rsidP="008A7887">
      <w:pPr>
        <w:pStyle w:val="Heading2"/>
      </w:pPr>
      <w:bookmarkStart w:id="244" w:name="_Toc1567285"/>
      <w:bookmarkStart w:id="245" w:name="_Toc43818189"/>
      <w:bookmarkStart w:id="246" w:name="_Toc74824879"/>
      <w:bookmarkStart w:id="247" w:name="_Toc103172758"/>
      <w:bookmarkStart w:id="248" w:name="_Toc135232211"/>
      <w:r w:rsidRPr="00E03CD3">
        <w:t>Accessible Information Standard Compliance</w:t>
      </w:r>
      <w:bookmarkEnd w:id="244"/>
      <w:bookmarkEnd w:id="245"/>
      <w:bookmarkEnd w:id="246"/>
      <w:bookmarkEnd w:id="247"/>
      <w:bookmarkEnd w:id="248"/>
    </w:p>
    <w:p w14:paraId="78989BE8" w14:textId="31BEBB92" w:rsidR="000D2D44" w:rsidRDefault="000D2D44" w:rsidP="00163121">
      <w:pPr>
        <w:pStyle w:val="Header"/>
        <w:spacing w:after="0"/>
      </w:pPr>
    </w:p>
    <w:p w14:paraId="49FFE748" w14:textId="3B7EBB72" w:rsidR="00865CFC" w:rsidRDefault="00865CFC" w:rsidP="0079150D">
      <w:pPr>
        <w:ind w:right="-868"/>
        <w:rPr>
          <w:lang w:val="en-US"/>
        </w:rPr>
      </w:pPr>
      <w:r w:rsidRPr="00865CFC">
        <w:rPr>
          <w:lang w:val="en-US"/>
        </w:rPr>
        <w:t xml:space="preserve">The aim of the </w:t>
      </w:r>
      <w:r w:rsidRPr="00865CFC">
        <w:rPr>
          <w:b/>
          <w:bCs/>
          <w:lang w:val="en-US"/>
        </w:rPr>
        <w:t>Accessible Information Standard (AIS)</w:t>
      </w:r>
      <w:r w:rsidRPr="00865CFC">
        <w:rPr>
          <w:lang w:val="en-US"/>
        </w:rPr>
        <w:t xml:space="preserve"> is to make sure that people who have a disability, impairment or sensory loss receive information that they can access and understand</w:t>
      </w:r>
      <w:r w:rsidR="006A60E6">
        <w:rPr>
          <w:lang w:val="en-US"/>
        </w:rPr>
        <w:t xml:space="preserve"> </w:t>
      </w:r>
      <w:r w:rsidRPr="00865CFC">
        <w:rPr>
          <w:lang w:val="en-US"/>
        </w:rPr>
        <w:t xml:space="preserve">and receive any communication support that they need. Commissioners of NHS services must have a regard to this standard, in so much as they must ensure that they enable and support compliance through their relationships with provider </w:t>
      </w:r>
      <w:proofErr w:type="spellStart"/>
      <w:r w:rsidRPr="00865CFC">
        <w:rPr>
          <w:lang w:val="en-US"/>
        </w:rPr>
        <w:t>organisations</w:t>
      </w:r>
      <w:proofErr w:type="spellEnd"/>
      <w:r w:rsidRPr="00865CFC">
        <w:rPr>
          <w:lang w:val="en-US"/>
        </w:rPr>
        <w:t xml:space="preserve">. This standard is in </w:t>
      </w:r>
      <w:proofErr w:type="gramStart"/>
      <w:r w:rsidRPr="00865CFC">
        <w:rPr>
          <w:lang w:val="en-US"/>
        </w:rPr>
        <w:t>all of</w:t>
      </w:r>
      <w:proofErr w:type="gramEnd"/>
      <w:r w:rsidRPr="00865CFC">
        <w:rPr>
          <w:lang w:val="en-US"/>
        </w:rPr>
        <w:t xml:space="preserve"> the </w:t>
      </w:r>
      <w:r w:rsidR="00FD0EBA">
        <w:rPr>
          <w:lang w:val="en-US"/>
        </w:rPr>
        <w:t>ICB</w:t>
      </w:r>
      <w:r w:rsidR="002F612A">
        <w:rPr>
          <w:lang w:val="en-US"/>
        </w:rPr>
        <w:t>’</w:t>
      </w:r>
      <w:r w:rsidR="00FD0EBA">
        <w:rPr>
          <w:lang w:val="en-US"/>
        </w:rPr>
        <w:t>s</w:t>
      </w:r>
      <w:r w:rsidRPr="00865CFC">
        <w:rPr>
          <w:lang w:val="en-US"/>
        </w:rPr>
        <w:t xml:space="preserve"> NHS Standard Contracts and is monitored by Quality and Performance Key Performance Indicators (KPIs).</w:t>
      </w:r>
    </w:p>
    <w:p w14:paraId="63DF6B21" w14:textId="3D5607DC" w:rsidR="00865CFC" w:rsidRDefault="00865CFC" w:rsidP="0079150D">
      <w:pPr>
        <w:ind w:right="-868"/>
        <w:rPr>
          <w:lang w:val="en-US"/>
        </w:rPr>
      </w:pPr>
    </w:p>
    <w:p w14:paraId="28784B3B" w14:textId="1EA73D55" w:rsidR="00FD0EBA" w:rsidRPr="00C62367" w:rsidRDefault="00FD0EBA" w:rsidP="0079150D">
      <w:pPr>
        <w:ind w:right="-868"/>
        <w:rPr>
          <w:lang w:val="en-US"/>
        </w:rPr>
      </w:pPr>
      <w:r w:rsidRPr="00C62367">
        <w:rPr>
          <w:lang w:val="en-US"/>
        </w:rPr>
        <w:t xml:space="preserve">The ICB website contains a prominent accessibility statement advising how people can access any of our information, </w:t>
      </w:r>
      <w:r w:rsidR="0077477A" w:rsidRPr="00C62367">
        <w:rPr>
          <w:lang w:val="en-US"/>
        </w:rPr>
        <w:t>resources,</w:t>
      </w:r>
      <w:r w:rsidRPr="00C62367">
        <w:rPr>
          <w:lang w:val="en-US"/>
        </w:rPr>
        <w:t xml:space="preserve"> and documents in formats that they are able to understand. Furthermore, </w:t>
      </w:r>
      <w:r w:rsidR="00E03CD3" w:rsidRPr="00C62367">
        <w:rPr>
          <w:lang w:val="en-US"/>
        </w:rPr>
        <w:t>the ICB website has been subject to an accessibility audit to ensure compliance with the Web Accessibility Regulations (2018). Where possible, all information hosted on the ICB website is published via HTML in plain and easy-to-understand language.</w:t>
      </w:r>
    </w:p>
    <w:p w14:paraId="4DB3D877" w14:textId="77777777" w:rsidR="00E03CD3" w:rsidRPr="00C62367" w:rsidRDefault="00E03CD3" w:rsidP="0079150D">
      <w:pPr>
        <w:ind w:right="-868"/>
        <w:rPr>
          <w:lang w:val="en-US"/>
        </w:rPr>
      </w:pPr>
    </w:p>
    <w:p w14:paraId="795891EA" w14:textId="0204839F" w:rsidR="00865CFC" w:rsidRDefault="00E03CD3" w:rsidP="0079150D">
      <w:pPr>
        <w:ind w:right="-868"/>
        <w:rPr>
          <w:lang w:val="en-US"/>
        </w:rPr>
      </w:pPr>
      <w:r w:rsidRPr="00C62367">
        <w:rPr>
          <w:lang w:val="en-US"/>
        </w:rPr>
        <w:lastRenderedPageBreak/>
        <w:t>On an annual basis</w:t>
      </w:r>
      <w:r w:rsidR="00865CFC" w:rsidRPr="00C62367">
        <w:rPr>
          <w:lang w:val="en-US"/>
        </w:rPr>
        <w:t xml:space="preserve">, the MLCSU Equality and Inclusion Team undertakes a compliance check to ensure that the </w:t>
      </w:r>
      <w:r w:rsidR="00FD0EBA" w:rsidRPr="00C62367">
        <w:rPr>
          <w:lang w:val="en-US"/>
        </w:rPr>
        <w:t>ICB</w:t>
      </w:r>
      <w:r w:rsidR="00865CFC" w:rsidRPr="00C62367">
        <w:rPr>
          <w:lang w:val="en-US"/>
        </w:rPr>
        <w:t xml:space="preserve"> website (along with provider websites) and </w:t>
      </w:r>
      <w:r w:rsidRPr="00C62367">
        <w:rPr>
          <w:lang w:val="en-US"/>
        </w:rPr>
        <w:t>its</w:t>
      </w:r>
      <w:r w:rsidR="00865CFC" w:rsidRPr="00C62367">
        <w:rPr>
          <w:lang w:val="en-US"/>
        </w:rPr>
        <w:t xml:space="preserve"> contents are designed in such a way as to meet compliance with the AIS.</w:t>
      </w:r>
      <w:r w:rsidRPr="00C62367">
        <w:rPr>
          <w:lang w:val="en-US"/>
        </w:rPr>
        <w:t xml:space="preserve"> Further annual reviews of the website’s accessibility audit and accompanying statement are undertaken by the ICB’s Communications and Engagement Team.</w:t>
      </w:r>
    </w:p>
    <w:p w14:paraId="47BC06D7" w14:textId="77777777" w:rsidR="00865CFC" w:rsidRPr="00865CFC" w:rsidRDefault="00865CFC" w:rsidP="00957877">
      <w:pPr>
        <w:rPr>
          <w:lang w:val="en-US"/>
        </w:rPr>
      </w:pPr>
    </w:p>
    <w:p w14:paraId="3FD79F18" w14:textId="27B4EA22" w:rsidR="00123770" w:rsidRDefault="00DF35A5" w:rsidP="00957877">
      <w:pPr>
        <w:pStyle w:val="Heading1"/>
      </w:pPr>
      <w:bookmarkStart w:id="249" w:name="_Toc135232640"/>
      <w:r w:rsidRPr="002C48B3">
        <w:lastRenderedPageBreak/>
        <w:t>Equality Monitoring</w:t>
      </w:r>
      <w:bookmarkEnd w:id="249"/>
    </w:p>
    <w:p w14:paraId="137928D5" w14:textId="2A202775" w:rsidR="00CC45FA" w:rsidRPr="00EB080D" w:rsidRDefault="00CC45FA" w:rsidP="00957877">
      <w:pPr>
        <w:rPr>
          <w:highlight w:val="yellow"/>
        </w:rPr>
      </w:pPr>
    </w:p>
    <w:p w14:paraId="6B21B909" w14:textId="23C5FC3B" w:rsidR="009C0A7F" w:rsidRDefault="009C0A7F" w:rsidP="0079150D">
      <w:pPr>
        <w:ind w:right="-868"/>
        <w:rPr>
          <w:lang w:val="en-US"/>
        </w:rPr>
      </w:pPr>
      <w:r w:rsidRPr="00170B30">
        <w:rPr>
          <w:lang w:val="en-US"/>
        </w:rPr>
        <w:t xml:space="preserve">All NHS Providers that </w:t>
      </w:r>
      <w:r w:rsidR="00533112" w:rsidRPr="00170B30">
        <w:rPr>
          <w:lang w:val="en-US"/>
        </w:rPr>
        <w:t>Lancashire and South Cumbria</w:t>
      </w:r>
      <w:r w:rsidRPr="00170B30">
        <w:rPr>
          <w:lang w:val="en-US"/>
        </w:rPr>
        <w:t xml:space="preserve"> </w:t>
      </w:r>
      <w:r w:rsidR="006A60E6" w:rsidRPr="00170B30">
        <w:rPr>
          <w:lang w:val="en-US"/>
        </w:rPr>
        <w:t>ICB</w:t>
      </w:r>
      <w:r w:rsidRPr="00170B30">
        <w:rPr>
          <w:lang w:val="en-US"/>
        </w:rPr>
        <w:t xml:space="preserve"> contract</w:t>
      </w:r>
      <w:r w:rsidR="006A60E6" w:rsidRPr="00170B30">
        <w:rPr>
          <w:lang w:val="en-US"/>
        </w:rPr>
        <w:t>s</w:t>
      </w:r>
      <w:r w:rsidRPr="00170B30">
        <w:rPr>
          <w:lang w:val="en-US"/>
        </w:rPr>
        <w:t xml:space="preserve"> with</w:t>
      </w:r>
      <w:r w:rsidR="002C48B3" w:rsidRPr="00170B30">
        <w:rPr>
          <w:lang w:val="en-US"/>
        </w:rPr>
        <w:t xml:space="preserve"> </w:t>
      </w:r>
      <w:r w:rsidRPr="00170B30">
        <w:rPr>
          <w:lang w:val="en-US"/>
        </w:rPr>
        <w:t xml:space="preserve">undertake an annual equality </w:t>
      </w:r>
      <w:r w:rsidR="002B3444" w:rsidRPr="00170B30">
        <w:rPr>
          <w:lang w:val="en-US"/>
        </w:rPr>
        <w:t>compliance</w:t>
      </w:r>
      <w:r w:rsidRPr="00170B30">
        <w:rPr>
          <w:lang w:val="en-US"/>
        </w:rPr>
        <w:t xml:space="preserve"> review</w:t>
      </w:r>
      <w:r w:rsidR="00533112" w:rsidRPr="00170B30">
        <w:rPr>
          <w:lang w:val="en-US"/>
        </w:rPr>
        <w:t xml:space="preserve">. The </w:t>
      </w:r>
      <w:r w:rsidRPr="00170B30">
        <w:rPr>
          <w:lang w:val="en-US"/>
        </w:rPr>
        <w:t>table below provides a snapshot of the current position of each of the main NHS Providers</w:t>
      </w:r>
      <w:r w:rsidR="00E16030" w:rsidRPr="00170B30">
        <w:rPr>
          <w:lang w:val="en-US"/>
        </w:rPr>
        <w:t xml:space="preserve"> in Lancashire and South Cumbria</w:t>
      </w:r>
      <w:r w:rsidRPr="00170B30">
        <w:rPr>
          <w:lang w:val="en-US"/>
        </w:rPr>
        <w:t xml:space="preserve"> following a review of their websites</w:t>
      </w:r>
      <w:r w:rsidR="001E7284" w:rsidRPr="00170B30">
        <w:rPr>
          <w:lang w:val="en-US"/>
        </w:rPr>
        <w:t xml:space="preserve">. For reference, a green tick signifies that the trust is compliant </w:t>
      </w:r>
      <w:r w:rsidR="000F00FF">
        <w:rPr>
          <w:lang w:val="en-US"/>
        </w:rPr>
        <w:t>in</w:t>
      </w:r>
      <w:r w:rsidR="001E7284" w:rsidRPr="00170B30">
        <w:rPr>
          <w:lang w:val="en-US"/>
        </w:rPr>
        <w:t xml:space="preserve"> that area</w:t>
      </w:r>
      <w:r w:rsidR="000F00FF">
        <w:rPr>
          <w:lang w:val="en-US"/>
        </w:rPr>
        <w:t>,</w:t>
      </w:r>
      <w:r w:rsidR="001E7284" w:rsidRPr="00170B30">
        <w:rPr>
          <w:lang w:val="en-US"/>
        </w:rPr>
        <w:t xml:space="preserve"> and a</w:t>
      </w:r>
      <w:r w:rsidR="002C2976">
        <w:rPr>
          <w:lang w:val="en-US"/>
        </w:rPr>
        <w:t>n amber</w:t>
      </w:r>
      <w:r w:rsidR="001E7284" w:rsidRPr="00170B30">
        <w:rPr>
          <w:lang w:val="en-US"/>
        </w:rPr>
        <w:t xml:space="preserve"> tick signifies partial compliance in that area.</w:t>
      </w:r>
    </w:p>
    <w:p w14:paraId="474A8EC6" w14:textId="12541028" w:rsidR="00533112" w:rsidRDefault="00533112" w:rsidP="00533112">
      <w:pPr>
        <w:jc w:val="center"/>
        <w:rPr>
          <w:lang w:val="en-US"/>
        </w:rPr>
      </w:pPr>
    </w:p>
    <w:tbl>
      <w:tblPr>
        <w:tblStyle w:val="TableGrid"/>
        <w:tblW w:w="11057" w:type="dxa"/>
        <w:tblInd w:w="-7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385"/>
        <w:gridCol w:w="1279"/>
        <w:gridCol w:w="1440"/>
        <w:gridCol w:w="1417"/>
        <w:gridCol w:w="1276"/>
        <w:gridCol w:w="1276"/>
        <w:gridCol w:w="988"/>
        <w:gridCol w:w="996"/>
      </w:tblGrid>
      <w:tr w:rsidR="00533112" w14:paraId="3F5B90EE" w14:textId="77777777" w:rsidTr="001E7284">
        <w:trPr>
          <w:cnfStyle w:val="100000000000" w:firstRow="1" w:lastRow="0" w:firstColumn="0" w:lastColumn="0" w:oddVBand="0" w:evenVBand="0" w:oddHBand="0" w:evenHBand="0" w:firstRowFirstColumn="0" w:firstRowLastColumn="0" w:lastRowFirstColumn="0" w:lastRowLastColumn="0"/>
        </w:trPr>
        <w:tc>
          <w:tcPr>
            <w:tcW w:w="2385" w:type="dxa"/>
            <w:shd w:val="clear" w:color="auto" w:fill="E4F3FC" w:themeFill="accent2" w:themeFillTint="33"/>
          </w:tcPr>
          <w:p w14:paraId="6D5E83C2" w14:textId="77777777" w:rsidR="00533112" w:rsidRPr="00864C19" w:rsidRDefault="00533112" w:rsidP="00533112">
            <w:pPr>
              <w:spacing w:before="0" w:after="0"/>
              <w:rPr>
                <w:b w:val="0"/>
                <w:bCs/>
                <w:color w:val="auto"/>
                <w:sz w:val="21"/>
                <w:szCs w:val="21"/>
              </w:rPr>
            </w:pPr>
            <w:bookmarkStart w:id="250" w:name="_Hlk127356016"/>
            <w:r w:rsidRPr="00864C19">
              <w:rPr>
                <w:bCs/>
                <w:color w:val="auto"/>
                <w:sz w:val="21"/>
                <w:szCs w:val="21"/>
              </w:rPr>
              <w:t>Commissioned Provider</w:t>
            </w:r>
          </w:p>
        </w:tc>
        <w:tc>
          <w:tcPr>
            <w:tcW w:w="1279" w:type="dxa"/>
            <w:shd w:val="clear" w:color="auto" w:fill="E4F3FC" w:themeFill="accent2" w:themeFillTint="33"/>
          </w:tcPr>
          <w:p w14:paraId="5DF199F1" w14:textId="77777777" w:rsidR="00533112" w:rsidRPr="00864C19" w:rsidRDefault="00533112" w:rsidP="00533112">
            <w:pPr>
              <w:spacing w:before="0" w:after="0"/>
              <w:rPr>
                <w:b w:val="0"/>
                <w:bCs/>
                <w:color w:val="auto"/>
                <w:sz w:val="21"/>
                <w:szCs w:val="21"/>
              </w:rPr>
            </w:pPr>
            <w:r w:rsidRPr="00864C19">
              <w:rPr>
                <w:bCs/>
                <w:color w:val="auto"/>
                <w:sz w:val="21"/>
                <w:szCs w:val="21"/>
              </w:rPr>
              <w:t>Equality Objectives</w:t>
            </w:r>
          </w:p>
        </w:tc>
        <w:tc>
          <w:tcPr>
            <w:tcW w:w="1440" w:type="dxa"/>
            <w:shd w:val="clear" w:color="auto" w:fill="E4F3FC" w:themeFill="accent2" w:themeFillTint="33"/>
          </w:tcPr>
          <w:p w14:paraId="18ABA51E" w14:textId="77777777" w:rsidR="00533112" w:rsidRPr="00864C19" w:rsidRDefault="00533112" w:rsidP="00533112">
            <w:pPr>
              <w:spacing w:before="0" w:after="0"/>
              <w:rPr>
                <w:b w:val="0"/>
                <w:bCs/>
                <w:color w:val="auto"/>
                <w:sz w:val="21"/>
                <w:szCs w:val="21"/>
              </w:rPr>
            </w:pPr>
            <w:r w:rsidRPr="00864C19">
              <w:rPr>
                <w:bCs/>
                <w:color w:val="auto"/>
                <w:sz w:val="21"/>
                <w:szCs w:val="21"/>
              </w:rPr>
              <w:t>Published Equality Information</w:t>
            </w:r>
          </w:p>
        </w:tc>
        <w:tc>
          <w:tcPr>
            <w:tcW w:w="1417" w:type="dxa"/>
            <w:shd w:val="clear" w:color="auto" w:fill="E4F3FC" w:themeFill="accent2" w:themeFillTint="33"/>
          </w:tcPr>
          <w:p w14:paraId="0BEA3F53" w14:textId="4965D66D" w:rsidR="00533112" w:rsidRPr="00864C19" w:rsidRDefault="00533112" w:rsidP="00533112">
            <w:pPr>
              <w:spacing w:before="0" w:after="0"/>
              <w:rPr>
                <w:b w:val="0"/>
                <w:bCs/>
                <w:color w:val="auto"/>
                <w:sz w:val="21"/>
                <w:szCs w:val="21"/>
              </w:rPr>
            </w:pPr>
            <w:r w:rsidRPr="00864C19">
              <w:rPr>
                <w:bCs/>
                <w:color w:val="auto"/>
                <w:sz w:val="21"/>
                <w:szCs w:val="21"/>
              </w:rPr>
              <w:t>Undertaken EDS in 20</w:t>
            </w:r>
            <w:r>
              <w:rPr>
                <w:bCs/>
                <w:color w:val="auto"/>
                <w:sz w:val="21"/>
                <w:szCs w:val="21"/>
              </w:rPr>
              <w:t>2</w:t>
            </w:r>
            <w:r w:rsidR="00483286">
              <w:rPr>
                <w:bCs/>
                <w:color w:val="auto"/>
                <w:sz w:val="21"/>
                <w:szCs w:val="21"/>
              </w:rPr>
              <w:t>2</w:t>
            </w:r>
            <w:r w:rsidRPr="00864C19">
              <w:rPr>
                <w:bCs/>
                <w:color w:val="auto"/>
                <w:sz w:val="21"/>
                <w:szCs w:val="21"/>
              </w:rPr>
              <w:t>/2</w:t>
            </w:r>
            <w:r w:rsidR="00483286">
              <w:rPr>
                <w:bCs/>
                <w:color w:val="auto"/>
                <w:sz w:val="21"/>
                <w:szCs w:val="21"/>
              </w:rPr>
              <w:t>3</w:t>
            </w:r>
          </w:p>
        </w:tc>
        <w:tc>
          <w:tcPr>
            <w:tcW w:w="1276" w:type="dxa"/>
            <w:shd w:val="clear" w:color="auto" w:fill="E4F3FC" w:themeFill="accent2" w:themeFillTint="33"/>
          </w:tcPr>
          <w:p w14:paraId="348C1B4F" w14:textId="77777777" w:rsidR="00533112" w:rsidRPr="00864C19" w:rsidRDefault="00533112" w:rsidP="00533112">
            <w:pPr>
              <w:spacing w:before="0" w:after="0"/>
              <w:rPr>
                <w:b w:val="0"/>
                <w:bCs/>
                <w:color w:val="auto"/>
                <w:sz w:val="21"/>
                <w:szCs w:val="21"/>
              </w:rPr>
            </w:pPr>
            <w:r w:rsidRPr="00864C19">
              <w:rPr>
                <w:bCs/>
                <w:color w:val="auto"/>
                <w:sz w:val="21"/>
                <w:szCs w:val="21"/>
              </w:rPr>
              <w:t>Published WRES report</w:t>
            </w:r>
          </w:p>
        </w:tc>
        <w:tc>
          <w:tcPr>
            <w:tcW w:w="1276" w:type="dxa"/>
            <w:shd w:val="clear" w:color="auto" w:fill="E4F3FC" w:themeFill="accent2" w:themeFillTint="33"/>
          </w:tcPr>
          <w:p w14:paraId="7E007C76" w14:textId="77777777" w:rsidR="00533112" w:rsidRPr="00864C19" w:rsidRDefault="00533112" w:rsidP="00533112">
            <w:pPr>
              <w:spacing w:before="0" w:after="0"/>
              <w:rPr>
                <w:b w:val="0"/>
                <w:bCs/>
                <w:color w:val="auto"/>
                <w:sz w:val="21"/>
                <w:szCs w:val="21"/>
              </w:rPr>
            </w:pPr>
            <w:r w:rsidRPr="00864C19">
              <w:rPr>
                <w:bCs/>
                <w:color w:val="auto"/>
                <w:sz w:val="21"/>
                <w:szCs w:val="21"/>
              </w:rPr>
              <w:t>Published WDES report</w:t>
            </w:r>
          </w:p>
        </w:tc>
        <w:tc>
          <w:tcPr>
            <w:tcW w:w="988" w:type="dxa"/>
            <w:shd w:val="clear" w:color="auto" w:fill="E4F3FC" w:themeFill="accent2" w:themeFillTint="33"/>
          </w:tcPr>
          <w:p w14:paraId="73B3C81B" w14:textId="77777777" w:rsidR="00533112" w:rsidRPr="00864C19" w:rsidRDefault="00533112" w:rsidP="00533112">
            <w:pPr>
              <w:spacing w:before="0" w:after="0"/>
              <w:rPr>
                <w:b w:val="0"/>
                <w:bCs/>
                <w:color w:val="auto"/>
                <w:sz w:val="21"/>
                <w:szCs w:val="21"/>
              </w:rPr>
            </w:pPr>
            <w:r w:rsidRPr="00864C19">
              <w:rPr>
                <w:bCs/>
                <w:color w:val="auto"/>
                <w:sz w:val="21"/>
                <w:szCs w:val="21"/>
              </w:rPr>
              <w:t>AIS</w:t>
            </w:r>
          </w:p>
        </w:tc>
        <w:tc>
          <w:tcPr>
            <w:tcW w:w="996" w:type="dxa"/>
            <w:shd w:val="clear" w:color="auto" w:fill="E4F3FC" w:themeFill="accent2" w:themeFillTint="33"/>
          </w:tcPr>
          <w:p w14:paraId="53109CC8" w14:textId="77777777" w:rsidR="00533112" w:rsidRPr="00864C19" w:rsidRDefault="00533112" w:rsidP="00533112">
            <w:pPr>
              <w:spacing w:before="0" w:after="0"/>
              <w:rPr>
                <w:b w:val="0"/>
                <w:bCs/>
                <w:color w:val="auto"/>
                <w:sz w:val="21"/>
                <w:szCs w:val="21"/>
              </w:rPr>
            </w:pPr>
            <w:r w:rsidRPr="00864C19">
              <w:rPr>
                <w:bCs/>
                <w:color w:val="auto"/>
                <w:sz w:val="21"/>
                <w:szCs w:val="21"/>
              </w:rPr>
              <w:t>Modern Slavery Act</w:t>
            </w:r>
          </w:p>
        </w:tc>
      </w:tr>
      <w:tr w:rsidR="00533112" w14:paraId="5324E1B3" w14:textId="77777777" w:rsidTr="001E7284">
        <w:tc>
          <w:tcPr>
            <w:tcW w:w="2385" w:type="dxa"/>
            <w:shd w:val="clear" w:color="auto" w:fill="CAE8FA" w:themeFill="accent2" w:themeFillTint="66"/>
          </w:tcPr>
          <w:p w14:paraId="6F47E508" w14:textId="77777777" w:rsidR="00533112" w:rsidRPr="00873946" w:rsidRDefault="00533112" w:rsidP="00533112">
            <w:pPr>
              <w:jc w:val="center"/>
              <w:rPr>
                <w:b/>
                <w:bCs/>
                <w:color w:val="FF0000"/>
              </w:rPr>
            </w:pPr>
            <w:r w:rsidRPr="00DF06DA">
              <w:rPr>
                <w:color w:val="auto"/>
              </w:rPr>
              <w:t>Blackpool Teaching Hospitals NHS Foundation Trust</w:t>
            </w:r>
          </w:p>
        </w:tc>
        <w:tc>
          <w:tcPr>
            <w:tcW w:w="1279" w:type="dxa"/>
            <w:shd w:val="clear" w:color="auto" w:fill="F2F2F2" w:themeFill="background1" w:themeFillShade="F2"/>
          </w:tcPr>
          <w:p w14:paraId="342A5C78" w14:textId="0BA4B69C" w:rsidR="00533112" w:rsidRPr="00DE7818" w:rsidRDefault="00191F6B" w:rsidP="00533112">
            <w:pPr>
              <w:spacing w:before="0" w:after="0"/>
              <w:jc w:val="center"/>
              <w:rPr>
                <w:color w:val="0070C0"/>
                <w:sz w:val="56"/>
                <w:szCs w:val="56"/>
              </w:rPr>
            </w:pPr>
            <w:r>
              <w:rPr>
                <w:noProof/>
                <w:color w:val="0070C0"/>
                <w:sz w:val="56"/>
                <w:szCs w:val="56"/>
              </w:rPr>
              <w:drawing>
                <wp:inline distT="0" distB="0" distL="0" distR="0" wp14:anchorId="48FE324C" wp14:editId="7B439E18">
                  <wp:extent cx="458041" cy="458041"/>
                  <wp:effectExtent l="0" t="0" r="0" b="0"/>
                  <wp:docPr id="1560952743" name="Graphic 156095274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52743" name="Graphic 1560952743"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582A251C" w14:textId="50D42B06"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76835473" wp14:editId="6C150237">
                  <wp:extent cx="458103" cy="458103"/>
                  <wp:effectExtent l="0" t="0" r="0" b="0"/>
                  <wp:docPr id="1212787524" name="Graphic 1212787524"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87524" name="Graphic 1212787524" descr="Partially compliant"/>
                          <pic:cNvPicPr/>
                        </pic:nvPicPr>
                        <pic:blipFill>
                          <a:blip r:embed="rId85" cstate="screen">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459882" cy="459882"/>
                          </a:xfrm>
                          <a:prstGeom prst="rect">
                            <a:avLst/>
                          </a:prstGeom>
                        </pic:spPr>
                      </pic:pic>
                    </a:graphicData>
                  </a:graphic>
                </wp:inline>
              </w:drawing>
            </w:r>
          </w:p>
        </w:tc>
        <w:tc>
          <w:tcPr>
            <w:tcW w:w="1417" w:type="dxa"/>
            <w:shd w:val="clear" w:color="auto" w:fill="F2F2F2" w:themeFill="background1" w:themeFillShade="F2"/>
          </w:tcPr>
          <w:p w14:paraId="63DE81E1" w14:textId="232AE8AB"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402CB1A1" wp14:editId="7D02EFCA">
                  <wp:extent cx="458103" cy="458103"/>
                  <wp:effectExtent l="0" t="0" r="0" b="0"/>
                  <wp:docPr id="1621920351" name="Graphic 1621920351"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20351" name="Graphic 1621920351" descr="Partially compliant"/>
                          <pic:cNvPicPr/>
                        </pic:nvPicPr>
                        <pic:blipFill>
                          <a:blip r:embed="rId85" cstate="screen">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459882" cy="459882"/>
                          </a:xfrm>
                          <a:prstGeom prst="rect">
                            <a:avLst/>
                          </a:prstGeom>
                        </pic:spPr>
                      </pic:pic>
                    </a:graphicData>
                  </a:graphic>
                </wp:inline>
              </w:drawing>
            </w:r>
          </w:p>
        </w:tc>
        <w:tc>
          <w:tcPr>
            <w:tcW w:w="1276" w:type="dxa"/>
            <w:shd w:val="clear" w:color="auto" w:fill="F2F2F2" w:themeFill="background1" w:themeFillShade="F2"/>
          </w:tcPr>
          <w:p w14:paraId="6A29855A" w14:textId="6B43831B"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180995AD" wp14:editId="74B6034D">
                  <wp:extent cx="458041" cy="458041"/>
                  <wp:effectExtent l="0" t="0" r="0" b="0"/>
                  <wp:docPr id="7225" name="Graphic 722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Graphic 7225"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55EDCE1F" w14:textId="432F5C32"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0AF0CDAC" wp14:editId="05A9A8F9">
                  <wp:extent cx="458041" cy="458041"/>
                  <wp:effectExtent l="0" t="0" r="0" b="0"/>
                  <wp:docPr id="7226" name="Graphic 722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Graphic 7226"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1F0961D7" w14:textId="24CB9CE1"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324E32A4" wp14:editId="58C3FFA5">
                  <wp:extent cx="458041" cy="458041"/>
                  <wp:effectExtent l="0" t="0" r="0" b="0"/>
                  <wp:docPr id="7227" name="Graphic 722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 name="Graphic 7227"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45FB4222" w14:textId="09F704BE"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647DA4C5" wp14:editId="723336B4">
                  <wp:extent cx="458041" cy="458041"/>
                  <wp:effectExtent l="0" t="0" r="0" b="0"/>
                  <wp:docPr id="7228" name="Graphic 722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 name="Graphic 722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r>
      <w:tr w:rsidR="00533112" w14:paraId="33072590" w14:textId="77777777" w:rsidTr="001E7284">
        <w:tc>
          <w:tcPr>
            <w:tcW w:w="2385" w:type="dxa"/>
            <w:shd w:val="clear" w:color="auto" w:fill="CAE8FA" w:themeFill="accent2" w:themeFillTint="66"/>
          </w:tcPr>
          <w:p w14:paraId="26051B5A" w14:textId="07070E24" w:rsidR="00533112" w:rsidRPr="00873946" w:rsidRDefault="00533112" w:rsidP="00533112">
            <w:pPr>
              <w:jc w:val="center"/>
              <w:rPr>
                <w:b/>
                <w:bCs/>
                <w:color w:val="FF0000"/>
              </w:rPr>
            </w:pPr>
            <w:bookmarkStart w:id="251" w:name="_Hlk127364245"/>
            <w:r w:rsidRPr="00BC0D13">
              <w:rPr>
                <w:color w:val="auto"/>
              </w:rPr>
              <w:t>East Lancashire Hospitals NHS Foundation Trust</w:t>
            </w:r>
            <w:bookmarkEnd w:id="251"/>
          </w:p>
        </w:tc>
        <w:tc>
          <w:tcPr>
            <w:tcW w:w="1279" w:type="dxa"/>
            <w:shd w:val="clear" w:color="auto" w:fill="F2F2F2" w:themeFill="background1" w:themeFillShade="F2"/>
          </w:tcPr>
          <w:p w14:paraId="2CF71414" w14:textId="016BD877"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215C1085" wp14:editId="31C68875">
                  <wp:extent cx="458041" cy="458041"/>
                  <wp:effectExtent l="0" t="0" r="0" b="0"/>
                  <wp:docPr id="7229" name="Graphic 722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 name="Graphic 7229"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1DCA0894" w14:textId="1EFB505A" w:rsidR="00533112" w:rsidRPr="001E1B88" w:rsidRDefault="00AA637F" w:rsidP="00533112">
            <w:pPr>
              <w:spacing w:before="0" w:after="0"/>
              <w:jc w:val="center"/>
              <w:rPr>
                <w:sz w:val="56"/>
                <w:szCs w:val="56"/>
              </w:rPr>
            </w:pPr>
            <w:r>
              <w:rPr>
                <w:noProof/>
                <w:color w:val="0070C0"/>
                <w:sz w:val="56"/>
                <w:szCs w:val="56"/>
              </w:rPr>
              <w:drawing>
                <wp:inline distT="0" distB="0" distL="0" distR="0" wp14:anchorId="2A465B5F" wp14:editId="286DCE17">
                  <wp:extent cx="458041" cy="458041"/>
                  <wp:effectExtent l="0" t="0" r="0" b="0"/>
                  <wp:docPr id="2086881446" name="Graphic 208688144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81446" name="Graphic 2086881446"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6AB7C9EA" w14:textId="77777777" w:rsidR="00533112" w:rsidRPr="001E1B88" w:rsidRDefault="00533112" w:rsidP="00533112">
            <w:pPr>
              <w:spacing w:before="0" w:after="0"/>
              <w:jc w:val="center"/>
              <w:rPr>
                <w:sz w:val="56"/>
                <w:szCs w:val="56"/>
              </w:rPr>
            </w:pPr>
            <w:r>
              <w:rPr>
                <w:rFonts w:ascii="Arial" w:hAnsi="Arial" w:cs="Arial"/>
                <w:noProof/>
                <w:sz w:val="56"/>
                <w:szCs w:val="56"/>
              </w:rPr>
              <w:t>-</w:t>
            </w:r>
          </w:p>
        </w:tc>
        <w:tc>
          <w:tcPr>
            <w:tcW w:w="1276" w:type="dxa"/>
            <w:shd w:val="clear" w:color="auto" w:fill="F2F2F2" w:themeFill="background1" w:themeFillShade="F2"/>
          </w:tcPr>
          <w:p w14:paraId="27CA0008" w14:textId="43126481" w:rsidR="00533112" w:rsidRPr="001E1B88" w:rsidRDefault="00ED0C01" w:rsidP="00533112">
            <w:pPr>
              <w:spacing w:before="0" w:after="0"/>
              <w:jc w:val="center"/>
              <w:rPr>
                <w:sz w:val="56"/>
                <w:szCs w:val="56"/>
              </w:rPr>
            </w:pPr>
            <w:r>
              <w:rPr>
                <w:noProof/>
                <w:color w:val="0070C0"/>
                <w:sz w:val="56"/>
                <w:szCs w:val="56"/>
              </w:rPr>
              <w:drawing>
                <wp:inline distT="0" distB="0" distL="0" distR="0" wp14:anchorId="33A67345" wp14:editId="17881D2D">
                  <wp:extent cx="458041" cy="458041"/>
                  <wp:effectExtent l="0" t="0" r="0" b="0"/>
                  <wp:docPr id="7230" name="Graphic 7230"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 name="Graphic 7230"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0B700D93" w14:textId="4DD9D7A9" w:rsidR="00533112" w:rsidRPr="001E1B88" w:rsidRDefault="00ED0C01" w:rsidP="00533112">
            <w:pPr>
              <w:spacing w:before="0" w:after="0"/>
              <w:jc w:val="center"/>
              <w:rPr>
                <w:sz w:val="56"/>
                <w:szCs w:val="56"/>
              </w:rPr>
            </w:pPr>
            <w:r>
              <w:rPr>
                <w:noProof/>
                <w:color w:val="0070C0"/>
                <w:sz w:val="56"/>
                <w:szCs w:val="56"/>
              </w:rPr>
              <w:drawing>
                <wp:inline distT="0" distB="0" distL="0" distR="0" wp14:anchorId="393358A5" wp14:editId="5BD41280">
                  <wp:extent cx="458041" cy="458041"/>
                  <wp:effectExtent l="0" t="0" r="0" b="0"/>
                  <wp:docPr id="7231" name="Graphic 723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 name="Graphic 7231"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64C56BA2" w14:textId="15724AC4" w:rsidR="00533112" w:rsidRPr="001E1B88" w:rsidRDefault="00AA637F" w:rsidP="00533112">
            <w:pPr>
              <w:spacing w:before="0" w:after="0"/>
              <w:jc w:val="center"/>
              <w:rPr>
                <w:sz w:val="56"/>
                <w:szCs w:val="56"/>
              </w:rPr>
            </w:pPr>
            <w:r>
              <w:rPr>
                <w:noProof/>
                <w:color w:val="0070C0"/>
                <w:sz w:val="56"/>
                <w:szCs w:val="56"/>
              </w:rPr>
              <w:drawing>
                <wp:inline distT="0" distB="0" distL="0" distR="0" wp14:anchorId="5CAAF820" wp14:editId="71D69974">
                  <wp:extent cx="458041" cy="458041"/>
                  <wp:effectExtent l="0" t="0" r="0" b="0"/>
                  <wp:docPr id="1548295706" name="Graphic 154829570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95706" name="Graphic 1548295706"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04BF1EA4" w14:textId="2C3FB474"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22FA9006" wp14:editId="50C9F8FE">
                  <wp:extent cx="458041" cy="458041"/>
                  <wp:effectExtent l="0" t="0" r="0" b="0"/>
                  <wp:docPr id="64" name="Graphic 64"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r>
      <w:tr w:rsidR="00533112" w14:paraId="4C710745" w14:textId="77777777" w:rsidTr="001E7284">
        <w:tc>
          <w:tcPr>
            <w:tcW w:w="2385" w:type="dxa"/>
            <w:shd w:val="clear" w:color="auto" w:fill="CAE8FA" w:themeFill="accent2" w:themeFillTint="66"/>
          </w:tcPr>
          <w:p w14:paraId="4D85D101" w14:textId="77777777" w:rsidR="00533112" w:rsidRPr="00873946" w:rsidRDefault="00533112" w:rsidP="00533112">
            <w:pPr>
              <w:jc w:val="center"/>
              <w:rPr>
                <w:b/>
                <w:bCs/>
                <w:color w:val="FF0000"/>
              </w:rPr>
            </w:pPr>
            <w:r w:rsidRPr="001876D8">
              <w:rPr>
                <w:color w:val="auto"/>
              </w:rPr>
              <w:t>Lancashire and South Cumbria NHS Foundation Trust</w:t>
            </w:r>
          </w:p>
        </w:tc>
        <w:tc>
          <w:tcPr>
            <w:tcW w:w="1279" w:type="dxa"/>
            <w:shd w:val="clear" w:color="auto" w:fill="F2F2F2" w:themeFill="background1" w:themeFillShade="F2"/>
          </w:tcPr>
          <w:p w14:paraId="21AFE629" w14:textId="49521588"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6D10D473" wp14:editId="6F61F9DE">
                  <wp:extent cx="458041" cy="458041"/>
                  <wp:effectExtent l="0" t="0" r="0" b="0"/>
                  <wp:docPr id="1692144691" name="Graphic 169214469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44691" name="Graphic 1692144691"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741D81B7" w14:textId="4244FCBE" w:rsidR="00533112" w:rsidRPr="001E1B88" w:rsidRDefault="00AA637F" w:rsidP="00533112">
            <w:pPr>
              <w:spacing w:before="0" w:after="0"/>
              <w:jc w:val="center"/>
              <w:rPr>
                <w:sz w:val="56"/>
                <w:szCs w:val="56"/>
              </w:rPr>
            </w:pPr>
            <w:r>
              <w:rPr>
                <w:noProof/>
                <w:color w:val="0070C0"/>
                <w:sz w:val="56"/>
                <w:szCs w:val="56"/>
              </w:rPr>
              <w:drawing>
                <wp:inline distT="0" distB="0" distL="0" distR="0" wp14:anchorId="6BA0D246" wp14:editId="1CBBB26F">
                  <wp:extent cx="458041" cy="458041"/>
                  <wp:effectExtent l="0" t="0" r="0" b="0"/>
                  <wp:docPr id="1930913608" name="Graphic 193091360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13608" name="Graphic 193091360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2B064CFB" w14:textId="519542CF" w:rsidR="00533112" w:rsidRPr="001E1B88" w:rsidRDefault="00C569ED" w:rsidP="00533112">
            <w:pPr>
              <w:spacing w:before="0" w:after="0"/>
              <w:jc w:val="center"/>
              <w:rPr>
                <w:sz w:val="56"/>
                <w:szCs w:val="56"/>
              </w:rPr>
            </w:pPr>
            <w:r>
              <w:rPr>
                <w:noProof/>
                <w:color w:val="0070C0"/>
                <w:sz w:val="56"/>
                <w:szCs w:val="56"/>
              </w:rPr>
              <w:drawing>
                <wp:inline distT="0" distB="0" distL="0" distR="0" wp14:anchorId="6630DCEF" wp14:editId="67B91EAB">
                  <wp:extent cx="458041" cy="458041"/>
                  <wp:effectExtent l="0" t="0" r="0" b="0"/>
                  <wp:docPr id="1079128886" name="Graphic 1079128886"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28886" name="Graphic 1079128886"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2BC40AA2" w14:textId="04201AB0" w:rsidR="00533112" w:rsidRPr="001E1B88" w:rsidRDefault="00ED0C01" w:rsidP="00533112">
            <w:pPr>
              <w:spacing w:before="0" w:after="0"/>
              <w:jc w:val="center"/>
              <w:rPr>
                <w:sz w:val="56"/>
                <w:szCs w:val="56"/>
              </w:rPr>
            </w:pPr>
            <w:r>
              <w:rPr>
                <w:noProof/>
                <w:color w:val="0070C0"/>
                <w:sz w:val="56"/>
                <w:szCs w:val="56"/>
              </w:rPr>
              <w:drawing>
                <wp:inline distT="0" distB="0" distL="0" distR="0" wp14:anchorId="5EAC93A6" wp14:editId="43DA77DD">
                  <wp:extent cx="458041" cy="458041"/>
                  <wp:effectExtent l="0" t="0" r="0" b="0"/>
                  <wp:docPr id="71" name="Graphic 7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1AD8AD57" w14:textId="2B39C4F1" w:rsidR="00533112" w:rsidRPr="001E1B88" w:rsidRDefault="00ED0C01" w:rsidP="00533112">
            <w:pPr>
              <w:spacing w:before="0" w:after="0"/>
              <w:jc w:val="center"/>
              <w:rPr>
                <w:sz w:val="56"/>
                <w:szCs w:val="56"/>
              </w:rPr>
            </w:pPr>
            <w:r>
              <w:rPr>
                <w:noProof/>
                <w:color w:val="0070C0"/>
                <w:sz w:val="56"/>
                <w:szCs w:val="56"/>
              </w:rPr>
              <w:drawing>
                <wp:inline distT="0" distB="0" distL="0" distR="0" wp14:anchorId="62451D74" wp14:editId="2F3528C9">
                  <wp:extent cx="458041" cy="458041"/>
                  <wp:effectExtent l="0" t="0" r="0" b="0"/>
                  <wp:docPr id="72" name="Graphic 7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phic 72"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057E96D6" w14:textId="2D3A5090" w:rsidR="00533112" w:rsidRPr="001E1B88" w:rsidRDefault="00ED0C01" w:rsidP="00533112">
            <w:pPr>
              <w:spacing w:before="0" w:after="0"/>
              <w:jc w:val="center"/>
              <w:rPr>
                <w:sz w:val="56"/>
                <w:szCs w:val="56"/>
              </w:rPr>
            </w:pPr>
            <w:r>
              <w:rPr>
                <w:noProof/>
                <w:color w:val="0070C0"/>
                <w:sz w:val="56"/>
                <w:szCs w:val="56"/>
              </w:rPr>
              <w:drawing>
                <wp:inline distT="0" distB="0" distL="0" distR="0" wp14:anchorId="313166ED" wp14:editId="256A7625">
                  <wp:extent cx="458041" cy="458041"/>
                  <wp:effectExtent l="0" t="0" r="0" b="0"/>
                  <wp:docPr id="87" name="Graphic 8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646D3401" w14:textId="77777777" w:rsidR="00533112" w:rsidRPr="00DE7818" w:rsidRDefault="00533112" w:rsidP="00533112">
            <w:pPr>
              <w:spacing w:before="0" w:after="0"/>
              <w:jc w:val="center"/>
              <w:rPr>
                <w:color w:val="0070C0"/>
                <w:sz w:val="56"/>
                <w:szCs w:val="56"/>
              </w:rPr>
            </w:pPr>
            <w:r>
              <w:rPr>
                <w:rFonts w:ascii="Arial" w:hAnsi="Arial" w:cs="Arial"/>
                <w:noProof/>
                <w:sz w:val="56"/>
                <w:szCs w:val="56"/>
              </w:rPr>
              <w:t>-</w:t>
            </w:r>
          </w:p>
        </w:tc>
      </w:tr>
      <w:tr w:rsidR="00533112" w14:paraId="1FCA7090" w14:textId="77777777" w:rsidTr="001E7284">
        <w:tc>
          <w:tcPr>
            <w:tcW w:w="2385" w:type="dxa"/>
            <w:shd w:val="clear" w:color="auto" w:fill="CAE8FA" w:themeFill="accent2" w:themeFillTint="66"/>
          </w:tcPr>
          <w:p w14:paraId="2730B40A" w14:textId="77777777" w:rsidR="00533112" w:rsidRPr="00873946" w:rsidRDefault="00533112" w:rsidP="00533112">
            <w:pPr>
              <w:jc w:val="center"/>
              <w:rPr>
                <w:color w:val="FF0000"/>
              </w:rPr>
            </w:pPr>
            <w:r w:rsidRPr="003B197A">
              <w:rPr>
                <w:color w:val="auto"/>
              </w:rPr>
              <w:t>Lancashire Teaching Hospitals NHS Foundation Trust</w:t>
            </w:r>
          </w:p>
        </w:tc>
        <w:tc>
          <w:tcPr>
            <w:tcW w:w="1279" w:type="dxa"/>
            <w:shd w:val="clear" w:color="auto" w:fill="F2F2F2" w:themeFill="background1" w:themeFillShade="F2"/>
          </w:tcPr>
          <w:p w14:paraId="1277B289" w14:textId="1BF76661"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7D1F64C9" wp14:editId="00433C17">
                  <wp:extent cx="458041" cy="458041"/>
                  <wp:effectExtent l="0" t="0" r="0" b="0"/>
                  <wp:docPr id="88" name="Graphic 8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1508EF83" w14:textId="3D432A56" w:rsidR="00533112" w:rsidRPr="00DE7818" w:rsidRDefault="00C9606C" w:rsidP="00533112">
            <w:pPr>
              <w:spacing w:before="0" w:after="0"/>
              <w:jc w:val="center"/>
              <w:rPr>
                <w:color w:val="0070C0"/>
                <w:sz w:val="56"/>
                <w:szCs w:val="56"/>
              </w:rPr>
            </w:pPr>
            <w:r>
              <w:rPr>
                <w:noProof/>
                <w:color w:val="0070C0"/>
                <w:sz w:val="56"/>
                <w:szCs w:val="56"/>
              </w:rPr>
              <w:drawing>
                <wp:inline distT="0" distB="0" distL="0" distR="0" wp14:anchorId="54BC0A78" wp14:editId="2E64FF3F">
                  <wp:extent cx="458041" cy="458041"/>
                  <wp:effectExtent l="0" t="0" r="0" b="0"/>
                  <wp:docPr id="1700962838" name="Graphic 170096283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62838" name="Graphic 170096283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12D941D8" w14:textId="5F152FB5"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4AD42D43" wp14:editId="73A0D2E6">
                  <wp:extent cx="458041" cy="458041"/>
                  <wp:effectExtent l="0" t="0" r="0" b="0"/>
                  <wp:docPr id="90" name="Graphic 90"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33BFB95C" w14:textId="46991ECA"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7B3F12DB" wp14:editId="7BC7C6EC">
                  <wp:extent cx="458103" cy="458103"/>
                  <wp:effectExtent l="0" t="0" r="0" b="0"/>
                  <wp:docPr id="1090483827" name="Graphic 1090483827"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83827" name="Graphic 1090483827" descr="Partially compliant"/>
                          <pic:cNvPicPr/>
                        </pic:nvPicPr>
                        <pic:blipFill>
                          <a:blip r:embed="rId85" cstate="screen">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459882" cy="459882"/>
                          </a:xfrm>
                          <a:prstGeom prst="rect">
                            <a:avLst/>
                          </a:prstGeom>
                        </pic:spPr>
                      </pic:pic>
                    </a:graphicData>
                  </a:graphic>
                </wp:inline>
              </w:drawing>
            </w:r>
          </w:p>
        </w:tc>
        <w:tc>
          <w:tcPr>
            <w:tcW w:w="1276" w:type="dxa"/>
            <w:shd w:val="clear" w:color="auto" w:fill="F2F2F2" w:themeFill="background1" w:themeFillShade="F2"/>
          </w:tcPr>
          <w:p w14:paraId="5D36D99C" w14:textId="05477251" w:rsidR="00533112" w:rsidRPr="00DE7818" w:rsidRDefault="00AA637F" w:rsidP="00533112">
            <w:pPr>
              <w:spacing w:before="0" w:after="0"/>
              <w:jc w:val="center"/>
              <w:rPr>
                <w:color w:val="0070C0"/>
                <w:sz w:val="56"/>
                <w:szCs w:val="56"/>
              </w:rPr>
            </w:pPr>
            <w:r>
              <w:rPr>
                <w:noProof/>
                <w:color w:val="0070C0"/>
                <w:sz w:val="56"/>
                <w:szCs w:val="56"/>
              </w:rPr>
              <w:drawing>
                <wp:inline distT="0" distB="0" distL="0" distR="0" wp14:anchorId="20F93331" wp14:editId="3A27583A">
                  <wp:extent cx="458103" cy="458103"/>
                  <wp:effectExtent l="0" t="0" r="0" b="0"/>
                  <wp:docPr id="1210996630" name="Graphic 1210996630" descr="Partia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96630" name="Graphic 1210996630" descr="Partially compliant"/>
                          <pic:cNvPicPr/>
                        </pic:nvPicPr>
                        <pic:blipFill>
                          <a:blip r:embed="rId85" cstate="screen">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459882" cy="459882"/>
                          </a:xfrm>
                          <a:prstGeom prst="rect">
                            <a:avLst/>
                          </a:prstGeom>
                        </pic:spPr>
                      </pic:pic>
                    </a:graphicData>
                  </a:graphic>
                </wp:inline>
              </w:drawing>
            </w:r>
          </w:p>
        </w:tc>
        <w:tc>
          <w:tcPr>
            <w:tcW w:w="988" w:type="dxa"/>
            <w:shd w:val="clear" w:color="auto" w:fill="F2F2F2" w:themeFill="background1" w:themeFillShade="F2"/>
          </w:tcPr>
          <w:p w14:paraId="1C4711B0" w14:textId="36FCBAB8"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18940428" wp14:editId="127072BA">
                  <wp:extent cx="458041" cy="458041"/>
                  <wp:effectExtent l="0" t="0" r="0" b="0"/>
                  <wp:docPr id="102" name="Graphic 10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phic 102"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6D7E4282" w14:textId="2481D1A2" w:rsidR="00533112" w:rsidRPr="00DE7818" w:rsidRDefault="00ED0C01" w:rsidP="00533112">
            <w:pPr>
              <w:spacing w:before="0" w:after="0"/>
              <w:jc w:val="center"/>
              <w:rPr>
                <w:color w:val="0070C0"/>
                <w:sz w:val="56"/>
                <w:szCs w:val="56"/>
              </w:rPr>
            </w:pPr>
            <w:r>
              <w:rPr>
                <w:noProof/>
                <w:color w:val="0070C0"/>
                <w:sz w:val="56"/>
                <w:szCs w:val="56"/>
              </w:rPr>
              <w:drawing>
                <wp:inline distT="0" distB="0" distL="0" distR="0" wp14:anchorId="2353EB86" wp14:editId="7EEE123F">
                  <wp:extent cx="458041" cy="458041"/>
                  <wp:effectExtent l="0" t="0" r="0" b="0"/>
                  <wp:docPr id="103" name="Graphic 10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r>
      <w:bookmarkEnd w:id="250"/>
      <w:tr w:rsidR="00857F44" w:rsidRPr="000F52E6" w14:paraId="3B83CDC2" w14:textId="77777777" w:rsidTr="00982BA2">
        <w:tc>
          <w:tcPr>
            <w:tcW w:w="2385" w:type="dxa"/>
            <w:shd w:val="clear" w:color="auto" w:fill="CAE8FA" w:themeFill="accent2" w:themeFillTint="66"/>
          </w:tcPr>
          <w:p w14:paraId="3CD54B0A" w14:textId="77777777" w:rsidR="00857F44" w:rsidRPr="00873946" w:rsidRDefault="00857F44" w:rsidP="00982BA2">
            <w:pPr>
              <w:jc w:val="center"/>
              <w:rPr>
                <w:b/>
                <w:bCs/>
                <w:color w:val="FF0000"/>
              </w:rPr>
            </w:pPr>
            <w:proofErr w:type="gramStart"/>
            <w:r w:rsidRPr="00197D3D">
              <w:rPr>
                <w:color w:val="auto"/>
              </w:rPr>
              <w:t>North West</w:t>
            </w:r>
            <w:proofErr w:type="gramEnd"/>
            <w:r w:rsidRPr="00197D3D">
              <w:rPr>
                <w:color w:val="auto"/>
              </w:rPr>
              <w:t xml:space="preserve"> Ambulance Service NHS Trust</w:t>
            </w:r>
          </w:p>
        </w:tc>
        <w:tc>
          <w:tcPr>
            <w:tcW w:w="1279" w:type="dxa"/>
            <w:shd w:val="clear" w:color="auto" w:fill="F2F2F2" w:themeFill="background1" w:themeFillShade="F2"/>
          </w:tcPr>
          <w:p w14:paraId="5DAC9313" w14:textId="77777777" w:rsidR="00857F44" w:rsidRPr="000F52E6" w:rsidRDefault="00857F44" w:rsidP="00982BA2">
            <w:pPr>
              <w:spacing w:before="0" w:after="0"/>
              <w:jc w:val="center"/>
              <w:rPr>
                <w:sz w:val="56"/>
                <w:szCs w:val="56"/>
                <w:highlight w:val="yellow"/>
              </w:rPr>
            </w:pPr>
            <w:r>
              <w:rPr>
                <w:noProof/>
                <w:color w:val="0070C0"/>
                <w:sz w:val="56"/>
                <w:szCs w:val="56"/>
              </w:rPr>
              <w:drawing>
                <wp:inline distT="0" distB="0" distL="0" distR="0" wp14:anchorId="4A796F48" wp14:editId="0E3F026F">
                  <wp:extent cx="458041" cy="458041"/>
                  <wp:effectExtent l="0" t="0" r="0" b="0"/>
                  <wp:docPr id="37" name="Graphic 3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409334F1" w14:textId="66EC5870" w:rsidR="00857F44" w:rsidRPr="000F52E6" w:rsidRDefault="00DE6ECE" w:rsidP="00982BA2">
            <w:pPr>
              <w:spacing w:before="0" w:after="0"/>
              <w:jc w:val="center"/>
              <w:rPr>
                <w:sz w:val="56"/>
                <w:szCs w:val="56"/>
                <w:highlight w:val="yellow"/>
              </w:rPr>
            </w:pPr>
            <w:r>
              <w:rPr>
                <w:noProof/>
                <w:color w:val="0070C0"/>
                <w:sz w:val="56"/>
                <w:szCs w:val="56"/>
              </w:rPr>
              <w:drawing>
                <wp:inline distT="0" distB="0" distL="0" distR="0" wp14:anchorId="1409B9C6" wp14:editId="224D266E">
                  <wp:extent cx="458041" cy="458041"/>
                  <wp:effectExtent l="0" t="0" r="0" b="0"/>
                  <wp:docPr id="1061996572" name="Graphic 1061996572"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96572" name="Graphic 1061996572"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6A62D0BF" w14:textId="77777777" w:rsidR="00857F44" w:rsidRPr="001E1B88" w:rsidRDefault="00857F44" w:rsidP="00982BA2">
            <w:pPr>
              <w:spacing w:before="0" w:after="0"/>
              <w:jc w:val="center"/>
              <w:rPr>
                <w:sz w:val="56"/>
                <w:szCs w:val="56"/>
              </w:rPr>
            </w:pPr>
            <w:r>
              <w:rPr>
                <w:noProof/>
                <w:color w:val="0070C0"/>
                <w:sz w:val="56"/>
                <w:szCs w:val="56"/>
              </w:rPr>
              <w:drawing>
                <wp:inline distT="0" distB="0" distL="0" distR="0" wp14:anchorId="216380E8" wp14:editId="04C81618">
                  <wp:extent cx="458041" cy="458041"/>
                  <wp:effectExtent l="0" t="0" r="0" b="0"/>
                  <wp:docPr id="53" name="Graphic 5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6BEF2F5D" w14:textId="77777777" w:rsidR="00857F44" w:rsidRPr="000F52E6" w:rsidRDefault="00857F44" w:rsidP="00982BA2">
            <w:pPr>
              <w:spacing w:before="0" w:after="0"/>
              <w:jc w:val="center"/>
              <w:rPr>
                <w:sz w:val="56"/>
                <w:szCs w:val="56"/>
                <w:highlight w:val="yellow"/>
              </w:rPr>
            </w:pPr>
            <w:r>
              <w:rPr>
                <w:noProof/>
                <w:color w:val="0070C0"/>
                <w:sz w:val="56"/>
                <w:szCs w:val="56"/>
              </w:rPr>
              <w:drawing>
                <wp:inline distT="0" distB="0" distL="0" distR="0" wp14:anchorId="34DC91B3" wp14:editId="0B0438D1">
                  <wp:extent cx="458041" cy="458041"/>
                  <wp:effectExtent l="0" t="0" r="0" b="0"/>
                  <wp:docPr id="59" name="Graphic 5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51F8E5EA" w14:textId="77777777" w:rsidR="00857F44" w:rsidRPr="000F52E6" w:rsidRDefault="00857F44" w:rsidP="00982BA2">
            <w:pPr>
              <w:spacing w:before="0" w:after="0"/>
              <w:jc w:val="center"/>
              <w:rPr>
                <w:sz w:val="56"/>
                <w:szCs w:val="56"/>
                <w:highlight w:val="yellow"/>
              </w:rPr>
            </w:pPr>
            <w:r>
              <w:rPr>
                <w:noProof/>
                <w:color w:val="0070C0"/>
                <w:sz w:val="56"/>
                <w:szCs w:val="56"/>
              </w:rPr>
              <w:drawing>
                <wp:inline distT="0" distB="0" distL="0" distR="0" wp14:anchorId="624C42FA" wp14:editId="3C044FD7">
                  <wp:extent cx="458041" cy="458041"/>
                  <wp:effectExtent l="0" t="0" r="0" b="0"/>
                  <wp:docPr id="7181" name="Graphic 718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Graphic 7181"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549927D6" w14:textId="77777777" w:rsidR="00857F44" w:rsidRPr="000F52E6" w:rsidRDefault="00857F44" w:rsidP="00982BA2">
            <w:pPr>
              <w:spacing w:before="0" w:after="0"/>
              <w:jc w:val="center"/>
              <w:rPr>
                <w:sz w:val="56"/>
                <w:szCs w:val="56"/>
                <w:highlight w:val="yellow"/>
              </w:rPr>
            </w:pPr>
            <w:r>
              <w:rPr>
                <w:noProof/>
                <w:color w:val="0070C0"/>
                <w:sz w:val="56"/>
                <w:szCs w:val="56"/>
              </w:rPr>
              <w:drawing>
                <wp:inline distT="0" distB="0" distL="0" distR="0" wp14:anchorId="2F977822" wp14:editId="0C77C180">
                  <wp:extent cx="458041" cy="458041"/>
                  <wp:effectExtent l="0" t="0" r="0" b="0"/>
                  <wp:docPr id="7185" name="Graphic 718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Graphic 7185"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129A10D1" w14:textId="77777777" w:rsidR="00857F44" w:rsidRPr="000F52E6" w:rsidRDefault="00857F44" w:rsidP="00982BA2">
            <w:pPr>
              <w:spacing w:before="0" w:after="0"/>
              <w:jc w:val="center"/>
              <w:rPr>
                <w:sz w:val="56"/>
                <w:szCs w:val="56"/>
                <w:highlight w:val="yellow"/>
              </w:rPr>
            </w:pPr>
            <w:r>
              <w:rPr>
                <w:noProof/>
                <w:color w:val="0070C0"/>
                <w:sz w:val="56"/>
                <w:szCs w:val="56"/>
              </w:rPr>
              <w:drawing>
                <wp:inline distT="0" distB="0" distL="0" distR="0" wp14:anchorId="504FF668" wp14:editId="69470F88">
                  <wp:extent cx="458041" cy="458041"/>
                  <wp:effectExtent l="0" t="0" r="0" b="0"/>
                  <wp:docPr id="7188" name="Graphic 718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Graphic 718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r>
      <w:tr w:rsidR="00857F44" w:rsidRPr="00483A7F" w14:paraId="78ADB7C2" w14:textId="77777777" w:rsidTr="00982BA2">
        <w:tc>
          <w:tcPr>
            <w:tcW w:w="2385" w:type="dxa"/>
            <w:shd w:val="clear" w:color="auto" w:fill="CAE8FA" w:themeFill="accent2" w:themeFillTint="66"/>
          </w:tcPr>
          <w:p w14:paraId="497AB5DE" w14:textId="77777777" w:rsidR="00857F44" w:rsidRPr="00873946" w:rsidRDefault="00857F44" w:rsidP="00982BA2">
            <w:pPr>
              <w:jc w:val="center"/>
              <w:rPr>
                <w:b/>
                <w:bCs/>
                <w:color w:val="FF0000"/>
              </w:rPr>
            </w:pPr>
            <w:r w:rsidRPr="00B553A6">
              <w:rPr>
                <w:color w:val="auto"/>
              </w:rPr>
              <w:t>University Hospitals of Morecambe Bay NHS Foundation Trust</w:t>
            </w:r>
          </w:p>
        </w:tc>
        <w:tc>
          <w:tcPr>
            <w:tcW w:w="1279" w:type="dxa"/>
            <w:shd w:val="clear" w:color="auto" w:fill="F2F2F2" w:themeFill="background1" w:themeFillShade="F2"/>
          </w:tcPr>
          <w:p w14:paraId="039FF18D" w14:textId="77777777" w:rsidR="00857F44" w:rsidRPr="00483A7F" w:rsidRDefault="00857F44" w:rsidP="00982BA2">
            <w:pPr>
              <w:spacing w:before="0" w:after="0"/>
              <w:jc w:val="center"/>
              <w:rPr>
                <w:sz w:val="56"/>
                <w:szCs w:val="56"/>
              </w:rPr>
            </w:pPr>
            <w:r>
              <w:rPr>
                <w:noProof/>
                <w:color w:val="0070C0"/>
                <w:sz w:val="56"/>
                <w:szCs w:val="56"/>
              </w:rPr>
              <w:drawing>
                <wp:inline distT="0" distB="0" distL="0" distR="0" wp14:anchorId="3B6F788D" wp14:editId="662BD1E9">
                  <wp:extent cx="458041" cy="458041"/>
                  <wp:effectExtent l="0" t="0" r="0" b="0"/>
                  <wp:docPr id="7193" name="Graphic 7193"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Graphic 7193"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40" w:type="dxa"/>
            <w:shd w:val="clear" w:color="auto" w:fill="F2F2F2" w:themeFill="background1" w:themeFillShade="F2"/>
          </w:tcPr>
          <w:p w14:paraId="2A025C61" w14:textId="77777777" w:rsidR="00857F44" w:rsidRPr="00483A7F" w:rsidRDefault="00857F44" w:rsidP="00982BA2">
            <w:pPr>
              <w:spacing w:before="0" w:after="0"/>
              <w:jc w:val="center"/>
              <w:rPr>
                <w:sz w:val="56"/>
                <w:szCs w:val="56"/>
              </w:rPr>
            </w:pPr>
            <w:r>
              <w:rPr>
                <w:noProof/>
                <w:color w:val="0070C0"/>
                <w:sz w:val="56"/>
                <w:szCs w:val="56"/>
              </w:rPr>
              <w:drawing>
                <wp:inline distT="0" distB="0" distL="0" distR="0" wp14:anchorId="7D487B31" wp14:editId="3A20BB00">
                  <wp:extent cx="458041" cy="458041"/>
                  <wp:effectExtent l="0" t="0" r="0" b="0"/>
                  <wp:docPr id="7195" name="Graphic 7195"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Graphic 7195"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417" w:type="dxa"/>
            <w:shd w:val="clear" w:color="auto" w:fill="F2F2F2" w:themeFill="background1" w:themeFillShade="F2"/>
          </w:tcPr>
          <w:p w14:paraId="379ECAE2" w14:textId="06D3FFF4" w:rsidR="00857F44" w:rsidRPr="003B457E" w:rsidRDefault="00170B30" w:rsidP="00982BA2">
            <w:pPr>
              <w:spacing w:before="0" w:after="0"/>
              <w:jc w:val="center"/>
              <w:rPr>
                <w:color w:val="00B050"/>
                <w:sz w:val="56"/>
                <w:szCs w:val="56"/>
              </w:rPr>
            </w:pPr>
            <w:r>
              <w:rPr>
                <w:noProof/>
                <w:color w:val="0070C0"/>
                <w:sz w:val="56"/>
                <w:szCs w:val="56"/>
              </w:rPr>
              <w:drawing>
                <wp:inline distT="0" distB="0" distL="0" distR="0" wp14:anchorId="0E0EF402" wp14:editId="14B2C34C">
                  <wp:extent cx="458041" cy="458041"/>
                  <wp:effectExtent l="0" t="0" r="0" b="0"/>
                  <wp:docPr id="680701344" name="Graphic 680701344"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01344" name="Graphic 680701344"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61DA0B2E" w14:textId="77777777" w:rsidR="00857F44" w:rsidRPr="003B457E" w:rsidRDefault="00857F44" w:rsidP="00982BA2">
            <w:pPr>
              <w:spacing w:before="0" w:after="0"/>
              <w:jc w:val="center"/>
              <w:rPr>
                <w:color w:val="00B050"/>
                <w:sz w:val="56"/>
                <w:szCs w:val="56"/>
              </w:rPr>
            </w:pPr>
            <w:r>
              <w:rPr>
                <w:noProof/>
                <w:color w:val="0070C0"/>
                <w:sz w:val="56"/>
                <w:szCs w:val="56"/>
              </w:rPr>
              <w:drawing>
                <wp:inline distT="0" distB="0" distL="0" distR="0" wp14:anchorId="020C3F7B" wp14:editId="28FAFB59">
                  <wp:extent cx="458041" cy="458041"/>
                  <wp:effectExtent l="0" t="0" r="0" b="0"/>
                  <wp:docPr id="7197" name="Graphic 7197"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Graphic 7197"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1276" w:type="dxa"/>
            <w:shd w:val="clear" w:color="auto" w:fill="F2F2F2" w:themeFill="background1" w:themeFillShade="F2"/>
          </w:tcPr>
          <w:p w14:paraId="04EBBDB4" w14:textId="77777777" w:rsidR="00857F44" w:rsidRPr="003B457E" w:rsidRDefault="00857F44" w:rsidP="00982BA2">
            <w:pPr>
              <w:spacing w:before="0" w:after="0"/>
              <w:jc w:val="center"/>
              <w:rPr>
                <w:color w:val="00B050"/>
                <w:sz w:val="56"/>
                <w:szCs w:val="56"/>
              </w:rPr>
            </w:pPr>
            <w:r>
              <w:rPr>
                <w:noProof/>
                <w:color w:val="0070C0"/>
                <w:sz w:val="56"/>
                <w:szCs w:val="56"/>
              </w:rPr>
              <w:drawing>
                <wp:inline distT="0" distB="0" distL="0" distR="0" wp14:anchorId="3D971029" wp14:editId="3F895CC6">
                  <wp:extent cx="458041" cy="458041"/>
                  <wp:effectExtent l="0" t="0" r="0" b="0"/>
                  <wp:docPr id="7198" name="Graphic 7198"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Graphic 7198"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88" w:type="dxa"/>
            <w:shd w:val="clear" w:color="auto" w:fill="F2F2F2" w:themeFill="background1" w:themeFillShade="F2"/>
          </w:tcPr>
          <w:p w14:paraId="62D95BA2" w14:textId="77777777" w:rsidR="00857F44" w:rsidRPr="00483A7F" w:rsidRDefault="00857F44" w:rsidP="00982BA2">
            <w:pPr>
              <w:spacing w:before="0" w:after="0"/>
              <w:jc w:val="center"/>
              <w:rPr>
                <w:sz w:val="56"/>
                <w:szCs w:val="56"/>
              </w:rPr>
            </w:pPr>
            <w:r>
              <w:rPr>
                <w:noProof/>
                <w:color w:val="0070C0"/>
                <w:sz w:val="56"/>
                <w:szCs w:val="56"/>
              </w:rPr>
              <w:drawing>
                <wp:inline distT="0" distB="0" distL="0" distR="0" wp14:anchorId="16038A67" wp14:editId="13B8F0CC">
                  <wp:extent cx="458041" cy="458041"/>
                  <wp:effectExtent l="0" t="0" r="0" b="0"/>
                  <wp:docPr id="7199" name="Graphic 7199"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Graphic 7199"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c>
          <w:tcPr>
            <w:tcW w:w="996" w:type="dxa"/>
            <w:shd w:val="clear" w:color="auto" w:fill="F2F2F2" w:themeFill="background1" w:themeFillShade="F2"/>
          </w:tcPr>
          <w:p w14:paraId="479D4D5D" w14:textId="7981C2D7" w:rsidR="00857F44" w:rsidRPr="00483A7F" w:rsidRDefault="00AA637F" w:rsidP="00982BA2">
            <w:pPr>
              <w:spacing w:before="0" w:after="0"/>
              <w:jc w:val="center"/>
              <w:rPr>
                <w:sz w:val="56"/>
                <w:szCs w:val="56"/>
              </w:rPr>
            </w:pPr>
            <w:r>
              <w:rPr>
                <w:noProof/>
                <w:color w:val="0070C0"/>
                <w:sz w:val="56"/>
                <w:szCs w:val="56"/>
              </w:rPr>
              <w:drawing>
                <wp:inline distT="0" distB="0" distL="0" distR="0" wp14:anchorId="021CB456" wp14:editId="38FA85EC">
                  <wp:extent cx="458041" cy="458041"/>
                  <wp:effectExtent l="0" t="0" r="0" b="0"/>
                  <wp:docPr id="14318431" name="Graphic 14318431" descr="Fully comp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431" name="Graphic 14318431" descr="Fully compliant"/>
                          <pic:cNvPicPr/>
                        </pic:nvPicPr>
                        <pic:blipFill>
                          <a:blip r:embed="rId83" cstate="screen">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60262" cy="460262"/>
                          </a:xfrm>
                          <a:prstGeom prst="rect">
                            <a:avLst/>
                          </a:prstGeom>
                        </pic:spPr>
                      </pic:pic>
                    </a:graphicData>
                  </a:graphic>
                </wp:inline>
              </w:drawing>
            </w:r>
          </w:p>
        </w:tc>
      </w:tr>
    </w:tbl>
    <w:p w14:paraId="69E5B039" w14:textId="77777777" w:rsidR="00533112" w:rsidRDefault="00533112" w:rsidP="00533112">
      <w:pPr>
        <w:jc w:val="center"/>
        <w:rPr>
          <w:color w:val="0070C0"/>
        </w:rPr>
      </w:pPr>
    </w:p>
    <w:p w14:paraId="3DFC9A49" w14:textId="77777777" w:rsidR="00533112" w:rsidRDefault="00533112" w:rsidP="00533112">
      <w:pPr>
        <w:jc w:val="center"/>
        <w:rPr>
          <w:lang w:val="en-US"/>
        </w:rPr>
      </w:pPr>
    </w:p>
    <w:p w14:paraId="008DB209" w14:textId="433D2BB6" w:rsidR="00620D83" w:rsidRDefault="00620D83" w:rsidP="00533112">
      <w:pPr>
        <w:ind w:left="0"/>
        <w:jc w:val="center"/>
        <w:rPr>
          <w:highlight w:val="yellow"/>
        </w:rPr>
      </w:pPr>
    </w:p>
    <w:p w14:paraId="51364370" w14:textId="066FB7C5" w:rsidR="00FA3ADC" w:rsidRDefault="00FA3ADC" w:rsidP="00061090">
      <w:pPr>
        <w:ind w:left="0"/>
      </w:pPr>
      <w:bookmarkStart w:id="252" w:name="_Toc1567289"/>
    </w:p>
    <w:p w14:paraId="3D8A8422" w14:textId="77777777" w:rsidR="007C13FF" w:rsidRDefault="007C13FF" w:rsidP="00061090">
      <w:pPr>
        <w:ind w:left="0"/>
        <w:rPr>
          <w:highlight w:val="cyan"/>
        </w:rPr>
      </w:pPr>
    </w:p>
    <w:p w14:paraId="6FBC6B0B" w14:textId="77777777" w:rsidR="00D45967" w:rsidRDefault="00D45967" w:rsidP="00061090">
      <w:pPr>
        <w:ind w:left="0"/>
      </w:pPr>
    </w:p>
    <w:bookmarkEnd w:id="252"/>
    <w:p w14:paraId="34CFB13F" w14:textId="46091870" w:rsidR="005F7B90" w:rsidRDefault="005F7B90" w:rsidP="00957877"/>
    <w:p w14:paraId="20A8DD59" w14:textId="77777777" w:rsidR="00600B53" w:rsidRDefault="00600B53">
      <w:r>
        <w:br w:type="page"/>
      </w:r>
    </w:p>
    <w:p w14:paraId="6ED752DF" w14:textId="18723C64" w:rsidR="00A05988" w:rsidRDefault="00A05988" w:rsidP="00A05988">
      <w:pPr>
        <w:pStyle w:val="Heading1"/>
      </w:pPr>
      <w:bookmarkStart w:id="253" w:name="_Toc135232641"/>
      <w:r>
        <w:lastRenderedPageBreak/>
        <w:t>Contact Details</w:t>
      </w:r>
      <w:r w:rsidR="005D6510">
        <w:t xml:space="preserve"> and Altern</w:t>
      </w:r>
      <w:r w:rsidR="005D6510" w:rsidRPr="0028365D">
        <w:t>a</w:t>
      </w:r>
      <w:r w:rsidR="005D6510">
        <w:t>tive Formats</w:t>
      </w:r>
      <w:bookmarkEnd w:id="253"/>
    </w:p>
    <w:p w14:paraId="3A42C3EA" w14:textId="553666ED" w:rsidR="00A05988" w:rsidRDefault="00A05988" w:rsidP="00A05988">
      <w:r w:rsidRPr="00A05988">
        <w:t xml:space="preserve">For a copy of this document in an alternative format, including other languages, large </w:t>
      </w:r>
      <w:proofErr w:type="gramStart"/>
      <w:r w:rsidRPr="00A05988">
        <w:t>print</w:t>
      </w:r>
      <w:proofErr w:type="gramEnd"/>
      <w:r w:rsidRPr="00A05988">
        <w:t xml:space="preserve"> or audio, please contact us using the following telephone number or e-mail addresses:</w:t>
      </w:r>
    </w:p>
    <w:p w14:paraId="2317771A" w14:textId="77777777" w:rsidR="0077477A" w:rsidRPr="00A05988" w:rsidRDefault="0077477A" w:rsidP="00A05988"/>
    <w:p w14:paraId="2E62C4FF" w14:textId="77777777" w:rsidR="00A05988" w:rsidRPr="00A05988" w:rsidRDefault="00A05988" w:rsidP="00A05988">
      <w:r w:rsidRPr="00A05988">
        <w:t>Tel: 01772 214 232</w:t>
      </w:r>
    </w:p>
    <w:p w14:paraId="1E2C2E13" w14:textId="5640F497" w:rsidR="00A05988" w:rsidRDefault="00E63AE1" w:rsidP="00A05988">
      <w:pPr>
        <w:rPr>
          <w:rStyle w:val="Hyperlink"/>
          <w:color w:val="005EB8"/>
        </w:rPr>
      </w:pPr>
      <w:hyperlink r:id="rId87" w:history="1">
        <w:r w:rsidR="007B7A13" w:rsidRPr="007B7A13">
          <w:rPr>
            <w:rStyle w:val="Hyperlink"/>
            <w:color w:val="005EB8"/>
          </w:rPr>
          <w:t>lsc.icb@nhs.net</w:t>
        </w:r>
      </w:hyperlink>
    </w:p>
    <w:p w14:paraId="14F41E06" w14:textId="77777777" w:rsidR="0077477A" w:rsidRPr="007B7A13" w:rsidRDefault="0077477A" w:rsidP="00A05988">
      <w:pPr>
        <w:rPr>
          <w:color w:val="005EB8"/>
        </w:rPr>
      </w:pPr>
    </w:p>
    <w:p w14:paraId="61ECB55A" w14:textId="77777777" w:rsidR="00A05988" w:rsidRPr="00A05988" w:rsidRDefault="00A05988" w:rsidP="00A05988">
      <w:r w:rsidRPr="00A05988">
        <w:t>---------------------------------------------</w:t>
      </w:r>
    </w:p>
    <w:p w14:paraId="50F6355B" w14:textId="77777777" w:rsidR="00A05988" w:rsidRPr="00A05988" w:rsidRDefault="00A05988" w:rsidP="00A05988">
      <w:r w:rsidRPr="00A05988">
        <w:rPr>
          <w:b/>
          <w:bCs/>
        </w:rPr>
        <w:t>Arabic/</w:t>
      </w:r>
      <w:r w:rsidRPr="00A05988">
        <w:rPr>
          <w:rtl/>
        </w:rPr>
        <w:t>العربية</w:t>
      </w:r>
    </w:p>
    <w:p w14:paraId="1069C0F9" w14:textId="77777777" w:rsidR="00A05988" w:rsidRPr="00A05988" w:rsidRDefault="00A05988" w:rsidP="00A05988"/>
    <w:p w14:paraId="441CCCED" w14:textId="77777777" w:rsidR="00A05988" w:rsidRPr="00A05988" w:rsidRDefault="00A05988" w:rsidP="00A05988">
      <w:pPr>
        <w:rPr>
          <w:rtl/>
          <w:lang w:bidi="ar-EG"/>
        </w:rPr>
      </w:pPr>
      <w:r w:rsidRPr="00A05988">
        <w:rPr>
          <w:rFonts w:hint="cs"/>
          <w:rtl/>
        </w:rPr>
        <w:t>للحصول</w:t>
      </w:r>
      <w:r w:rsidRPr="00A05988">
        <w:rPr>
          <w:rtl/>
        </w:rPr>
        <w:t xml:space="preserve"> </w:t>
      </w:r>
      <w:r w:rsidRPr="00A05988">
        <w:rPr>
          <w:rFonts w:hint="cs"/>
          <w:rtl/>
        </w:rPr>
        <w:t>على</w:t>
      </w:r>
      <w:r w:rsidRPr="00A05988">
        <w:rPr>
          <w:rtl/>
        </w:rPr>
        <w:t xml:space="preserve"> </w:t>
      </w:r>
      <w:r w:rsidRPr="00A05988">
        <w:rPr>
          <w:rFonts w:hint="cs"/>
          <w:rtl/>
        </w:rPr>
        <w:t>نسخة</w:t>
      </w:r>
      <w:r w:rsidRPr="00A05988">
        <w:rPr>
          <w:rtl/>
        </w:rPr>
        <w:t xml:space="preserve"> </w:t>
      </w:r>
      <w:r w:rsidRPr="00A05988">
        <w:rPr>
          <w:rFonts w:hint="cs"/>
          <w:rtl/>
        </w:rPr>
        <w:t>من</w:t>
      </w:r>
      <w:r w:rsidRPr="00A05988">
        <w:rPr>
          <w:rtl/>
        </w:rPr>
        <w:t xml:space="preserve"> </w:t>
      </w:r>
      <w:r w:rsidRPr="00A05988">
        <w:rPr>
          <w:rFonts w:hint="cs"/>
          <w:rtl/>
        </w:rPr>
        <w:t>هذه</w:t>
      </w:r>
      <w:r w:rsidRPr="00A05988">
        <w:rPr>
          <w:rtl/>
        </w:rPr>
        <w:t xml:space="preserve"> </w:t>
      </w:r>
      <w:r w:rsidRPr="00A05988">
        <w:rPr>
          <w:rFonts w:hint="cs"/>
          <w:rtl/>
        </w:rPr>
        <w:t>الوثيقة</w:t>
      </w:r>
      <w:r w:rsidRPr="00A05988">
        <w:rPr>
          <w:rtl/>
        </w:rPr>
        <w:t xml:space="preserve"> </w:t>
      </w:r>
      <w:r w:rsidRPr="00A05988">
        <w:rPr>
          <w:rFonts w:hint="cs"/>
          <w:rtl/>
        </w:rPr>
        <w:t>في</w:t>
      </w:r>
      <w:r w:rsidRPr="00A05988">
        <w:rPr>
          <w:rtl/>
        </w:rPr>
        <w:t xml:space="preserve"> </w:t>
      </w:r>
      <w:r w:rsidRPr="00A05988">
        <w:rPr>
          <w:rFonts w:hint="cs"/>
          <w:rtl/>
        </w:rPr>
        <w:t>صيغة</w:t>
      </w:r>
      <w:r w:rsidRPr="00A05988">
        <w:rPr>
          <w:rtl/>
        </w:rPr>
        <w:t xml:space="preserve"> </w:t>
      </w:r>
      <w:r w:rsidRPr="00A05988">
        <w:rPr>
          <w:rFonts w:hint="cs"/>
          <w:rtl/>
        </w:rPr>
        <w:t>بديلة،</w:t>
      </w:r>
      <w:r w:rsidRPr="00A05988">
        <w:rPr>
          <w:rtl/>
        </w:rPr>
        <w:t xml:space="preserve"> </w:t>
      </w:r>
      <w:r w:rsidRPr="00A05988">
        <w:rPr>
          <w:rFonts w:hint="cs"/>
          <w:rtl/>
        </w:rPr>
        <w:t>بما</w:t>
      </w:r>
      <w:r w:rsidRPr="00A05988">
        <w:rPr>
          <w:rtl/>
        </w:rPr>
        <w:t xml:space="preserve"> </w:t>
      </w:r>
      <w:r w:rsidRPr="00A05988">
        <w:rPr>
          <w:rFonts w:hint="cs"/>
          <w:rtl/>
        </w:rPr>
        <w:t>في</w:t>
      </w:r>
      <w:r w:rsidRPr="00A05988">
        <w:rPr>
          <w:rtl/>
        </w:rPr>
        <w:t xml:space="preserve"> </w:t>
      </w:r>
      <w:r w:rsidRPr="00A05988">
        <w:rPr>
          <w:rFonts w:hint="cs"/>
          <w:rtl/>
        </w:rPr>
        <w:t>ذلك</w:t>
      </w:r>
      <w:r w:rsidRPr="00A05988">
        <w:rPr>
          <w:rtl/>
        </w:rPr>
        <w:t xml:space="preserve"> </w:t>
      </w:r>
      <w:r w:rsidRPr="00A05988">
        <w:rPr>
          <w:rFonts w:hint="cs"/>
          <w:rtl/>
        </w:rPr>
        <w:t>لغات</w:t>
      </w:r>
      <w:r w:rsidRPr="00A05988">
        <w:rPr>
          <w:rtl/>
        </w:rPr>
        <w:t xml:space="preserve"> </w:t>
      </w:r>
      <w:r w:rsidRPr="00A05988">
        <w:rPr>
          <w:rFonts w:hint="cs"/>
          <w:rtl/>
        </w:rPr>
        <w:t>أخرى،</w:t>
      </w:r>
      <w:r w:rsidRPr="00A05988">
        <w:rPr>
          <w:rtl/>
        </w:rPr>
        <w:t xml:space="preserve"> </w:t>
      </w:r>
      <w:r w:rsidRPr="00A05988">
        <w:rPr>
          <w:rFonts w:hint="cs"/>
          <w:rtl/>
        </w:rPr>
        <w:t>بالطباعة</w:t>
      </w:r>
      <w:r w:rsidRPr="00A05988">
        <w:rPr>
          <w:rtl/>
        </w:rPr>
        <w:t xml:space="preserve"> </w:t>
      </w:r>
      <w:r w:rsidRPr="00A05988">
        <w:rPr>
          <w:rFonts w:hint="cs"/>
          <w:rtl/>
        </w:rPr>
        <w:t>الكبيرة</w:t>
      </w:r>
      <w:r w:rsidRPr="00A05988">
        <w:rPr>
          <w:rtl/>
        </w:rPr>
        <w:t xml:space="preserve"> </w:t>
      </w:r>
      <w:r w:rsidRPr="00A05988">
        <w:rPr>
          <w:rFonts w:hint="cs"/>
          <w:rtl/>
        </w:rPr>
        <w:t>أو</w:t>
      </w:r>
      <w:r w:rsidRPr="00A05988">
        <w:rPr>
          <w:rtl/>
        </w:rPr>
        <w:t xml:space="preserve"> </w:t>
      </w:r>
      <w:r w:rsidRPr="00A05988">
        <w:rPr>
          <w:rFonts w:hint="cs"/>
          <w:rtl/>
        </w:rPr>
        <w:t>بالأجهزة</w:t>
      </w:r>
      <w:r w:rsidRPr="00A05988">
        <w:rPr>
          <w:rtl/>
        </w:rPr>
        <w:t xml:space="preserve"> </w:t>
      </w:r>
      <w:r w:rsidRPr="00A05988">
        <w:rPr>
          <w:rFonts w:hint="cs"/>
          <w:rtl/>
        </w:rPr>
        <w:t>الصوتية،</w:t>
      </w:r>
      <w:r w:rsidRPr="00A05988">
        <w:rPr>
          <w:rtl/>
        </w:rPr>
        <w:t xml:space="preserve"> </w:t>
      </w:r>
      <w:r w:rsidRPr="00A05988">
        <w:rPr>
          <w:rFonts w:hint="cs"/>
          <w:rtl/>
        </w:rPr>
        <w:t>يرجى</w:t>
      </w:r>
      <w:r w:rsidRPr="00A05988">
        <w:rPr>
          <w:rtl/>
        </w:rPr>
        <w:t xml:space="preserve"> </w:t>
      </w:r>
      <w:r w:rsidRPr="00A05988">
        <w:rPr>
          <w:rFonts w:hint="cs"/>
          <w:rtl/>
        </w:rPr>
        <w:t>الاتصال</w:t>
      </w:r>
      <w:r w:rsidRPr="00A05988">
        <w:rPr>
          <w:rtl/>
        </w:rPr>
        <w:t xml:space="preserve"> </w:t>
      </w:r>
      <w:r w:rsidRPr="00A05988">
        <w:rPr>
          <w:rFonts w:hint="cs"/>
          <w:rtl/>
        </w:rPr>
        <w:t>بنا</w:t>
      </w:r>
      <w:r w:rsidRPr="00A05988">
        <w:rPr>
          <w:rtl/>
        </w:rPr>
        <w:t xml:space="preserve"> </w:t>
      </w:r>
      <w:r w:rsidRPr="00A05988">
        <w:rPr>
          <w:rFonts w:hint="cs"/>
          <w:rtl/>
        </w:rPr>
        <w:t>باستخدام</w:t>
      </w:r>
      <w:r w:rsidRPr="00A05988">
        <w:rPr>
          <w:rtl/>
        </w:rPr>
        <w:t xml:space="preserve"> </w:t>
      </w:r>
      <w:r w:rsidRPr="00A05988">
        <w:rPr>
          <w:rFonts w:hint="cs"/>
          <w:rtl/>
        </w:rPr>
        <w:t>التفاصيل</w:t>
      </w:r>
      <w:r w:rsidRPr="00A05988">
        <w:rPr>
          <w:rtl/>
        </w:rPr>
        <w:t xml:space="preserve"> </w:t>
      </w:r>
      <w:r w:rsidRPr="00A05988">
        <w:rPr>
          <w:rFonts w:hint="cs"/>
          <w:rtl/>
        </w:rPr>
        <w:t>التالية</w:t>
      </w:r>
      <w:r w:rsidRPr="00A05988">
        <w:rPr>
          <w:rFonts w:hint="cs"/>
          <w:rtl/>
          <w:lang w:bidi="ar-EG"/>
        </w:rPr>
        <w:t>:</w:t>
      </w:r>
    </w:p>
    <w:p w14:paraId="1FEE69FB" w14:textId="77777777" w:rsidR="00A05988" w:rsidRPr="00A05988" w:rsidRDefault="00A05988" w:rsidP="00A05988"/>
    <w:p w14:paraId="18647969" w14:textId="77777777" w:rsidR="00A05988" w:rsidRPr="00A05988" w:rsidRDefault="00A05988" w:rsidP="00A05988">
      <w:r w:rsidRPr="00A05988">
        <w:t>01772 214 232</w:t>
      </w:r>
      <w:r w:rsidRPr="00A05988">
        <w:rPr>
          <w:rFonts w:hint="cs"/>
          <w:rtl/>
        </w:rPr>
        <w:t xml:space="preserve"> الهاتف</w:t>
      </w:r>
      <w:r w:rsidRPr="00A05988">
        <w:rPr>
          <w:rtl/>
        </w:rPr>
        <w:t>:</w:t>
      </w:r>
      <w:r w:rsidRPr="00A05988">
        <w:t xml:space="preserve"> </w:t>
      </w:r>
    </w:p>
    <w:p w14:paraId="2DAE50B0" w14:textId="77777777" w:rsidR="007B7A13" w:rsidRPr="00A05988" w:rsidRDefault="00E63AE1" w:rsidP="007B7A13">
      <w:pPr>
        <w:rPr>
          <w:color w:val="005EB8"/>
        </w:rPr>
      </w:pPr>
      <w:hyperlink r:id="rId88" w:history="1">
        <w:r w:rsidR="007B7A13">
          <w:rPr>
            <w:rStyle w:val="Hyperlink"/>
            <w:color w:val="005EB8"/>
          </w:rPr>
          <w:t>lsc.icb</w:t>
        </w:r>
        <w:r w:rsidR="007B7A13" w:rsidRPr="00A05988">
          <w:rPr>
            <w:rStyle w:val="Hyperlink"/>
            <w:color w:val="005EB8"/>
          </w:rPr>
          <w:t>@nhs.net</w:t>
        </w:r>
      </w:hyperlink>
    </w:p>
    <w:p w14:paraId="04165D7A" w14:textId="77777777" w:rsidR="00A05988" w:rsidRPr="00A05988" w:rsidRDefault="00A05988" w:rsidP="00A05988">
      <w:pPr>
        <w:rPr>
          <w:u w:val="single"/>
        </w:rPr>
      </w:pPr>
    </w:p>
    <w:p w14:paraId="690CC16C" w14:textId="77777777" w:rsidR="00A05988" w:rsidRPr="00A05988" w:rsidRDefault="00A05988" w:rsidP="00A05988">
      <w:r w:rsidRPr="00A05988">
        <w:t>---------------------------------------------</w:t>
      </w:r>
    </w:p>
    <w:p w14:paraId="29653D9A" w14:textId="77777777" w:rsidR="00A05988" w:rsidRPr="00A05988" w:rsidRDefault="00A05988" w:rsidP="00A05988"/>
    <w:p w14:paraId="2BF90FF8" w14:textId="77777777" w:rsidR="00A05988" w:rsidRPr="00A05988" w:rsidRDefault="00A05988" w:rsidP="00A05988">
      <w:r w:rsidRPr="00A05988">
        <w:rPr>
          <w:b/>
          <w:bCs/>
          <w:cs/>
          <w:lang w:bidi="bn-IN"/>
        </w:rPr>
        <w:t>Bengali</w:t>
      </w:r>
      <w:r w:rsidRPr="00A05988">
        <w:rPr>
          <w:cs/>
          <w:lang w:bidi="bn-IN"/>
        </w:rPr>
        <w:t>/</w:t>
      </w:r>
      <w:r w:rsidRPr="00A05988">
        <w:rPr>
          <w:rFonts w:ascii="Nirmala UI" w:hAnsi="Nirmala UI" w:cs="Nirmala UI" w:hint="cs"/>
          <w:cs/>
          <w:lang w:bidi="bn-IN"/>
        </w:rPr>
        <w:t>বাংলা</w:t>
      </w:r>
    </w:p>
    <w:p w14:paraId="0CE65A77" w14:textId="77777777" w:rsidR="00A05988" w:rsidRPr="00A05988" w:rsidRDefault="00A05988" w:rsidP="00A05988"/>
    <w:p w14:paraId="7C2931A3" w14:textId="77777777" w:rsidR="00A05988" w:rsidRPr="00A05988" w:rsidRDefault="00A05988" w:rsidP="00A05988">
      <w:r w:rsidRPr="00A05988">
        <w:rPr>
          <w:rFonts w:ascii="Nirmala UI" w:hAnsi="Nirmala UI" w:cs="Nirmala UI" w:hint="cs"/>
          <w:cs/>
          <w:lang w:bidi="bn-IN"/>
        </w:rPr>
        <w:t>অন্যান্য</w:t>
      </w:r>
      <w:r w:rsidRPr="00A05988">
        <w:rPr>
          <w:rFonts w:hint="cs"/>
          <w:cs/>
          <w:lang w:bidi="bn-IN"/>
        </w:rPr>
        <w:t xml:space="preserve"> </w:t>
      </w:r>
      <w:r w:rsidRPr="00A05988">
        <w:rPr>
          <w:rFonts w:ascii="Nirmala UI" w:hAnsi="Nirmala UI" w:cs="Nirmala UI" w:hint="cs"/>
          <w:cs/>
          <w:lang w:bidi="bn-IN"/>
        </w:rPr>
        <w:t>ভাষা</w:t>
      </w:r>
      <w:r w:rsidRPr="00A05988">
        <w:rPr>
          <w:rFonts w:hint="cs"/>
          <w:cs/>
          <w:lang w:bidi="bn-IN"/>
        </w:rPr>
        <w:t xml:space="preserve">, </w:t>
      </w:r>
      <w:r w:rsidRPr="00A05988">
        <w:rPr>
          <w:rFonts w:ascii="Nirmala UI" w:hAnsi="Nirmala UI" w:cs="Nirmala UI" w:hint="cs"/>
          <w:cs/>
          <w:lang w:bidi="bn-IN"/>
        </w:rPr>
        <w:t>বড়</w:t>
      </w:r>
      <w:r w:rsidRPr="00A05988">
        <w:rPr>
          <w:rFonts w:hint="cs"/>
          <w:cs/>
          <w:lang w:bidi="bn-IN"/>
        </w:rPr>
        <w:t xml:space="preserve"> </w:t>
      </w:r>
      <w:r w:rsidRPr="00A05988">
        <w:rPr>
          <w:rFonts w:ascii="Nirmala UI" w:hAnsi="Nirmala UI" w:cs="Nirmala UI" w:hint="cs"/>
          <w:cs/>
          <w:lang w:bidi="bn-IN"/>
        </w:rPr>
        <w:t>ছাপার</w:t>
      </w:r>
      <w:r w:rsidRPr="00A05988">
        <w:rPr>
          <w:rFonts w:hint="cs"/>
          <w:cs/>
          <w:lang w:bidi="bn-IN"/>
        </w:rPr>
        <w:t xml:space="preserve"> </w:t>
      </w:r>
      <w:r w:rsidRPr="00A05988">
        <w:rPr>
          <w:rFonts w:ascii="Nirmala UI" w:hAnsi="Nirmala UI" w:cs="Nirmala UI" w:hint="cs"/>
          <w:cs/>
          <w:lang w:bidi="bn-IN"/>
        </w:rPr>
        <w:t>হরফ</w:t>
      </w:r>
      <w:r w:rsidRPr="00A05988">
        <w:rPr>
          <w:rFonts w:hint="cs"/>
          <w:cs/>
          <w:lang w:bidi="bn-IN"/>
        </w:rPr>
        <w:t xml:space="preserve"> </w:t>
      </w:r>
      <w:r w:rsidRPr="00A05988">
        <w:rPr>
          <w:rFonts w:ascii="Nirmala UI" w:hAnsi="Nirmala UI" w:cs="Nirmala UI" w:hint="cs"/>
          <w:cs/>
          <w:lang w:bidi="bn-IN"/>
        </w:rPr>
        <w:t>বা</w:t>
      </w:r>
      <w:r w:rsidRPr="00A05988">
        <w:rPr>
          <w:rFonts w:hint="cs"/>
          <w:cs/>
          <w:lang w:bidi="bn-IN"/>
        </w:rPr>
        <w:t xml:space="preserve"> </w:t>
      </w:r>
      <w:r w:rsidRPr="00A05988">
        <w:rPr>
          <w:rFonts w:ascii="Nirmala UI" w:hAnsi="Nirmala UI" w:cs="Nirmala UI" w:hint="cs"/>
          <w:cs/>
          <w:lang w:bidi="bn-IN"/>
        </w:rPr>
        <w:t>অডিও</w:t>
      </w:r>
      <w:r w:rsidRPr="00A05988">
        <w:rPr>
          <w:rFonts w:hint="cs"/>
          <w:cs/>
          <w:lang w:bidi="bn-IN"/>
        </w:rPr>
        <w:t xml:space="preserve"> </w:t>
      </w:r>
      <w:r w:rsidRPr="00A05988">
        <w:rPr>
          <w:rFonts w:ascii="Nirmala UI" w:hAnsi="Nirmala UI" w:cs="Nirmala UI" w:hint="cs"/>
          <w:cs/>
          <w:lang w:bidi="bn-IN"/>
        </w:rPr>
        <w:t>সহ</w:t>
      </w:r>
      <w:r w:rsidRPr="00A05988">
        <w:rPr>
          <w:rFonts w:hint="cs"/>
          <w:cs/>
          <w:lang w:bidi="bn-IN"/>
        </w:rPr>
        <w:t xml:space="preserve">, </w:t>
      </w:r>
      <w:r w:rsidRPr="00A05988">
        <w:rPr>
          <w:rFonts w:ascii="Nirmala UI" w:hAnsi="Nirmala UI" w:cs="Nirmala UI" w:hint="cs"/>
          <w:cs/>
          <w:lang w:bidi="bn-IN"/>
        </w:rPr>
        <w:t>বিকল্প</w:t>
      </w:r>
      <w:r w:rsidRPr="00A05988">
        <w:rPr>
          <w:rFonts w:hint="cs"/>
          <w:cs/>
          <w:lang w:bidi="bn-IN"/>
        </w:rPr>
        <w:t xml:space="preserve"> </w:t>
      </w:r>
      <w:r w:rsidRPr="00A05988">
        <w:rPr>
          <w:rFonts w:ascii="Nirmala UI" w:hAnsi="Nirmala UI" w:cs="Nirmala UI" w:hint="cs"/>
          <w:cs/>
          <w:lang w:bidi="bn-IN"/>
        </w:rPr>
        <w:t>কোনো</w:t>
      </w:r>
      <w:r w:rsidRPr="00A05988">
        <w:rPr>
          <w:rFonts w:hint="cs"/>
          <w:cs/>
          <w:lang w:bidi="bn-IN"/>
        </w:rPr>
        <w:t xml:space="preserve"> </w:t>
      </w:r>
      <w:r w:rsidRPr="00A05988">
        <w:rPr>
          <w:rFonts w:ascii="Nirmala UI" w:hAnsi="Nirmala UI" w:cs="Nirmala UI" w:hint="cs"/>
          <w:cs/>
          <w:lang w:bidi="bn-IN"/>
        </w:rPr>
        <w:t>ফরম্যাটে</w:t>
      </w:r>
      <w:r w:rsidRPr="00A05988">
        <w:rPr>
          <w:rFonts w:hint="cs"/>
          <w:cs/>
          <w:lang w:bidi="bn-IN"/>
        </w:rPr>
        <w:t xml:space="preserve"> </w:t>
      </w:r>
      <w:r w:rsidRPr="00A05988">
        <w:rPr>
          <w:rFonts w:ascii="Nirmala UI" w:hAnsi="Nirmala UI" w:cs="Nirmala UI" w:hint="cs"/>
          <w:cs/>
          <w:lang w:bidi="bn-IN"/>
        </w:rPr>
        <w:t>এই</w:t>
      </w:r>
      <w:r w:rsidRPr="00A05988">
        <w:rPr>
          <w:rFonts w:hint="cs"/>
          <w:cs/>
          <w:lang w:bidi="bn-IN"/>
        </w:rPr>
        <w:t xml:space="preserve"> </w:t>
      </w:r>
      <w:r w:rsidRPr="00A05988">
        <w:rPr>
          <w:rFonts w:ascii="Nirmala UI" w:hAnsi="Nirmala UI" w:cs="Nirmala UI" w:hint="cs"/>
          <w:cs/>
          <w:lang w:bidi="bn-IN"/>
        </w:rPr>
        <w:t>নথির</w:t>
      </w:r>
      <w:r w:rsidRPr="00A05988">
        <w:rPr>
          <w:rFonts w:hint="cs"/>
          <w:cs/>
          <w:lang w:bidi="bn-IN"/>
        </w:rPr>
        <w:t xml:space="preserve"> </w:t>
      </w:r>
      <w:r w:rsidRPr="00A05988">
        <w:rPr>
          <w:rFonts w:ascii="Nirmala UI" w:hAnsi="Nirmala UI" w:cs="Nirmala UI" w:hint="cs"/>
          <w:cs/>
          <w:lang w:bidi="bn-IN"/>
        </w:rPr>
        <w:t>একটি</w:t>
      </w:r>
      <w:r w:rsidRPr="00A05988">
        <w:rPr>
          <w:rFonts w:hint="cs"/>
          <w:cs/>
          <w:lang w:bidi="bn-IN"/>
        </w:rPr>
        <w:t xml:space="preserve"> </w:t>
      </w:r>
      <w:r w:rsidRPr="00A05988">
        <w:rPr>
          <w:rFonts w:ascii="Nirmala UI" w:hAnsi="Nirmala UI" w:cs="Nirmala UI" w:hint="cs"/>
          <w:cs/>
          <w:lang w:bidi="bn-IN"/>
        </w:rPr>
        <w:t>প্রতিলিপির</w:t>
      </w:r>
      <w:r w:rsidRPr="00A05988">
        <w:rPr>
          <w:rFonts w:hint="cs"/>
          <w:cs/>
          <w:lang w:bidi="bn-IN"/>
        </w:rPr>
        <w:t xml:space="preserve"> </w:t>
      </w:r>
      <w:r w:rsidRPr="00A05988">
        <w:rPr>
          <w:rFonts w:ascii="Nirmala UI" w:hAnsi="Nirmala UI" w:cs="Nirmala UI" w:hint="cs"/>
          <w:cs/>
          <w:lang w:bidi="bn-IN"/>
        </w:rPr>
        <w:t>জন্য</w:t>
      </w:r>
      <w:r w:rsidRPr="00A05988">
        <w:rPr>
          <w:rFonts w:hint="cs"/>
          <w:cs/>
          <w:lang w:bidi="bn-IN"/>
        </w:rPr>
        <w:t xml:space="preserve"> </w:t>
      </w:r>
      <w:r w:rsidRPr="00A05988">
        <w:rPr>
          <w:rFonts w:ascii="Nirmala UI" w:hAnsi="Nirmala UI" w:cs="Nirmala UI" w:hint="cs"/>
          <w:cs/>
          <w:lang w:bidi="bn-IN"/>
        </w:rPr>
        <w:t>অনুগ্রহ</w:t>
      </w:r>
      <w:r w:rsidRPr="00A05988">
        <w:rPr>
          <w:rFonts w:hint="cs"/>
          <w:cs/>
          <w:lang w:bidi="bn-IN"/>
        </w:rPr>
        <w:t xml:space="preserve"> </w:t>
      </w:r>
      <w:r w:rsidRPr="00A05988">
        <w:rPr>
          <w:rFonts w:ascii="Nirmala UI" w:hAnsi="Nirmala UI" w:cs="Nirmala UI" w:hint="cs"/>
          <w:cs/>
          <w:lang w:bidi="bn-IN"/>
        </w:rPr>
        <w:t>করে</w:t>
      </w:r>
      <w:r w:rsidRPr="00A05988">
        <w:rPr>
          <w:rFonts w:hint="cs"/>
          <w:cs/>
          <w:lang w:bidi="bn-IN"/>
        </w:rPr>
        <w:t xml:space="preserve"> </w:t>
      </w:r>
      <w:r w:rsidRPr="00A05988">
        <w:rPr>
          <w:rFonts w:ascii="Nirmala UI" w:hAnsi="Nirmala UI" w:cs="Nirmala UI" w:hint="cs"/>
          <w:cs/>
          <w:lang w:bidi="bn-IN"/>
        </w:rPr>
        <w:t>নীচের</w:t>
      </w:r>
      <w:r w:rsidRPr="00A05988">
        <w:rPr>
          <w:rFonts w:hint="cs"/>
          <w:cs/>
          <w:lang w:bidi="bn-IN"/>
        </w:rPr>
        <w:t xml:space="preserve"> </w:t>
      </w:r>
      <w:r w:rsidRPr="00A05988">
        <w:rPr>
          <w:rFonts w:ascii="Nirmala UI" w:hAnsi="Nirmala UI" w:cs="Nirmala UI" w:hint="cs"/>
          <w:cs/>
          <w:lang w:bidi="bn-IN"/>
        </w:rPr>
        <w:t>বিবরণ</w:t>
      </w:r>
      <w:r w:rsidRPr="00A05988">
        <w:rPr>
          <w:rFonts w:hint="cs"/>
          <w:cs/>
          <w:lang w:bidi="bn-IN"/>
        </w:rPr>
        <w:t xml:space="preserve"> </w:t>
      </w:r>
      <w:r w:rsidRPr="00A05988">
        <w:rPr>
          <w:rFonts w:ascii="Nirmala UI" w:hAnsi="Nirmala UI" w:cs="Nirmala UI" w:hint="cs"/>
          <w:cs/>
          <w:lang w:bidi="bn-IN"/>
        </w:rPr>
        <w:t>ব্যবহার</w:t>
      </w:r>
      <w:r w:rsidRPr="00A05988">
        <w:rPr>
          <w:rFonts w:hint="cs"/>
          <w:cs/>
          <w:lang w:bidi="bn-IN"/>
        </w:rPr>
        <w:t xml:space="preserve"> </w:t>
      </w:r>
      <w:r w:rsidRPr="00A05988">
        <w:rPr>
          <w:rFonts w:ascii="Nirmala UI" w:hAnsi="Nirmala UI" w:cs="Nirmala UI" w:hint="cs"/>
          <w:cs/>
          <w:lang w:bidi="bn-IN"/>
        </w:rPr>
        <w:t>করে</w:t>
      </w:r>
      <w:r w:rsidRPr="00A05988">
        <w:rPr>
          <w:rFonts w:hint="cs"/>
          <w:cs/>
          <w:lang w:bidi="bn-IN"/>
        </w:rPr>
        <w:t xml:space="preserve"> </w:t>
      </w:r>
      <w:r w:rsidRPr="00A05988">
        <w:rPr>
          <w:rFonts w:ascii="Nirmala UI" w:hAnsi="Nirmala UI" w:cs="Nirmala UI" w:hint="cs"/>
          <w:cs/>
          <w:lang w:bidi="bn-IN"/>
        </w:rPr>
        <w:t>আমাদের</w:t>
      </w:r>
      <w:r w:rsidRPr="00A05988">
        <w:rPr>
          <w:rFonts w:hint="cs"/>
          <w:cs/>
          <w:lang w:bidi="bn-IN"/>
        </w:rPr>
        <w:t xml:space="preserve"> </w:t>
      </w:r>
      <w:r w:rsidRPr="00A05988">
        <w:rPr>
          <w:rFonts w:ascii="Nirmala UI" w:hAnsi="Nirmala UI" w:cs="Nirmala UI" w:hint="cs"/>
          <w:cs/>
          <w:lang w:bidi="bn-IN"/>
        </w:rPr>
        <w:t>সঙ্গে</w:t>
      </w:r>
      <w:r w:rsidRPr="00A05988">
        <w:rPr>
          <w:rFonts w:hint="cs"/>
          <w:cs/>
          <w:lang w:bidi="bn-IN"/>
        </w:rPr>
        <w:t xml:space="preserve"> </w:t>
      </w:r>
      <w:r w:rsidRPr="00A05988">
        <w:rPr>
          <w:rFonts w:ascii="Nirmala UI" w:hAnsi="Nirmala UI" w:cs="Nirmala UI" w:hint="cs"/>
          <w:cs/>
          <w:lang w:bidi="bn-IN"/>
        </w:rPr>
        <w:t>যোগাযোগ</w:t>
      </w:r>
      <w:r w:rsidRPr="00A05988">
        <w:rPr>
          <w:rFonts w:hint="cs"/>
          <w:cs/>
          <w:lang w:bidi="bn-IN"/>
        </w:rPr>
        <w:t xml:space="preserve"> </w:t>
      </w:r>
      <w:r w:rsidRPr="00A05988">
        <w:rPr>
          <w:rFonts w:ascii="Nirmala UI" w:hAnsi="Nirmala UI" w:cs="Nirmala UI" w:hint="cs"/>
          <w:cs/>
          <w:lang w:bidi="bn-IN"/>
        </w:rPr>
        <w:t>করুন</w:t>
      </w:r>
      <w:r w:rsidRPr="00A05988">
        <w:rPr>
          <w:rFonts w:hint="cs"/>
          <w:cs/>
          <w:lang w:bidi="bn-IN"/>
        </w:rPr>
        <w:t>:</w:t>
      </w:r>
    </w:p>
    <w:p w14:paraId="53623313" w14:textId="77777777" w:rsidR="00A05988" w:rsidRPr="00A05988" w:rsidRDefault="00A05988" w:rsidP="00A05988"/>
    <w:p w14:paraId="794E394A" w14:textId="77777777" w:rsidR="00A05988" w:rsidRPr="00A05988" w:rsidRDefault="00A05988" w:rsidP="00A05988">
      <w:r w:rsidRPr="00A05988">
        <w:rPr>
          <w:rFonts w:ascii="Nirmala UI" w:hAnsi="Nirmala UI" w:cs="Nirmala UI" w:hint="cs"/>
          <w:cs/>
          <w:lang w:bidi="bn-IN"/>
        </w:rPr>
        <w:t>টেলি</w:t>
      </w:r>
      <w:r w:rsidRPr="00A05988">
        <w:t>: 01772 214 232</w:t>
      </w:r>
    </w:p>
    <w:p w14:paraId="48CA2663" w14:textId="77777777" w:rsidR="007B7A13" w:rsidRPr="00A05988" w:rsidRDefault="00E63AE1" w:rsidP="007B7A13">
      <w:pPr>
        <w:rPr>
          <w:color w:val="005EB8"/>
        </w:rPr>
      </w:pPr>
      <w:hyperlink r:id="rId89" w:history="1">
        <w:r w:rsidR="007B7A13">
          <w:rPr>
            <w:rStyle w:val="Hyperlink"/>
            <w:color w:val="005EB8"/>
          </w:rPr>
          <w:t>lsc.icb</w:t>
        </w:r>
        <w:r w:rsidR="007B7A13" w:rsidRPr="00A05988">
          <w:rPr>
            <w:rStyle w:val="Hyperlink"/>
            <w:color w:val="005EB8"/>
          </w:rPr>
          <w:t>@nhs.net</w:t>
        </w:r>
      </w:hyperlink>
    </w:p>
    <w:p w14:paraId="189A8AE0" w14:textId="77777777" w:rsidR="00A05988" w:rsidRPr="00A05988" w:rsidRDefault="00A05988" w:rsidP="00A05988">
      <w:pPr>
        <w:rPr>
          <w:u w:val="single"/>
        </w:rPr>
      </w:pPr>
    </w:p>
    <w:p w14:paraId="07B65ADD" w14:textId="77777777" w:rsidR="0028365D" w:rsidRPr="00A05988" w:rsidRDefault="0028365D" w:rsidP="0028365D">
      <w:r w:rsidRPr="00A05988">
        <w:t>---------------------------------------------</w:t>
      </w:r>
    </w:p>
    <w:p w14:paraId="7BCE7E73" w14:textId="77777777" w:rsidR="00A05988" w:rsidRPr="00A05988" w:rsidRDefault="00A05988" w:rsidP="00A05988">
      <w:pPr>
        <w:rPr>
          <w:u w:val="single"/>
        </w:rPr>
      </w:pPr>
    </w:p>
    <w:p w14:paraId="3BD60221" w14:textId="77777777" w:rsidR="00A05988" w:rsidRPr="00A05988" w:rsidRDefault="00A05988" w:rsidP="00A05988">
      <w:r w:rsidRPr="00A05988">
        <w:rPr>
          <w:b/>
          <w:bCs/>
        </w:rPr>
        <w:t>Cantonese/</w:t>
      </w:r>
      <w:r w:rsidRPr="00A05988">
        <w:rPr>
          <w:rFonts w:ascii="MS Gothic" w:eastAsia="MS Gothic" w:hAnsi="MS Gothic" w:cs="MS Gothic" w:hint="eastAsia"/>
          <w:b/>
          <w:bCs/>
        </w:rPr>
        <w:t>香港中文</w:t>
      </w:r>
    </w:p>
    <w:p w14:paraId="1C1C8BAD" w14:textId="77777777" w:rsidR="00A05988" w:rsidRPr="00A05988" w:rsidRDefault="00A05988" w:rsidP="00A05988"/>
    <w:p w14:paraId="0E271D9A" w14:textId="77777777" w:rsidR="00A05988" w:rsidRPr="00A05988" w:rsidRDefault="00A05988" w:rsidP="00A05988">
      <w:bookmarkStart w:id="254" w:name="OLE_LINK1"/>
      <w:bookmarkStart w:id="255" w:name="OLE_LINK2"/>
      <w:r w:rsidRPr="00A05988">
        <w:rPr>
          <w:rFonts w:ascii="MS Gothic" w:eastAsia="MS Gothic" w:hAnsi="MS Gothic" w:cs="MS Gothic" w:hint="eastAsia"/>
          <w:lang w:val="zh-HK"/>
        </w:rPr>
        <w:t>如需本文件的其他格式（包含其他語言、大型列印或音訊格式）複本，請透過下列詳細資料聯絡我們：</w:t>
      </w:r>
    </w:p>
    <w:bookmarkEnd w:id="254"/>
    <w:bookmarkEnd w:id="255"/>
    <w:p w14:paraId="0DA767CD" w14:textId="77777777" w:rsidR="00A05988" w:rsidRPr="00A05988" w:rsidRDefault="00A05988" w:rsidP="00A05988"/>
    <w:p w14:paraId="6A45E88E" w14:textId="77777777" w:rsidR="00A05988" w:rsidRPr="00A05988" w:rsidRDefault="00A05988" w:rsidP="00A05988">
      <w:r w:rsidRPr="00A05988">
        <w:rPr>
          <w:rFonts w:ascii="MS Gothic" w:eastAsia="MS Gothic" w:hAnsi="MS Gothic" w:cs="MS Gothic" w:hint="eastAsia"/>
          <w:lang w:val="zh-HK"/>
        </w:rPr>
        <w:t>電話：</w:t>
      </w:r>
      <w:r w:rsidRPr="00A05988">
        <w:t xml:space="preserve"> 01772 214 232</w:t>
      </w:r>
    </w:p>
    <w:p w14:paraId="2D0232F8" w14:textId="77777777" w:rsidR="007B7A13" w:rsidRPr="00A05988" w:rsidRDefault="00E63AE1" w:rsidP="007B7A13">
      <w:pPr>
        <w:rPr>
          <w:color w:val="005EB8"/>
        </w:rPr>
      </w:pPr>
      <w:hyperlink r:id="rId90" w:history="1">
        <w:r w:rsidR="007B7A13">
          <w:rPr>
            <w:rStyle w:val="Hyperlink"/>
            <w:color w:val="005EB8"/>
          </w:rPr>
          <w:t>lsc.icb</w:t>
        </w:r>
        <w:r w:rsidR="007B7A13" w:rsidRPr="00A05988">
          <w:rPr>
            <w:rStyle w:val="Hyperlink"/>
            <w:color w:val="005EB8"/>
          </w:rPr>
          <w:t>@nhs.net</w:t>
        </w:r>
      </w:hyperlink>
    </w:p>
    <w:p w14:paraId="1795DA47" w14:textId="77777777" w:rsidR="00A05988" w:rsidRPr="00A05988" w:rsidRDefault="00A05988" w:rsidP="00A05988"/>
    <w:p w14:paraId="6AE38944" w14:textId="77777777" w:rsidR="00A05988" w:rsidRPr="00A05988" w:rsidRDefault="00A05988" w:rsidP="00A05988">
      <w:r w:rsidRPr="00A05988">
        <w:t>---------------------------------------------</w:t>
      </w:r>
    </w:p>
    <w:p w14:paraId="481CB5B3" w14:textId="77777777" w:rsidR="0028365D" w:rsidRDefault="0028365D" w:rsidP="00A05988">
      <w:pPr>
        <w:rPr>
          <w:b/>
          <w:bCs/>
        </w:rPr>
      </w:pPr>
    </w:p>
    <w:p w14:paraId="3730D07C" w14:textId="77777777" w:rsidR="0028365D" w:rsidRDefault="0028365D" w:rsidP="00A05988">
      <w:pPr>
        <w:rPr>
          <w:b/>
          <w:bCs/>
        </w:rPr>
      </w:pPr>
    </w:p>
    <w:p w14:paraId="2E8EFF1D" w14:textId="77777777" w:rsidR="0028365D" w:rsidRDefault="0028365D" w:rsidP="00A05988">
      <w:pPr>
        <w:rPr>
          <w:b/>
          <w:bCs/>
        </w:rPr>
      </w:pPr>
    </w:p>
    <w:p w14:paraId="5C33595E" w14:textId="77777777" w:rsidR="0028365D" w:rsidRDefault="0028365D" w:rsidP="00A05988">
      <w:pPr>
        <w:rPr>
          <w:b/>
          <w:bCs/>
        </w:rPr>
      </w:pPr>
    </w:p>
    <w:p w14:paraId="2BC29E4F" w14:textId="77777777" w:rsidR="0028365D" w:rsidRDefault="0028365D" w:rsidP="00A05988">
      <w:pPr>
        <w:rPr>
          <w:b/>
          <w:bCs/>
        </w:rPr>
      </w:pPr>
    </w:p>
    <w:p w14:paraId="3615EDBD" w14:textId="38F86189" w:rsidR="00A05988" w:rsidRPr="00A05988" w:rsidRDefault="00A05988" w:rsidP="00A05988">
      <w:pPr>
        <w:rPr>
          <w:b/>
          <w:bCs/>
        </w:rPr>
      </w:pPr>
      <w:r w:rsidRPr="00A05988">
        <w:rPr>
          <w:b/>
          <w:bCs/>
        </w:rPr>
        <w:t>French/</w:t>
      </w:r>
      <w:proofErr w:type="spellStart"/>
      <w:r w:rsidRPr="00A05988">
        <w:rPr>
          <w:b/>
          <w:bCs/>
        </w:rPr>
        <w:t>Français</w:t>
      </w:r>
      <w:proofErr w:type="spellEnd"/>
    </w:p>
    <w:p w14:paraId="024E4534" w14:textId="77777777" w:rsidR="00A05988" w:rsidRPr="00A05988" w:rsidRDefault="00A05988" w:rsidP="00A05988"/>
    <w:p w14:paraId="0FC191B1" w14:textId="77777777" w:rsidR="00A05988" w:rsidRPr="00A05988" w:rsidRDefault="00A05988" w:rsidP="00A05988">
      <w:pPr>
        <w:rPr>
          <w:lang w:val="fr-FR"/>
        </w:rPr>
      </w:pPr>
      <w:r w:rsidRPr="00A05988">
        <w:rPr>
          <w:lang w:val="fr-FR"/>
        </w:rPr>
        <w:t>Si vous voulez un exemplaire de ce document dans un autre format, y compris dans une autre langue, en gros caractères ou au format audio, contactez-nous aux coordonnées suivantes :</w:t>
      </w:r>
    </w:p>
    <w:p w14:paraId="0FFEF6D1" w14:textId="77777777" w:rsidR="00A05988" w:rsidRPr="00A05988" w:rsidRDefault="00A05988" w:rsidP="00A05988">
      <w:pPr>
        <w:rPr>
          <w:lang w:val="fr-FR"/>
        </w:rPr>
      </w:pPr>
    </w:p>
    <w:p w14:paraId="434F6D4B" w14:textId="77777777" w:rsidR="00A05988" w:rsidRPr="00A05988" w:rsidRDefault="00A05988" w:rsidP="00A05988">
      <w:proofErr w:type="spellStart"/>
      <w:r w:rsidRPr="00A05988">
        <w:t>Tél</w:t>
      </w:r>
      <w:proofErr w:type="spellEnd"/>
      <w:proofErr w:type="gramStart"/>
      <w:r w:rsidRPr="00A05988">
        <w:t>. :</w:t>
      </w:r>
      <w:proofErr w:type="gramEnd"/>
      <w:r w:rsidRPr="00A05988">
        <w:t xml:space="preserve"> 01772 214 232</w:t>
      </w:r>
    </w:p>
    <w:p w14:paraId="21067247" w14:textId="77777777" w:rsidR="007B7A13" w:rsidRPr="00A05988" w:rsidRDefault="00E63AE1" w:rsidP="007B7A13">
      <w:pPr>
        <w:rPr>
          <w:color w:val="005EB8"/>
        </w:rPr>
      </w:pPr>
      <w:hyperlink r:id="rId91" w:history="1">
        <w:r w:rsidR="007B7A13">
          <w:rPr>
            <w:rStyle w:val="Hyperlink"/>
            <w:color w:val="005EB8"/>
          </w:rPr>
          <w:t>lsc.icb</w:t>
        </w:r>
        <w:r w:rsidR="007B7A13" w:rsidRPr="00A05988">
          <w:rPr>
            <w:rStyle w:val="Hyperlink"/>
            <w:color w:val="005EB8"/>
          </w:rPr>
          <w:t>@nhs.net</w:t>
        </w:r>
      </w:hyperlink>
    </w:p>
    <w:p w14:paraId="6E8D81B1" w14:textId="77777777" w:rsidR="00A05988" w:rsidRPr="00A05988" w:rsidRDefault="00A05988" w:rsidP="00A05988"/>
    <w:p w14:paraId="45B547B4" w14:textId="77777777" w:rsidR="00A05988" w:rsidRPr="00A05988" w:rsidRDefault="00A05988" w:rsidP="00A05988">
      <w:r w:rsidRPr="00A05988">
        <w:t>---------------------------------------------</w:t>
      </w:r>
    </w:p>
    <w:p w14:paraId="568CAD84" w14:textId="77777777" w:rsidR="00A05988" w:rsidRPr="00A05988" w:rsidRDefault="00A05988" w:rsidP="00A05988">
      <w:r w:rsidRPr="00A05988">
        <w:rPr>
          <w:b/>
          <w:bCs/>
          <w:cs/>
          <w:lang w:bidi="gu-IN"/>
        </w:rPr>
        <w:t>Gujarati/</w:t>
      </w:r>
      <w:r w:rsidRPr="00A05988">
        <w:rPr>
          <w:rFonts w:ascii="Shruti" w:hAnsi="Shruti" w:cs="Shruti" w:hint="cs"/>
          <w:b/>
          <w:bCs/>
          <w:cs/>
          <w:lang w:bidi="gu-IN"/>
        </w:rPr>
        <w:t>ગુજરાતી</w:t>
      </w:r>
    </w:p>
    <w:p w14:paraId="6DE974B8" w14:textId="77777777" w:rsidR="00A05988" w:rsidRPr="00A05988" w:rsidRDefault="00A05988" w:rsidP="00A05988"/>
    <w:p w14:paraId="302FB9E5" w14:textId="77777777" w:rsidR="00A05988" w:rsidRPr="00A05988" w:rsidRDefault="00A05988" w:rsidP="00A05988">
      <w:r w:rsidRPr="00A05988">
        <w:rPr>
          <w:rFonts w:ascii="Shruti" w:hAnsi="Shruti" w:cs="Shruti" w:hint="cs"/>
          <w:cs/>
          <w:lang w:bidi="gu-IN"/>
        </w:rPr>
        <w:t>અન્ય</w:t>
      </w:r>
      <w:r w:rsidRPr="00A05988">
        <w:rPr>
          <w:rFonts w:hint="cs"/>
          <w:cs/>
          <w:lang w:bidi="gu-IN"/>
        </w:rPr>
        <w:t xml:space="preserve"> </w:t>
      </w:r>
      <w:r w:rsidRPr="00A05988">
        <w:rPr>
          <w:rFonts w:ascii="Shruti" w:hAnsi="Shruti" w:cs="Shruti" w:hint="cs"/>
          <w:cs/>
          <w:lang w:bidi="gu-IN"/>
        </w:rPr>
        <w:t>ભાષાઓ</w:t>
      </w:r>
      <w:r w:rsidRPr="00A05988">
        <w:rPr>
          <w:rFonts w:hint="cs"/>
          <w:cs/>
          <w:lang w:bidi="gu-IN"/>
        </w:rPr>
        <w:t xml:space="preserve">, </w:t>
      </w:r>
      <w:r w:rsidRPr="00A05988">
        <w:rPr>
          <w:rFonts w:ascii="Shruti" w:hAnsi="Shruti" w:cs="Shruti" w:hint="cs"/>
          <w:cs/>
          <w:lang w:bidi="gu-IN"/>
        </w:rPr>
        <w:t>મોટા</w:t>
      </w:r>
      <w:r w:rsidRPr="00A05988">
        <w:rPr>
          <w:rFonts w:hint="cs"/>
          <w:cs/>
          <w:lang w:bidi="gu-IN"/>
        </w:rPr>
        <w:t xml:space="preserve"> </w:t>
      </w:r>
      <w:r w:rsidRPr="00A05988">
        <w:rPr>
          <w:rFonts w:ascii="Shruti" w:hAnsi="Shruti" w:cs="Shruti" w:hint="cs"/>
          <w:cs/>
          <w:lang w:bidi="gu-IN"/>
        </w:rPr>
        <w:t>અક્ષરો</w:t>
      </w:r>
      <w:r w:rsidRPr="00A05988">
        <w:rPr>
          <w:rFonts w:hint="cs"/>
          <w:cs/>
          <w:lang w:bidi="gu-IN"/>
        </w:rPr>
        <w:t xml:space="preserve"> </w:t>
      </w:r>
      <w:r w:rsidRPr="00A05988">
        <w:rPr>
          <w:rFonts w:ascii="Shruti" w:hAnsi="Shruti" w:cs="Shruti" w:hint="cs"/>
          <w:cs/>
          <w:lang w:bidi="gu-IN"/>
        </w:rPr>
        <w:t>અથવા</w:t>
      </w:r>
      <w:r w:rsidRPr="00A05988">
        <w:rPr>
          <w:rFonts w:hint="cs"/>
          <w:cs/>
          <w:lang w:bidi="gu-IN"/>
        </w:rPr>
        <w:t xml:space="preserve"> </w:t>
      </w:r>
      <w:r w:rsidRPr="00A05988">
        <w:rPr>
          <w:rFonts w:ascii="Shruti" w:hAnsi="Shruti" w:cs="Shruti" w:hint="cs"/>
          <w:cs/>
          <w:lang w:bidi="gu-IN"/>
        </w:rPr>
        <w:t>ઑડિયો</w:t>
      </w:r>
      <w:r w:rsidRPr="00A05988">
        <w:rPr>
          <w:rFonts w:hint="cs"/>
          <w:cs/>
          <w:lang w:bidi="gu-IN"/>
        </w:rPr>
        <w:t xml:space="preserve"> </w:t>
      </w:r>
      <w:r w:rsidRPr="00A05988">
        <w:rPr>
          <w:rFonts w:ascii="Shruti" w:hAnsi="Shruti" w:cs="Shruti" w:hint="cs"/>
          <w:cs/>
          <w:lang w:bidi="gu-IN"/>
        </w:rPr>
        <w:t>સહિત</w:t>
      </w:r>
      <w:r w:rsidRPr="00A05988">
        <w:rPr>
          <w:rFonts w:hint="cs"/>
          <w:cs/>
          <w:lang w:bidi="gu-IN"/>
        </w:rPr>
        <w:t xml:space="preserve"> </w:t>
      </w:r>
      <w:r w:rsidRPr="00A05988">
        <w:rPr>
          <w:rFonts w:ascii="Shruti" w:hAnsi="Shruti" w:cs="Shruti" w:hint="cs"/>
          <w:cs/>
          <w:lang w:bidi="gu-IN"/>
        </w:rPr>
        <w:t>વૈકલ્પિક</w:t>
      </w:r>
      <w:r w:rsidRPr="00A05988">
        <w:rPr>
          <w:rFonts w:hint="cs"/>
          <w:cs/>
          <w:lang w:bidi="gu-IN"/>
        </w:rPr>
        <w:t xml:space="preserve"> </w:t>
      </w:r>
      <w:r w:rsidRPr="00A05988">
        <w:rPr>
          <w:rFonts w:ascii="Shruti" w:hAnsi="Shruti" w:cs="Shruti" w:hint="cs"/>
          <w:cs/>
          <w:lang w:bidi="gu-IN"/>
        </w:rPr>
        <w:t>સ્વરૂપમાં</w:t>
      </w:r>
      <w:r w:rsidRPr="00A05988">
        <w:rPr>
          <w:rFonts w:hint="cs"/>
          <w:cs/>
          <w:lang w:bidi="gu-IN"/>
        </w:rPr>
        <w:t xml:space="preserve"> </w:t>
      </w:r>
      <w:r w:rsidRPr="00A05988">
        <w:rPr>
          <w:rFonts w:ascii="Shruti" w:hAnsi="Shruti" w:cs="Shruti" w:hint="cs"/>
          <w:cs/>
          <w:lang w:bidi="gu-IN"/>
        </w:rPr>
        <w:t>આ</w:t>
      </w:r>
      <w:r w:rsidRPr="00A05988">
        <w:rPr>
          <w:rFonts w:hint="cs"/>
          <w:cs/>
          <w:lang w:bidi="gu-IN"/>
        </w:rPr>
        <w:t xml:space="preserve"> </w:t>
      </w:r>
      <w:r w:rsidRPr="00A05988">
        <w:rPr>
          <w:rFonts w:ascii="Shruti" w:hAnsi="Shruti" w:cs="Shruti" w:hint="cs"/>
          <w:cs/>
          <w:lang w:bidi="gu-IN"/>
        </w:rPr>
        <w:t>દસ્તાવેજની</w:t>
      </w:r>
      <w:r w:rsidRPr="00A05988">
        <w:rPr>
          <w:rFonts w:hint="cs"/>
          <w:cs/>
          <w:lang w:bidi="gu-IN"/>
        </w:rPr>
        <w:t xml:space="preserve"> </w:t>
      </w:r>
      <w:r w:rsidRPr="00A05988">
        <w:rPr>
          <w:rFonts w:ascii="Shruti" w:hAnsi="Shruti" w:cs="Shruti" w:hint="cs"/>
          <w:cs/>
          <w:lang w:bidi="gu-IN"/>
        </w:rPr>
        <w:t>નકલ</w:t>
      </w:r>
      <w:r w:rsidRPr="00A05988">
        <w:rPr>
          <w:rFonts w:hint="cs"/>
          <w:cs/>
          <w:lang w:bidi="gu-IN"/>
        </w:rPr>
        <w:t xml:space="preserve"> </w:t>
      </w:r>
      <w:r w:rsidRPr="00A05988">
        <w:rPr>
          <w:rFonts w:ascii="Shruti" w:hAnsi="Shruti" w:cs="Shruti" w:hint="cs"/>
          <w:cs/>
          <w:lang w:bidi="gu-IN"/>
        </w:rPr>
        <w:t>માટે</w:t>
      </w:r>
      <w:r w:rsidRPr="00A05988">
        <w:rPr>
          <w:rFonts w:hint="cs"/>
          <w:cs/>
          <w:lang w:bidi="gu-IN"/>
        </w:rPr>
        <w:t xml:space="preserve"> </w:t>
      </w:r>
      <w:r w:rsidRPr="00A05988">
        <w:rPr>
          <w:rFonts w:ascii="Shruti" w:hAnsi="Shruti" w:cs="Shruti" w:hint="cs"/>
          <w:cs/>
          <w:lang w:bidi="gu-IN"/>
        </w:rPr>
        <w:t>કૃપા</w:t>
      </w:r>
      <w:r w:rsidRPr="00A05988">
        <w:rPr>
          <w:rFonts w:hint="cs"/>
          <w:cs/>
          <w:lang w:bidi="gu-IN"/>
        </w:rPr>
        <w:t xml:space="preserve"> </w:t>
      </w:r>
      <w:r w:rsidRPr="00A05988">
        <w:rPr>
          <w:rFonts w:ascii="Shruti" w:hAnsi="Shruti" w:cs="Shruti" w:hint="cs"/>
          <w:cs/>
          <w:lang w:bidi="gu-IN"/>
        </w:rPr>
        <w:t>કરીને</w:t>
      </w:r>
      <w:r w:rsidRPr="00A05988">
        <w:rPr>
          <w:rFonts w:hint="cs"/>
          <w:cs/>
          <w:lang w:bidi="gu-IN"/>
        </w:rPr>
        <w:t xml:space="preserve"> </w:t>
      </w:r>
      <w:r w:rsidRPr="00A05988">
        <w:rPr>
          <w:rFonts w:ascii="Shruti" w:hAnsi="Shruti" w:cs="Shruti" w:hint="cs"/>
          <w:cs/>
          <w:lang w:bidi="gu-IN"/>
        </w:rPr>
        <w:t>નીચેની</w:t>
      </w:r>
      <w:r w:rsidRPr="00A05988">
        <w:rPr>
          <w:rFonts w:hint="cs"/>
          <w:cs/>
          <w:lang w:bidi="gu-IN"/>
        </w:rPr>
        <w:t xml:space="preserve"> </w:t>
      </w:r>
      <w:r w:rsidRPr="00A05988">
        <w:rPr>
          <w:rFonts w:ascii="Shruti" w:hAnsi="Shruti" w:cs="Shruti" w:hint="cs"/>
          <w:cs/>
          <w:lang w:bidi="gu-IN"/>
        </w:rPr>
        <w:t>વિગતોનો</w:t>
      </w:r>
      <w:r w:rsidRPr="00A05988">
        <w:rPr>
          <w:rFonts w:hint="cs"/>
          <w:cs/>
          <w:lang w:bidi="gu-IN"/>
        </w:rPr>
        <w:t xml:space="preserve"> </w:t>
      </w:r>
      <w:r w:rsidRPr="00A05988">
        <w:rPr>
          <w:rFonts w:ascii="Shruti" w:hAnsi="Shruti" w:cs="Shruti" w:hint="cs"/>
          <w:cs/>
          <w:lang w:bidi="gu-IN"/>
        </w:rPr>
        <w:t>ઉપયોગ</w:t>
      </w:r>
      <w:r w:rsidRPr="00A05988">
        <w:rPr>
          <w:rFonts w:hint="cs"/>
          <w:cs/>
          <w:lang w:bidi="gu-IN"/>
        </w:rPr>
        <w:t xml:space="preserve"> </w:t>
      </w:r>
      <w:r w:rsidRPr="00A05988">
        <w:rPr>
          <w:rFonts w:ascii="Shruti" w:hAnsi="Shruti" w:cs="Shruti" w:hint="cs"/>
          <w:cs/>
          <w:lang w:bidi="gu-IN"/>
        </w:rPr>
        <w:t>કરીને</w:t>
      </w:r>
      <w:r w:rsidRPr="00A05988">
        <w:rPr>
          <w:rFonts w:hint="cs"/>
          <w:cs/>
          <w:lang w:bidi="gu-IN"/>
        </w:rPr>
        <w:t xml:space="preserve"> </w:t>
      </w:r>
      <w:r w:rsidRPr="00A05988">
        <w:rPr>
          <w:rFonts w:ascii="Shruti" w:hAnsi="Shruti" w:cs="Shruti" w:hint="cs"/>
          <w:cs/>
          <w:lang w:bidi="gu-IN"/>
        </w:rPr>
        <w:t>અમારો</w:t>
      </w:r>
      <w:r w:rsidRPr="00A05988">
        <w:rPr>
          <w:rFonts w:hint="cs"/>
          <w:cs/>
          <w:lang w:bidi="gu-IN"/>
        </w:rPr>
        <w:t xml:space="preserve"> </w:t>
      </w:r>
      <w:r w:rsidRPr="00A05988">
        <w:rPr>
          <w:rFonts w:ascii="Shruti" w:hAnsi="Shruti" w:cs="Shruti" w:hint="cs"/>
          <w:cs/>
          <w:lang w:bidi="gu-IN"/>
        </w:rPr>
        <w:t>સંપર્ક</w:t>
      </w:r>
      <w:r w:rsidRPr="00A05988">
        <w:rPr>
          <w:rFonts w:hint="cs"/>
          <w:cs/>
          <w:lang w:bidi="gu-IN"/>
        </w:rPr>
        <w:t xml:space="preserve"> </w:t>
      </w:r>
      <w:r w:rsidRPr="00A05988">
        <w:rPr>
          <w:rFonts w:ascii="Shruti" w:hAnsi="Shruti" w:cs="Shruti" w:hint="cs"/>
          <w:cs/>
          <w:lang w:bidi="gu-IN"/>
        </w:rPr>
        <w:t>કરો</w:t>
      </w:r>
      <w:r w:rsidRPr="00A05988">
        <w:rPr>
          <w:rFonts w:hint="cs"/>
          <w:cs/>
          <w:lang w:bidi="gu-IN"/>
        </w:rPr>
        <w:t>:</w:t>
      </w:r>
    </w:p>
    <w:p w14:paraId="31FB5431" w14:textId="77777777" w:rsidR="00A05988" w:rsidRPr="00A05988" w:rsidRDefault="00A05988" w:rsidP="00A05988">
      <w:r w:rsidRPr="00A05988">
        <w:rPr>
          <w:rFonts w:ascii="Shruti" w:hAnsi="Shruti" w:cs="Shruti" w:hint="cs"/>
          <w:cs/>
          <w:lang w:bidi="gu-IN"/>
        </w:rPr>
        <w:t>ટેલિફોન</w:t>
      </w:r>
      <w:r w:rsidRPr="00A05988">
        <w:t>: 01772 214 232</w:t>
      </w:r>
    </w:p>
    <w:p w14:paraId="4271D0C3" w14:textId="77777777" w:rsidR="007B7A13" w:rsidRPr="00A05988" w:rsidRDefault="00E63AE1" w:rsidP="007B7A13">
      <w:pPr>
        <w:rPr>
          <w:color w:val="005EB8"/>
        </w:rPr>
      </w:pPr>
      <w:hyperlink r:id="rId92" w:history="1">
        <w:r w:rsidR="007B7A13">
          <w:rPr>
            <w:rStyle w:val="Hyperlink"/>
            <w:color w:val="005EB8"/>
          </w:rPr>
          <w:t>lsc.icb</w:t>
        </w:r>
        <w:r w:rsidR="007B7A13" w:rsidRPr="00A05988">
          <w:rPr>
            <w:rStyle w:val="Hyperlink"/>
            <w:color w:val="005EB8"/>
          </w:rPr>
          <w:t>@nhs.net</w:t>
        </w:r>
      </w:hyperlink>
    </w:p>
    <w:p w14:paraId="7554B62F" w14:textId="77777777" w:rsidR="0028365D" w:rsidRPr="00A05988" w:rsidRDefault="0028365D" w:rsidP="0028365D"/>
    <w:p w14:paraId="3172E220" w14:textId="77777777" w:rsidR="0028365D" w:rsidRPr="00A05988" w:rsidRDefault="0028365D" w:rsidP="0028365D">
      <w:r w:rsidRPr="00A05988">
        <w:t>---------------------------------------------</w:t>
      </w:r>
    </w:p>
    <w:p w14:paraId="3E068645" w14:textId="77777777" w:rsidR="00A05988" w:rsidRPr="00A05988" w:rsidRDefault="00A05988" w:rsidP="00A05988">
      <w:pPr>
        <w:rPr>
          <w:b/>
          <w:bCs/>
        </w:rPr>
      </w:pPr>
      <w:r w:rsidRPr="00A05988">
        <w:rPr>
          <w:b/>
          <w:bCs/>
          <w:cs/>
          <w:lang w:bidi="hi-IN"/>
        </w:rPr>
        <w:t>Hindi/</w:t>
      </w:r>
      <w:r w:rsidRPr="00A05988">
        <w:rPr>
          <w:rFonts w:ascii="Mangal" w:hAnsi="Mangal" w:cs="Mangal" w:hint="cs"/>
          <w:b/>
          <w:bCs/>
          <w:cs/>
          <w:lang w:bidi="hi-IN"/>
        </w:rPr>
        <w:t>हिन्दी</w:t>
      </w:r>
    </w:p>
    <w:p w14:paraId="1B59DB89" w14:textId="77777777" w:rsidR="00A05988" w:rsidRPr="00A05988" w:rsidRDefault="00A05988" w:rsidP="00A05988"/>
    <w:p w14:paraId="6147E1C5" w14:textId="77777777" w:rsidR="00A05988" w:rsidRPr="00A05988" w:rsidRDefault="00A05988" w:rsidP="00A05988">
      <w:r w:rsidRPr="00A05988">
        <w:rPr>
          <w:rFonts w:ascii="Mangal" w:hAnsi="Mangal" w:cs="Mangal" w:hint="cs"/>
          <w:cs/>
          <w:lang w:bidi="hi-IN"/>
        </w:rPr>
        <w:t>इस</w:t>
      </w:r>
      <w:r w:rsidRPr="00A05988">
        <w:rPr>
          <w:rFonts w:hint="cs"/>
          <w:cs/>
          <w:lang w:bidi="hi-IN"/>
        </w:rPr>
        <w:t xml:space="preserve"> </w:t>
      </w:r>
      <w:r w:rsidRPr="00A05988">
        <w:rPr>
          <w:rFonts w:ascii="Mangal" w:hAnsi="Mangal" w:cs="Mangal" w:hint="cs"/>
          <w:cs/>
          <w:lang w:bidi="hi-IN"/>
        </w:rPr>
        <w:t>दस्तावेज़</w:t>
      </w:r>
      <w:r w:rsidRPr="00A05988">
        <w:rPr>
          <w:rFonts w:hint="cs"/>
          <w:cs/>
          <w:lang w:bidi="hi-IN"/>
        </w:rPr>
        <w:t xml:space="preserve"> </w:t>
      </w:r>
      <w:r w:rsidRPr="00A05988">
        <w:rPr>
          <w:rFonts w:ascii="Mangal" w:hAnsi="Mangal" w:cs="Mangal" w:hint="cs"/>
          <w:cs/>
          <w:lang w:bidi="hi-IN"/>
        </w:rPr>
        <w:t>की</w:t>
      </w:r>
      <w:r w:rsidRPr="00A05988">
        <w:rPr>
          <w:rFonts w:hint="cs"/>
          <w:cs/>
          <w:lang w:bidi="hi-IN"/>
        </w:rPr>
        <w:t xml:space="preserve"> </w:t>
      </w:r>
      <w:r w:rsidRPr="00A05988">
        <w:rPr>
          <w:rFonts w:ascii="Mangal" w:hAnsi="Mangal" w:cs="Mangal" w:hint="cs"/>
          <w:cs/>
          <w:lang w:bidi="hi-IN"/>
        </w:rPr>
        <w:t>कॉपी</w:t>
      </w:r>
      <w:r w:rsidRPr="00A05988">
        <w:rPr>
          <w:rFonts w:hint="cs"/>
          <w:cs/>
          <w:lang w:bidi="hi-IN"/>
        </w:rPr>
        <w:t xml:space="preserve"> </w:t>
      </w:r>
      <w:r w:rsidRPr="00A05988">
        <w:rPr>
          <w:rFonts w:ascii="Mangal" w:hAnsi="Mangal" w:cs="Mangal" w:hint="cs"/>
          <w:cs/>
          <w:lang w:bidi="hi-IN"/>
        </w:rPr>
        <w:t>किसी</w:t>
      </w:r>
      <w:r w:rsidRPr="00A05988">
        <w:rPr>
          <w:rFonts w:hint="cs"/>
          <w:cs/>
          <w:lang w:bidi="hi-IN"/>
        </w:rPr>
        <w:t xml:space="preserve"> </w:t>
      </w:r>
      <w:r w:rsidRPr="00A05988">
        <w:rPr>
          <w:rFonts w:ascii="Mangal" w:hAnsi="Mangal" w:cs="Mangal" w:hint="cs"/>
          <w:cs/>
          <w:lang w:bidi="hi-IN"/>
        </w:rPr>
        <w:t>अन्य</w:t>
      </w:r>
      <w:r w:rsidRPr="00A05988">
        <w:rPr>
          <w:rFonts w:hint="cs"/>
          <w:cs/>
          <w:lang w:bidi="hi-IN"/>
        </w:rPr>
        <w:t xml:space="preserve"> </w:t>
      </w:r>
      <w:r w:rsidRPr="00A05988">
        <w:rPr>
          <w:rFonts w:ascii="Mangal" w:hAnsi="Mangal" w:cs="Mangal" w:hint="cs"/>
          <w:cs/>
          <w:lang w:bidi="hi-IN"/>
        </w:rPr>
        <w:t>फ़ॉर्मेट</w:t>
      </w:r>
      <w:r w:rsidRPr="00A05988">
        <w:rPr>
          <w:rFonts w:hint="cs"/>
          <w:cs/>
          <w:lang w:bidi="hi-IN"/>
        </w:rPr>
        <w:t xml:space="preserve">, </w:t>
      </w:r>
      <w:r w:rsidRPr="00A05988">
        <w:rPr>
          <w:rFonts w:ascii="Mangal" w:hAnsi="Mangal" w:cs="Mangal" w:hint="cs"/>
          <w:cs/>
          <w:lang w:bidi="hi-IN"/>
        </w:rPr>
        <w:t>जैसे</w:t>
      </w:r>
      <w:r w:rsidRPr="00A05988">
        <w:rPr>
          <w:rFonts w:hint="cs"/>
          <w:cs/>
          <w:lang w:bidi="hi-IN"/>
        </w:rPr>
        <w:t xml:space="preserve"> </w:t>
      </w:r>
      <w:r w:rsidRPr="00A05988">
        <w:rPr>
          <w:rFonts w:ascii="Mangal" w:hAnsi="Mangal" w:cs="Mangal" w:hint="cs"/>
          <w:cs/>
          <w:lang w:bidi="hi-IN"/>
        </w:rPr>
        <w:t>अन्य</w:t>
      </w:r>
      <w:r w:rsidRPr="00A05988">
        <w:rPr>
          <w:rFonts w:hint="cs"/>
          <w:cs/>
          <w:lang w:bidi="hi-IN"/>
        </w:rPr>
        <w:t xml:space="preserve"> </w:t>
      </w:r>
      <w:r w:rsidRPr="00A05988">
        <w:rPr>
          <w:rFonts w:ascii="Mangal" w:hAnsi="Mangal" w:cs="Mangal" w:hint="cs"/>
          <w:cs/>
          <w:lang w:bidi="hi-IN"/>
        </w:rPr>
        <w:t>भाषा</w:t>
      </w:r>
      <w:r w:rsidRPr="00A05988">
        <w:rPr>
          <w:rFonts w:hint="cs"/>
          <w:cs/>
          <w:lang w:bidi="hi-IN"/>
        </w:rPr>
        <w:t xml:space="preserve">, </w:t>
      </w:r>
      <w:r w:rsidRPr="00A05988">
        <w:rPr>
          <w:rFonts w:ascii="Mangal" w:hAnsi="Mangal" w:cs="Mangal" w:hint="cs"/>
          <w:cs/>
          <w:lang w:bidi="hi-IN"/>
        </w:rPr>
        <w:t>बड़े</w:t>
      </w:r>
      <w:r w:rsidRPr="00A05988">
        <w:rPr>
          <w:rFonts w:hint="cs"/>
          <w:cs/>
          <w:lang w:bidi="hi-IN"/>
        </w:rPr>
        <w:t xml:space="preserve"> </w:t>
      </w:r>
      <w:r w:rsidRPr="00A05988">
        <w:rPr>
          <w:rFonts w:ascii="Mangal" w:hAnsi="Mangal" w:cs="Mangal" w:hint="cs"/>
          <w:cs/>
          <w:lang w:bidi="hi-IN"/>
        </w:rPr>
        <w:t>अक्षरों</w:t>
      </w:r>
      <w:r w:rsidRPr="00A05988">
        <w:rPr>
          <w:rFonts w:hint="cs"/>
          <w:cs/>
          <w:lang w:bidi="hi-IN"/>
        </w:rPr>
        <w:t xml:space="preserve"> </w:t>
      </w:r>
      <w:r w:rsidRPr="00A05988">
        <w:rPr>
          <w:rFonts w:ascii="Mangal" w:hAnsi="Mangal" w:cs="Mangal" w:hint="cs"/>
          <w:cs/>
          <w:lang w:bidi="hi-IN"/>
        </w:rPr>
        <w:t>या</w:t>
      </w:r>
      <w:r w:rsidRPr="00A05988">
        <w:rPr>
          <w:rFonts w:hint="cs"/>
          <w:cs/>
          <w:lang w:bidi="hi-IN"/>
        </w:rPr>
        <w:t xml:space="preserve"> </w:t>
      </w:r>
      <w:r w:rsidRPr="00A05988">
        <w:rPr>
          <w:rFonts w:ascii="Mangal" w:hAnsi="Mangal" w:cs="Mangal" w:hint="cs"/>
          <w:cs/>
          <w:lang w:bidi="hi-IN"/>
        </w:rPr>
        <w:t>ऑडियो</w:t>
      </w:r>
      <w:r w:rsidRPr="00A05988">
        <w:rPr>
          <w:rFonts w:hint="cs"/>
          <w:cs/>
          <w:lang w:bidi="hi-IN"/>
        </w:rPr>
        <w:t xml:space="preserve"> </w:t>
      </w:r>
      <w:r w:rsidRPr="00A05988">
        <w:rPr>
          <w:rFonts w:ascii="Mangal" w:hAnsi="Mangal" w:cs="Mangal" w:hint="cs"/>
          <w:cs/>
          <w:lang w:bidi="hi-IN"/>
        </w:rPr>
        <w:t>में</w:t>
      </w:r>
      <w:r w:rsidRPr="00A05988">
        <w:rPr>
          <w:rFonts w:hint="cs"/>
          <w:cs/>
          <w:lang w:bidi="hi-IN"/>
        </w:rPr>
        <w:t xml:space="preserve"> </w:t>
      </w:r>
      <w:r w:rsidRPr="00A05988">
        <w:rPr>
          <w:rFonts w:ascii="Mangal" w:hAnsi="Mangal" w:cs="Mangal" w:hint="cs"/>
          <w:cs/>
          <w:lang w:bidi="hi-IN"/>
        </w:rPr>
        <w:t>प्राप्त</w:t>
      </w:r>
      <w:r w:rsidRPr="00A05988">
        <w:rPr>
          <w:rFonts w:hint="cs"/>
          <w:cs/>
          <w:lang w:bidi="hi-IN"/>
        </w:rPr>
        <w:t xml:space="preserve"> </w:t>
      </w:r>
      <w:r w:rsidRPr="00A05988">
        <w:rPr>
          <w:rFonts w:ascii="Mangal" w:hAnsi="Mangal" w:cs="Mangal" w:hint="cs"/>
          <w:cs/>
          <w:lang w:bidi="hi-IN"/>
        </w:rPr>
        <w:t>करने</w:t>
      </w:r>
      <w:r w:rsidRPr="00A05988">
        <w:rPr>
          <w:rFonts w:hint="cs"/>
          <w:cs/>
          <w:lang w:bidi="hi-IN"/>
        </w:rPr>
        <w:t xml:space="preserve"> </w:t>
      </w:r>
      <w:r w:rsidRPr="00A05988">
        <w:rPr>
          <w:rFonts w:ascii="Mangal" w:hAnsi="Mangal" w:cs="Mangal" w:hint="cs"/>
          <w:cs/>
          <w:lang w:bidi="hi-IN"/>
        </w:rPr>
        <w:t>के</w:t>
      </w:r>
      <w:r w:rsidRPr="00A05988">
        <w:rPr>
          <w:rFonts w:hint="cs"/>
          <w:cs/>
          <w:lang w:bidi="hi-IN"/>
        </w:rPr>
        <w:t xml:space="preserve"> </w:t>
      </w:r>
      <w:r w:rsidRPr="00A05988">
        <w:rPr>
          <w:rFonts w:ascii="Mangal" w:hAnsi="Mangal" w:cs="Mangal" w:hint="cs"/>
          <w:cs/>
          <w:lang w:bidi="hi-IN"/>
        </w:rPr>
        <w:t>लिये</w:t>
      </w:r>
      <w:r w:rsidRPr="00A05988">
        <w:rPr>
          <w:rFonts w:hint="cs"/>
          <w:cs/>
          <w:lang w:bidi="hi-IN"/>
        </w:rPr>
        <w:t xml:space="preserve"> </w:t>
      </w:r>
      <w:r w:rsidRPr="00A05988">
        <w:rPr>
          <w:rFonts w:ascii="Mangal" w:hAnsi="Mangal" w:cs="Mangal" w:hint="cs"/>
          <w:cs/>
          <w:lang w:bidi="hi-IN"/>
        </w:rPr>
        <w:t>कृपया</w:t>
      </w:r>
      <w:r w:rsidRPr="00A05988">
        <w:rPr>
          <w:rFonts w:hint="cs"/>
          <w:cs/>
          <w:lang w:bidi="hi-IN"/>
        </w:rPr>
        <w:t xml:space="preserve"> </w:t>
      </w:r>
      <w:r w:rsidRPr="00A05988">
        <w:rPr>
          <w:rFonts w:ascii="Mangal" w:hAnsi="Mangal" w:cs="Mangal" w:hint="cs"/>
          <w:cs/>
          <w:lang w:bidi="hi-IN"/>
        </w:rPr>
        <w:t>निम्नलिखित</w:t>
      </w:r>
      <w:r w:rsidRPr="00A05988">
        <w:rPr>
          <w:rFonts w:hint="cs"/>
          <w:cs/>
          <w:lang w:bidi="hi-IN"/>
        </w:rPr>
        <w:t xml:space="preserve"> </w:t>
      </w:r>
      <w:r w:rsidRPr="00A05988">
        <w:rPr>
          <w:rFonts w:ascii="Mangal" w:hAnsi="Mangal" w:cs="Mangal" w:hint="cs"/>
          <w:cs/>
          <w:lang w:bidi="hi-IN"/>
        </w:rPr>
        <w:t>पर</w:t>
      </w:r>
      <w:r w:rsidRPr="00A05988">
        <w:rPr>
          <w:rFonts w:hint="cs"/>
          <w:cs/>
          <w:lang w:bidi="hi-IN"/>
        </w:rPr>
        <w:t xml:space="preserve"> </w:t>
      </w:r>
      <w:r w:rsidRPr="00A05988">
        <w:rPr>
          <w:rFonts w:ascii="Mangal" w:hAnsi="Mangal" w:cs="Mangal" w:hint="cs"/>
          <w:cs/>
          <w:lang w:bidi="hi-IN"/>
        </w:rPr>
        <w:t>हमसे</w:t>
      </w:r>
      <w:r w:rsidRPr="00A05988">
        <w:rPr>
          <w:rFonts w:hint="cs"/>
          <w:cs/>
          <w:lang w:bidi="hi-IN"/>
        </w:rPr>
        <w:t xml:space="preserve"> </w:t>
      </w:r>
      <w:r w:rsidRPr="00A05988">
        <w:rPr>
          <w:rFonts w:ascii="Mangal" w:hAnsi="Mangal" w:cs="Mangal" w:hint="cs"/>
          <w:cs/>
          <w:lang w:bidi="hi-IN"/>
        </w:rPr>
        <w:t>संपर्क</w:t>
      </w:r>
      <w:r w:rsidRPr="00A05988">
        <w:rPr>
          <w:rFonts w:hint="cs"/>
          <w:cs/>
          <w:lang w:bidi="hi-IN"/>
        </w:rPr>
        <w:t xml:space="preserve"> </w:t>
      </w:r>
      <w:r w:rsidRPr="00A05988">
        <w:rPr>
          <w:rFonts w:ascii="Mangal" w:hAnsi="Mangal" w:cs="Mangal" w:hint="cs"/>
          <w:cs/>
          <w:lang w:bidi="hi-IN"/>
        </w:rPr>
        <w:t>करें</w:t>
      </w:r>
      <w:r w:rsidRPr="00A05988">
        <w:rPr>
          <w:rFonts w:hint="cs"/>
          <w:cs/>
          <w:lang w:bidi="hi-IN"/>
        </w:rPr>
        <w:t xml:space="preserve">: </w:t>
      </w:r>
    </w:p>
    <w:p w14:paraId="1DAD3BF4" w14:textId="77777777" w:rsidR="00A05988" w:rsidRPr="00A05988" w:rsidRDefault="00A05988" w:rsidP="00A05988"/>
    <w:p w14:paraId="19E1BD02" w14:textId="77777777" w:rsidR="00A05988" w:rsidRPr="00A05988" w:rsidRDefault="00A05988" w:rsidP="00A05988">
      <w:r w:rsidRPr="00A05988">
        <w:rPr>
          <w:rFonts w:ascii="Mangal" w:hAnsi="Mangal" w:cs="Mangal" w:hint="cs"/>
          <w:cs/>
          <w:lang w:bidi="hi-IN"/>
        </w:rPr>
        <w:t>फ़ोन</w:t>
      </w:r>
      <w:r w:rsidRPr="00A05988">
        <w:rPr>
          <w:rFonts w:hint="cs"/>
          <w:cs/>
          <w:lang w:bidi="hi-IN"/>
        </w:rPr>
        <w:t xml:space="preserve">: </w:t>
      </w:r>
      <w:r w:rsidRPr="00A05988">
        <w:t>01772 214 200</w:t>
      </w:r>
    </w:p>
    <w:p w14:paraId="72DBF2F7" w14:textId="77777777" w:rsidR="007B7A13" w:rsidRPr="00A05988" w:rsidRDefault="00E63AE1" w:rsidP="007B7A13">
      <w:pPr>
        <w:rPr>
          <w:color w:val="005EB8"/>
        </w:rPr>
      </w:pPr>
      <w:hyperlink r:id="rId93" w:history="1">
        <w:r w:rsidR="007B7A13">
          <w:rPr>
            <w:rStyle w:val="Hyperlink"/>
            <w:color w:val="005EB8"/>
          </w:rPr>
          <w:t>lsc.icb</w:t>
        </w:r>
        <w:r w:rsidR="007B7A13" w:rsidRPr="00A05988">
          <w:rPr>
            <w:rStyle w:val="Hyperlink"/>
            <w:color w:val="005EB8"/>
          </w:rPr>
          <w:t>@nhs.net</w:t>
        </w:r>
      </w:hyperlink>
    </w:p>
    <w:p w14:paraId="01AEFA91" w14:textId="77777777" w:rsidR="00A05988" w:rsidRPr="00A05988" w:rsidRDefault="00A05988" w:rsidP="00A05988">
      <w:pPr>
        <w:rPr>
          <w:u w:val="single"/>
        </w:rPr>
      </w:pPr>
    </w:p>
    <w:p w14:paraId="30CF4AB8" w14:textId="77777777" w:rsidR="00A05988" w:rsidRPr="00A05988" w:rsidRDefault="00A05988" w:rsidP="00A05988">
      <w:r w:rsidRPr="00A05988">
        <w:t>---------------------------------------------</w:t>
      </w:r>
    </w:p>
    <w:p w14:paraId="1B72379C" w14:textId="77777777" w:rsidR="00A05988" w:rsidRPr="00A05988" w:rsidRDefault="00A05988" w:rsidP="00A05988">
      <w:r w:rsidRPr="00A05988">
        <w:rPr>
          <w:b/>
          <w:bCs/>
        </w:rPr>
        <w:t>Mandarin/</w:t>
      </w:r>
      <w:r w:rsidRPr="00A05988">
        <w:rPr>
          <w:rFonts w:ascii="Microsoft JhengHei" w:eastAsia="Microsoft JhengHei" w:hAnsi="Microsoft JhengHei" w:cs="Microsoft JhengHei" w:hint="eastAsia"/>
          <w:b/>
          <w:bCs/>
        </w:rPr>
        <w:t>简体中文</w:t>
      </w:r>
    </w:p>
    <w:p w14:paraId="07CC2016" w14:textId="77777777" w:rsidR="00A05988" w:rsidRPr="00A05988" w:rsidRDefault="00A05988" w:rsidP="00A05988"/>
    <w:p w14:paraId="3CF79940" w14:textId="77777777" w:rsidR="00A05988" w:rsidRPr="00A05988" w:rsidRDefault="00A05988" w:rsidP="00A05988">
      <w:r w:rsidRPr="00A05988">
        <w:rPr>
          <w:rFonts w:ascii="MS Gothic" w:eastAsia="MS Gothic" w:hAnsi="MS Gothic" w:cs="MS Gothic" w:hint="eastAsia"/>
          <w:lang w:val="zh-CN"/>
        </w:rPr>
        <w:t>如需本文档的其他格式</w:t>
      </w:r>
      <w:r w:rsidRPr="00A05988">
        <w:rPr>
          <w:rFonts w:ascii="MS Gothic" w:eastAsia="MS Gothic" w:hAnsi="MS Gothic" w:cs="MS Gothic" w:hint="eastAsia"/>
        </w:rPr>
        <w:t>（</w:t>
      </w:r>
      <w:r w:rsidRPr="00A05988">
        <w:rPr>
          <w:rFonts w:ascii="MS Gothic" w:eastAsia="MS Gothic" w:hAnsi="MS Gothic" w:cs="MS Gothic" w:hint="eastAsia"/>
          <w:lang w:val="zh-CN"/>
        </w:rPr>
        <w:t>包括其他</w:t>
      </w:r>
      <w:r w:rsidRPr="00A05988">
        <w:rPr>
          <w:rFonts w:ascii="Microsoft JhengHei" w:eastAsia="Microsoft JhengHei" w:hAnsi="Microsoft JhengHei" w:cs="Microsoft JhengHei" w:hint="eastAsia"/>
          <w:lang w:val="zh-CN"/>
        </w:rPr>
        <w:t>语言、大字印刷或音频格式</w:t>
      </w:r>
      <w:r w:rsidRPr="00A05988">
        <w:rPr>
          <w:rFonts w:ascii="MS Gothic" w:eastAsia="MS Gothic" w:hAnsi="MS Gothic" w:cs="MS Gothic" w:hint="eastAsia"/>
        </w:rPr>
        <w:t>）</w:t>
      </w:r>
      <w:r w:rsidRPr="00A05988">
        <w:rPr>
          <w:rFonts w:ascii="MS Gothic" w:eastAsia="MS Gothic" w:hAnsi="MS Gothic" w:cs="MS Gothic" w:hint="eastAsia"/>
          <w:lang w:val="zh-CN"/>
        </w:rPr>
        <w:t>副本</w:t>
      </w:r>
      <w:r w:rsidRPr="00A05988">
        <w:rPr>
          <w:rFonts w:ascii="MS Gothic" w:eastAsia="MS Gothic" w:hAnsi="MS Gothic" w:cs="MS Gothic" w:hint="eastAsia"/>
        </w:rPr>
        <w:t>，</w:t>
      </w:r>
      <w:r w:rsidRPr="00A05988">
        <w:rPr>
          <w:rFonts w:ascii="Microsoft JhengHei" w:eastAsia="Microsoft JhengHei" w:hAnsi="Microsoft JhengHei" w:cs="Microsoft JhengHei" w:hint="eastAsia"/>
          <w:lang w:val="zh-CN"/>
        </w:rPr>
        <w:t>请通过以下方式与我们联系</w:t>
      </w:r>
      <w:r w:rsidRPr="00A05988">
        <w:rPr>
          <w:rFonts w:ascii="MS Gothic" w:eastAsia="MS Gothic" w:hAnsi="MS Gothic" w:cs="MS Gothic" w:hint="eastAsia"/>
        </w:rPr>
        <w:t>：</w:t>
      </w:r>
    </w:p>
    <w:p w14:paraId="01BEFB01" w14:textId="77777777" w:rsidR="00A05988" w:rsidRPr="00A05988" w:rsidRDefault="00A05988" w:rsidP="00A05988"/>
    <w:p w14:paraId="16B0052C" w14:textId="77777777" w:rsidR="00A05988" w:rsidRPr="00A05988" w:rsidRDefault="00A05988" w:rsidP="00A05988">
      <w:r w:rsidRPr="00A05988">
        <w:rPr>
          <w:rFonts w:ascii="Microsoft JhengHei" w:eastAsia="Microsoft JhengHei" w:hAnsi="Microsoft JhengHei" w:cs="Microsoft JhengHei" w:hint="eastAsia"/>
          <w:lang w:val="zh-CN"/>
        </w:rPr>
        <w:t>电话</w:t>
      </w:r>
      <w:r w:rsidRPr="00A05988">
        <w:rPr>
          <w:rFonts w:ascii="MS Gothic" w:eastAsia="MS Gothic" w:hAnsi="MS Gothic" w:cs="MS Gothic" w:hint="eastAsia"/>
        </w:rPr>
        <w:t>：</w:t>
      </w:r>
      <w:r w:rsidRPr="00A05988">
        <w:t xml:space="preserve"> 01772 214 232</w:t>
      </w:r>
    </w:p>
    <w:p w14:paraId="11B7EEA3" w14:textId="77777777" w:rsidR="007B7A13" w:rsidRPr="00A05988" w:rsidRDefault="00E63AE1" w:rsidP="007B7A13">
      <w:pPr>
        <w:rPr>
          <w:color w:val="005EB8"/>
        </w:rPr>
      </w:pPr>
      <w:hyperlink r:id="rId94" w:history="1">
        <w:r w:rsidR="007B7A13">
          <w:rPr>
            <w:rStyle w:val="Hyperlink"/>
            <w:color w:val="005EB8"/>
          </w:rPr>
          <w:t>lsc.icb</w:t>
        </w:r>
        <w:r w:rsidR="007B7A13" w:rsidRPr="00A05988">
          <w:rPr>
            <w:rStyle w:val="Hyperlink"/>
            <w:color w:val="005EB8"/>
          </w:rPr>
          <w:t>@nhs.net</w:t>
        </w:r>
      </w:hyperlink>
    </w:p>
    <w:p w14:paraId="3D1B6428" w14:textId="77777777" w:rsidR="00A05988" w:rsidRPr="00A05988" w:rsidRDefault="00A05988" w:rsidP="00A05988"/>
    <w:p w14:paraId="5EDE3A75" w14:textId="77777777" w:rsidR="00A05988" w:rsidRPr="00A05988" w:rsidRDefault="00A05988" w:rsidP="00A05988">
      <w:r w:rsidRPr="00A05988">
        <w:t>---------------------------------------------</w:t>
      </w:r>
    </w:p>
    <w:p w14:paraId="0A0699CD" w14:textId="77777777" w:rsidR="0028365D" w:rsidRDefault="0028365D" w:rsidP="00A05988">
      <w:pPr>
        <w:rPr>
          <w:b/>
          <w:bCs/>
        </w:rPr>
      </w:pPr>
    </w:p>
    <w:p w14:paraId="4F053295" w14:textId="77777777" w:rsidR="0028365D" w:rsidRDefault="0028365D" w:rsidP="00A05988">
      <w:pPr>
        <w:rPr>
          <w:b/>
          <w:bCs/>
        </w:rPr>
      </w:pPr>
    </w:p>
    <w:p w14:paraId="002A7023" w14:textId="77777777" w:rsidR="0028365D" w:rsidRDefault="0028365D" w:rsidP="00A05988">
      <w:pPr>
        <w:rPr>
          <w:b/>
          <w:bCs/>
        </w:rPr>
      </w:pPr>
    </w:p>
    <w:p w14:paraId="5D6C44DC" w14:textId="584A9EB5" w:rsidR="0028365D" w:rsidRDefault="0028365D" w:rsidP="00A05988">
      <w:pPr>
        <w:rPr>
          <w:b/>
          <w:bCs/>
        </w:rPr>
      </w:pPr>
    </w:p>
    <w:p w14:paraId="41B76823" w14:textId="3422CD26" w:rsidR="007B7A13" w:rsidRDefault="007B7A13" w:rsidP="00A05988">
      <w:pPr>
        <w:rPr>
          <w:b/>
          <w:bCs/>
        </w:rPr>
      </w:pPr>
    </w:p>
    <w:p w14:paraId="1FD708CC" w14:textId="77777777" w:rsidR="0028365D" w:rsidRDefault="0028365D" w:rsidP="00A05988">
      <w:pPr>
        <w:rPr>
          <w:b/>
          <w:bCs/>
        </w:rPr>
      </w:pPr>
    </w:p>
    <w:p w14:paraId="0E7571E0" w14:textId="0C9734F3" w:rsidR="00A05988" w:rsidRPr="00A05988" w:rsidRDefault="00A05988" w:rsidP="00A05988">
      <w:pPr>
        <w:rPr>
          <w:b/>
          <w:bCs/>
        </w:rPr>
      </w:pPr>
      <w:r w:rsidRPr="00A05988">
        <w:rPr>
          <w:b/>
          <w:bCs/>
        </w:rPr>
        <w:t>Polish/</w:t>
      </w:r>
      <w:proofErr w:type="spellStart"/>
      <w:r w:rsidRPr="00A05988">
        <w:rPr>
          <w:b/>
          <w:bCs/>
        </w:rPr>
        <w:t>Polski</w:t>
      </w:r>
      <w:proofErr w:type="spellEnd"/>
    </w:p>
    <w:p w14:paraId="4A9E49E8" w14:textId="77777777" w:rsidR="00A05988" w:rsidRPr="00A05988" w:rsidRDefault="00A05988" w:rsidP="00A05988"/>
    <w:p w14:paraId="35863794" w14:textId="77777777" w:rsidR="00A05988" w:rsidRPr="00A05988" w:rsidRDefault="00A05988" w:rsidP="00A05988">
      <w:pPr>
        <w:rPr>
          <w:lang w:val="pl-PL"/>
        </w:rPr>
      </w:pPr>
      <w:r w:rsidRPr="00A05988">
        <w:rPr>
          <w:lang w:val="pl-PL"/>
        </w:rPr>
        <w:t>Aby uzyska</w:t>
      </w:r>
      <w:r w:rsidRPr="00A05988">
        <w:rPr>
          <w:rFonts w:ascii="Calibri" w:hAnsi="Calibri"/>
          <w:lang w:val="pl-PL"/>
        </w:rPr>
        <w:t>ć</w:t>
      </w:r>
      <w:r w:rsidRPr="00A05988">
        <w:rPr>
          <w:lang w:val="pl-PL"/>
        </w:rPr>
        <w:t xml:space="preserve"> kopi</w:t>
      </w:r>
      <w:r w:rsidRPr="00A05988">
        <w:rPr>
          <w:rFonts w:ascii="Calibri" w:hAnsi="Calibri"/>
          <w:lang w:val="pl-PL"/>
        </w:rPr>
        <w:t>ę</w:t>
      </w:r>
      <w:r w:rsidRPr="00A05988">
        <w:rPr>
          <w:lang w:val="pl-PL"/>
        </w:rPr>
        <w:t xml:space="preserve"> tego dokumentu w innym formacie, w tym mi</w:t>
      </w:r>
      <w:r w:rsidRPr="00A05988">
        <w:rPr>
          <w:rFonts w:ascii="Calibri" w:hAnsi="Calibri"/>
          <w:lang w:val="pl-PL"/>
        </w:rPr>
        <w:t>ę</w:t>
      </w:r>
      <w:r w:rsidRPr="00A05988">
        <w:rPr>
          <w:lang w:val="pl-PL"/>
        </w:rPr>
        <w:t>dzy innymi w innym j</w:t>
      </w:r>
      <w:r w:rsidRPr="00A05988">
        <w:rPr>
          <w:rFonts w:ascii="Calibri" w:hAnsi="Calibri"/>
          <w:lang w:val="pl-PL"/>
        </w:rPr>
        <w:t>ę</w:t>
      </w:r>
      <w:r w:rsidRPr="00A05988">
        <w:rPr>
          <w:lang w:val="pl-PL"/>
        </w:rPr>
        <w:t>zyku, w wersji du</w:t>
      </w:r>
      <w:r w:rsidRPr="00A05988">
        <w:rPr>
          <w:rFonts w:ascii="Calibri" w:hAnsi="Calibri"/>
          <w:lang w:val="pl-PL"/>
        </w:rPr>
        <w:t>ż</w:t>
      </w:r>
      <w:r w:rsidRPr="00A05988">
        <w:rPr>
          <w:lang w:val="pl-PL"/>
        </w:rPr>
        <w:t>ym drukiem lub w formie audio, nale</w:t>
      </w:r>
      <w:r w:rsidRPr="00A05988">
        <w:rPr>
          <w:rFonts w:ascii="Calibri" w:hAnsi="Calibri"/>
          <w:lang w:val="pl-PL"/>
        </w:rPr>
        <w:t>ż</w:t>
      </w:r>
      <w:r w:rsidRPr="00A05988">
        <w:rPr>
          <w:lang w:val="pl-PL"/>
        </w:rPr>
        <w:t>y skontaktowa</w:t>
      </w:r>
      <w:r w:rsidRPr="00A05988">
        <w:rPr>
          <w:rFonts w:ascii="Calibri" w:hAnsi="Calibri"/>
          <w:lang w:val="pl-PL"/>
        </w:rPr>
        <w:t>ć</w:t>
      </w:r>
      <w:r w:rsidRPr="00A05988">
        <w:rPr>
          <w:lang w:val="pl-PL"/>
        </w:rPr>
        <w:t xml:space="preserve"> si</w:t>
      </w:r>
      <w:r w:rsidRPr="00A05988">
        <w:rPr>
          <w:rFonts w:ascii="Calibri" w:hAnsi="Calibri"/>
          <w:lang w:val="pl-PL"/>
        </w:rPr>
        <w:t>ę</w:t>
      </w:r>
      <w:r w:rsidRPr="00A05988">
        <w:rPr>
          <w:lang w:val="pl-PL"/>
        </w:rPr>
        <w:t xml:space="preserve"> z nami korzystaj</w:t>
      </w:r>
      <w:r w:rsidRPr="00A05988">
        <w:rPr>
          <w:rFonts w:ascii="Calibri" w:hAnsi="Calibri"/>
          <w:lang w:val="pl-PL"/>
        </w:rPr>
        <w:t>ą</w:t>
      </w:r>
      <w:r w:rsidRPr="00A05988">
        <w:rPr>
          <w:lang w:val="pl-PL"/>
        </w:rPr>
        <w:t>c z nast</w:t>
      </w:r>
      <w:r w:rsidRPr="00A05988">
        <w:rPr>
          <w:rFonts w:ascii="Calibri" w:hAnsi="Calibri"/>
          <w:lang w:val="pl-PL"/>
        </w:rPr>
        <w:t>ę</w:t>
      </w:r>
      <w:r w:rsidRPr="00A05988">
        <w:rPr>
          <w:lang w:val="pl-PL"/>
        </w:rPr>
        <w:t>puj</w:t>
      </w:r>
      <w:r w:rsidRPr="00A05988">
        <w:rPr>
          <w:rFonts w:ascii="Calibri" w:hAnsi="Calibri"/>
          <w:lang w:val="pl-PL"/>
        </w:rPr>
        <w:t>ą</w:t>
      </w:r>
      <w:r w:rsidRPr="00A05988">
        <w:rPr>
          <w:lang w:val="pl-PL"/>
        </w:rPr>
        <w:t>cych danych:</w:t>
      </w:r>
    </w:p>
    <w:p w14:paraId="790EEAA0" w14:textId="77777777" w:rsidR="00A05988" w:rsidRPr="00A05988" w:rsidRDefault="00A05988" w:rsidP="00A05988">
      <w:pPr>
        <w:rPr>
          <w:lang w:val="pl-PL"/>
        </w:rPr>
      </w:pPr>
    </w:p>
    <w:p w14:paraId="4C4BEF5D" w14:textId="77777777" w:rsidR="00A05988" w:rsidRPr="00A05988" w:rsidRDefault="00A05988" w:rsidP="00A05988">
      <w:r w:rsidRPr="00A05988">
        <w:t>Tel: 01772 214 232</w:t>
      </w:r>
    </w:p>
    <w:p w14:paraId="6575F99C" w14:textId="77777777" w:rsidR="007B7A13" w:rsidRPr="00A05988" w:rsidRDefault="00E63AE1" w:rsidP="007B7A13">
      <w:pPr>
        <w:rPr>
          <w:color w:val="005EB8"/>
        </w:rPr>
      </w:pPr>
      <w:hyperlink r:id="rId95" w:history="1">
        <w:r w:rsidR="007B7A13">
          <w:rPr>
            <w:rStyle w:val="Hyperlink"/>
            <w:color w:val="005EB8"/>
          </w:rPr>
          <w:t>lsc.icb</w:t>
        </w:r>
        <w:r w:rsidR="007B7A13" w:rsidRPr="00A05988">
          <w:rPr>
            <w:rStyle w:val="Hyperlink"/>
            <w:color w:val="005EB8"/>
          </w:rPr>
          <w:t>@nhs.net</w:t>
        </w:r>
      </w:hyperlink>
    </w:p>
    <w:p w14:paraId="4240B6B2" w14:textId="77777777" w:rsidR="00A05988" w:rsidRPr="00A05988" w:rsidRDefault="00A05988" w:rsidP="00A05988"/>
    <w:p w14:paraId="17794EA2" w14:textId="77777777" w:rsidR="0028365D" w:rsidRPr="00A05988" w:rsidRDefault="0028365D" w:rsidP="0028365D">
      <w:r w:rsidRPr="00A05988">
        <w:t>---------------------------------------------</w:t>
      </w:r>
    </w:p>
    <w:p w14:paraId="7035F82D" w14:textId="77777777" w:rsidR="00A05988" w:rsidRPr="00A05988" w:rsidRDefault="00A05988" w:rsidP="00A05988">
      <w:pPr>
        <w:rPr>
          <w:cs/>
        </w:rPr>
      </w:pPr>
      <w:r w:rsidRPr="00A05988">
        <w:rPr>
          <w:b/>
          <w:bCs/>
        </w:rPr>
        <w:t>Punjabi/</w:t>
      </w:r>
      <w:r w:rsidRPr="00A05988">
        <w:rPr>
          <w:cs/>
        </w:rPr>
        <w:t xml:space="preserve"> </w:t>
      </w:r>
      <w:r w:rsidRPr="00A05988">
        <w:rPr>
          <w:rFonts w:ascii="Raavi" w:hAnsi="Raavi" w:cs="Raavi" w:hint="cs"/>
          <w:cs/>
        </w:rPr>
        <w:t>ਪੰਜਾਬੀ</w:t>
      </w:r>
    </w:p>
    <w:p w14:paraId="617EC59D" w14:textId="77777777" w:rsidR="00A05988" w:rsidRPr="00A05988" w:rsidRDefault="00A05988" w:rsidP="00A05988">
      <w:pPr>
        <w:rPr>
          <w:b/>
          <w:bCs/>
          <w:rtl/>
          <w:cs/>
        </w:rPr>
      </w:pPr>
    </w:p>
    <w:p w14:paraId="57700E32" w14:textId="77777777" w:rsidR="00A05988" w:rsidRPr="00A05988" w:rsidRDefault="00A05988" w:rsidP="00A05988">
      <w:pPr>
        <w:rPr>
          <w:rtl/>
          <w:cs/>
        </w:rPr>
      </w:pPr>
      <w:r w:rsidRPr="00A05988">
        <w:rPr>
          <w:rFonts w:ascii="Raavi" w:hAnsi="Raavi" w:cs="Raavi" w:hint="cs"/>
          <w:cs/>
          <w:lang w:bidi="pa-IN"/>
        </w:rPr>
        <w:t>ਦੂਜੀਆਂ</w:t>
      </w:r>
      <w:r w:rsidRPr="00A05988">
        <w:rPr>
          <w:cs/>
          <w:lang w:bidi="pa-IN"/>
        </w:rPr>
        <w:t xml:space="preserve"> </w:t>
      </w:r>
      <w:r w:rsidRPr="00A05988">
        <w:rPr>
          <w:rFonts w:ascii="Raavi" w:hAnsi="Raavi" w:cs="Raavi" w:hint="cs"/>
          <w:cs/>
          <w:lang w:bidi="pa-IN"/>
        </w:rPr>
        <w:t>ਭਾਸ਼ਾਵਾਂ</w:t>
      </w:r>
      <w:r w:rsidRPr="00A05988">
        <w:rPr>
          <w:rtl/>
          <w:cs/>
        </w:rPr>
        <w:t xml:space="preserve">, </w:t>
      </w:r>
      <w:r w:rsidRPr="00A05988">
        <w:rPr>
          <w:rFonts w:ascii="Raavi" w:hAnsi="Raavi" w:cs="Raavi" w:hint="cs"/>
          <w:cs/>
          <w:lang w:bidi="pa-IN"/>
        </w:rPr>
        <w:t>ਵੱਡੇ</w:t>
      </w:r>
      <w:r w:rsidRPr="00A05988">
        <w:rPr>
          <w:cs/>
          <w:lang w:bidi="pa-IN"/>
        </w:rPr>
        <w:t xml:space="preserve"> </w:t>
      </w:r>
      <w:r w:rsidRPr="00A05988">
        <w:rPr>
          <w:rFonts w:ascii="Raavi" w:hAnsi="Raavi" w:cs="Raavi" w:hint="cs"/>
          <w:cs/>
          <w:lang w:bidi="pa-IN"/>
        </w:rPr>
        <w:t>ਅੱਖਰਾਂ</w:t>
      </w:r>
      <w:r w:rsidRPr="00A05988">
        <w:rPr>
          <w:cs/>
          <w:lang w:bidi="pa-IN"/>
        </w:rPr>
        <w:t xml:space="preserve"> </w:t>
      </w:r>
      <w:r w:rsidRPr="00A05988">
        <w:rPr>
          <w:rFonts w:ascii="Raavi" w:hAnsi="Raavi" w:cs="Raavi" w:hint="cs"/>
          <w:cs/>
          <w:lang w:bidi="pa-IN"/>
        </w:rPr>
        <w:t>ਜਾਂ</w:t>
      </w:r>
      <w:r w:rsidRPr="00A05988">
        <w:rPr>
          <w:cs/>
          <w:lang w:bidi="pa-IN"/>
        </w:rPr>
        <w:t xml:space="preserve"> </w:t>
      </w:r>
      <w:r w:rsidRPr="00A05988">
        <w:rPr>
          <w:rFonts w:ascii="Raavi" w:hAnsi="Raavi" w:cs="Raavi" w:hint="cs"/>
          <w:cs/>
          <w:lang w:bidi="pa-IN"/>
        </w:rPr>
        <w:t>ਆਡੀਓ</w:t>
      </w:r>
      <w:r w:rsidRPr="00A05988">
        <w:rPr>
          <w:cs/>
          <w:lang w:bidi="pa-IN"/>
        </w:rPr>
        <w:t xml:space="preserve"> </w:t>
      </w:r>
      <w:r w:rsidRPr="00A05988">
        <w:rPr>
          <w:rFonts w:ascii="Raavi" w:hAnsi="Raavi" w:cs="Raavi" w:hint="cs"/>
          <w:cs/>
          <w:lang w:bidi="pa-IN"/>
        </w:rPr>
        <w:t>ਸਮੇਤ</w:t>
      </w:r>
      <w:r w:rsidRPr="00A05988">
        <w:rPr>
          <w:rtl/>
          <w:cs/>
        </w:rPr>
        <w:t xml:space="preserve">, </w:t>
      </w:r>
      <w:r w:rsidRPr="00A05988">
        <w:rPr>
          <w:rFonts w:ascii="Raavi" w:hAnsi="Raavi" w:cs="Raavi" w:hint="cs"/>
          <w:cs/>
          <w:lang w:bidi="pa-IN"/>
        </w:rPr>
        <w:t>ਵਿਕਲਪਕ</w:t>
      </w:r>
      <w:r w:rsidRPr="00A05988">
        <w:rPr>
          <w:cs/>
          <w:lang w:bidi="pa-IN"/>
        </w:rPr>
        <w:t xml:space="preserve"> </w:t>
      </w:r>
      <w:r w:rsidRPr="00A05988">
        <w:rPr>
          <w:rFonts w:ascii="Raavi" w:hAnsi="Raavi" w:cs="Raavi" w:hint="cs"/>
          <w:cs/>
          <w:lang w:bidi="pa-IN"/>
        </w:rPr>
        <w:t>ਰੂਪਾਂਤਰ</w:t>
      </w:r>
      <w:r w:rsidRPr="00A05988">
        <w:rPr>
          <w:cs/>
          <w:lang w:bidi="pa-IN"/>
        </w:rPr>
        <w:t xml:space="preserve"> </w:t>
      </w:r>
      <w:r w:rsidRPr="00A05988">
        <w:rPr>
          <w:rFonts w:ascii="Raavi" w:hAnsi="Raavi" w:cs="Raavi" w:hint="cs"/>
          <w:cs/>
          <w:lang w:bidi="pa-IN"/>
        </w:rPr>
        <w:t>ਵਿੱਚ</w:t>
      </w:r>
      <w:r w:rsidRPr="00A05988">
        <w:rPr>
          <w:cs/>
          <w:lang w:bidi="pa-IN"/>
        </w:rPr>
        <w:t xml:space="preserve"> </w:t>
      </w:r>
      <w:r w:rsidRPr="00A05988">
        <w:rPr>
          <w:rFonts w:ascii="Raavi" w:hAnsi="Raavi" w:cs="Raavi" w:hint="cs"/>
          <w:cs/>
          <w:lang w:bidi="pa-IN"/>
        </w:rPr>
        <w:t>ਇਸ</w:t>
      </w:r>
      <w:r w:rsidRPr="00A05988">
        <w:rPr>
          <w:cs/>
          <w:lang w:bidi="pa-IN"/>
        </w:rPr>
        <w:t xml:space="preserve"> </w:t>
      </w:r>
      <w:r w:rsidRPr="00A05988">
        <w:rPr>
          <w:rFonts w:ascii="Raavi" w:hAnsi="Raavi" w:cs="Raavi" w:hint="cs"/>
          <w:cs/>
          <w:lang w:bidi="pa-IN"/>
        </w:rPr>
        <w:t>ਦਸਤਾਵੇਜ਼</w:t>
      </w:r>
      <w:r w:rsidRPr="00A05988">
        <w:rPr>
          <w:cs/>
          <w:lang w:bidi="pa-IN"/>
        </w:rPr>
        <w:t xml:space="preserve"> </w:t>
      </w:r>
      <w:r w:rsidRPr="00A05988">
        <w:rPr>
          <w:rFonts w:ascii="Raavi" w:hAnsi="Raavi" w:cs="Raavi" w:hint="cs"/>
          <w:cs/>
          <w:lang w:bidi="pa-IN"/>
        </w:rPr>
        <w:t>ਦੀ</w:t>
      </w:r>
      <w:r w:rsidRPr="00A05988">
        <w:rPr>
          <w:cs/>
          <w:lang w:bidi="pa-IN"/>
        </w:rPr>
        <w:t xml:space="preserve"> </w:t>
      </w:r>
      <w:r w:rsidRPr="00A05988">
        <w:rPr>
          <w:rFonts w:ascii="Raavi" w:hAnsi="Raavi" w:cs="Raavi" w:hint="cs"/>
          <w:cs/>
          <w:lang w:bidi="pa-IN"/>
        </w:rPr>
        <w:t>ਕਾਪੀ</w:t>
      </w:r>
      <w:r w:rsidRPr="00A05988">
        <w:rPr>
          <w:cs/>
          <w:lang w:bidi="pa-IN"/>
        </w:rPr>
        <w:t xml:space="preserve"> </w:t>
      </w:r>
      <w:r w:rsidRPr="00A05988">
        <w:rPr>
          <w:rFonts w:ascii="Raavi" w:hAnsi="Raavi" w:cs="Raavi" w:hint="cs"/>
          <w:cs/>
          <w:lang w:bidi="pa-IN"/>
        </w:rPr>
        <w:t>ਲੈਣ</w:t>
      </w:r>
      <w:r w:rsidRPr="00A05988">
        <w:rPr>
          <w:cs/>
          <w:lang w:bidi="pa-IN"/>
        </w:rPr>
        <w:t xml:space="preserve"> </w:t>
      </w:r>
      <w:r w:rsidRPr="00A05988">
        <w:rPr>
          <w:rFonts w:ascii="Raavi" w:hAnsi="Raavi" w:cs="Raavi" w:hint="cs"/>
          <w:cs/>
          <w:lang w:bidi="pa-IN"/>
        </w:rPr>
        <w:t>ਲਈ</w:t>
      </w:r>
      <w:r w:rsidRPr="00A05988">
        <w:rPr>
          <w:rtl/>
          <w:cs/>
        </w:rPr>
        <w:t xml:space="preserve">, </w:t>
      </w:r>
      <w:r w:rsidRPr="00A05988">
        <w:rPr>
          <w:rFonts w:ascii="Raavi" w:hAnsi="Raavi" w:cs="Raavi" w:hint="cs"/>
          <w:cs/>
          <w:lang w:bidi="pa-IN"/>
        </w:rPr>
        <w:t>ਕਿਰਪਾ</w:t>
      </w:r>
      <w:r w:rsidRPr="00A05988">
        <w:rPr>
          <w:cs/>
          <w:lang w:bidi="pa-IN"/>
        </w:rPr>
        <w:t xml:space="preserve"> </w:t>
      </w:r>
      <w:r w:rsidRPr="00A05988">
        <w:rPr>
          <w:rFonts w:ascii="Raavi" w:hAnsi="Raavi" w:cs="Raavi" w:hint="cs"/>
          <w:cs/>
          <w:lang w:bidi="pa-IN"/>
        </w:rPr>
        <w:t>ਕਰਕੇ</w:t>
      </w:r>
      <w:r w:rsidRPr="00A05988">
        <w:rPr>
          <w:cs/>
          <w:lang w:bidi="pa-IN"/>
        </w:rPr>
        <w:t xml:space="preserve"> </w:t>
      </w:r>
      <w:r w:rsidRPr="00A05988">
        <w:rPr>
          <w:rFonts w:ascii="Raavi" w:hAnsi="Raavi" w:cs="Raavi" w:hint="cs"/>
          <w:cs/>
          <w:lang w:bidi="pa-IN"/>
        </w:rPr>
        <w:t>ਹੇਠਾਂ</w:t>
      </w:r>
      <w:r w:rsidRPr="00A05988">
        <w:rPr>
          <w:cs/>
          <w:lang w:bidi="pa-IN"/>
        </w:rPr>
        <w:t xml:space="preserve"> </w:t>
      </w:r>
      <w:r w:rsidRPr="00A05988">
        <w:rPr>
          <w:rFonts w:ascii="Raavi" w:hAnsi="Raavi" w:cs="Raavi" w:hint="cs"/>
          <w:cs/>
          <w:lang w:bidi="pa-IN"/>
        </w:rPr>
        <w:t>ਦਿੱਤੇ</w:t>
      </w:r>
      <w:r w:rsidRPr="00A05988">
        <w:rPr>
          <w:cs/>
          <w:lang w:bidi="pa-IN"/>
        </w:rPr>
        <w:t xml:space="preserve"> </w:t>
      </w:r>
      <w:r w:rsidRPr="00A05988">
        <w:rPr>
          <w:rFonts w:ascii="Raavi" w:hAnsi="Raavi" w:cs="Raavi" w:hint="cs"/>
          <w:cs/>
          <w:lang w:bidi="pa-IN"/>
        </w:rPr>
        <w:t>ਵੇਰਵੇ</w:t>
      </w:r>
      <w:r w:rsidRPr="00A05988">
        <w:rPr>
          <w:cs/>
          <w:lang w:bidi="pa-IN"/>
        </w:rPr>
        <w:t xml:space="preserve"> </w:t>
      </w:r>
      <w:r w:rsidRPr="00A05988">
        <w:rPr>
          <w:rFonts w:ascii="Raavi" w:hAnsi="Raavi" w:cs="Raavi" w:hint="cs"/>
          <w:cs/>
          <w:lang w:bidi="pa-IN"/>
        </w:rPr>
        <w:t>ਦੀ</w:t>
      </w:r>
      <w:r w:rsidRPr="00A05988">
        <w:rPr>
          <w:cs/>
          <w:lang w:bidi="pa-IN"/>
        </w:rPr>
        <w:t xml:space="preserve"> </w:t>
      </w:r>
      <w:r w:rsidRPr="00A05988">
        <w:rPr>
          <w:rFonts w:ascii="Raavi" w:hAnsi="Raavi" w:cs="Raavi" w:hint="cs"/>
          <w:cs/>
          <w:lang w:bidi="pa-IN"/>
        </w:rPr>
        <w:t>ਵਰਤੋ</w:t>
      </w:r>
      <w:r w:rsidRPr="00A05988">
        <w:rPr>
          <w:cs/>
          <w:lang w:bidi="pa-IN"/>
        </w:rPr>
        <w:t xml:space="preserve"> </w:t>
      </w:r>
      <w:r w:rsidRPr="00A05988">
        <w:rPr>
          <w:rFonts w:ascii="Raavi" w:hAnsi="Raavi" w:cs="Raavi" w:hint="cs"/>
          <w:cs/>
          <w:lang w:bidi="pa-IN"/>
        </w:rPr>
        <w:t>ਕਰਦੇ</w:t>
      </w:r>
      <w:r w:rsidRPr="00A05988">
        <w:rPr>
          <w:cs/>
          <w:lang w:bidi="pa-IN"/>
        </w:rPr>
        <w:t xml:space="preserve"> </w:t>
      </w:r>
      <w:r w:rsidRPr="00A05988">
        <w:rPr>
          <w:rFonts w:ascii="Raavi" w:hAnsi="Raavi" w:cs="Raavi" w:hint="cs"/>
          <w:cs/>
          <w:lang w:bidi="pa-IN"/>
        </w:rPr>
        <w:t>ਹੋਏ</w:t>
      </w:r>
      <w:r w:rsidRPr="00A05988">
        <w:rPr>
          <w:cs/>
          <w:lang w:bidi="pa-IN"/>
        </w:rPr>
        <w:t xml:space="preserve"> </w:t>
      </w:r>
      <w:r w:rsidRPr="00A05988">
        <w:rPr>
          <w:rFonts w:ascii="Raavi" w:hAnsi="Raavi" w:cs="Raavi" w:hint="cs"/>
          <w:cs/>
          <w:lang w:bidi="pa-IN"/>
        </w:rPr>
        <w:t>ਸਾਡੇ</w:t>
      </w:r>
      <w:r w:rsidRPr="00A05988">
        <w:rPr>
          <w:cs/>
          <w:lang w:bidi="pa-IN"/>
        </w:rPr>
        <w:t xml:space="preserve"> </w:t>
      </w:r>
      <w:r w:rsidRPr="00A05988">
        <w:rPr>
          <w:rFonts w:ascii="Raavi" w:hAnsi="Raavi" w:cs="Raavi" w:hint="cs"/>
          <w:cs/>
          <w:lang w:bidi="pa-IN"/>
        </w:rPr>
        <w:t>ਨਾਲ</w:t>
      </w:r>
      <w:r w:rsidRPr="00A05988">
        <w:rPr>
          <w:cs/>
          <w:lang w:bidi="pa-IN"/>
        </w:rPr>
        <w:t xml:space="preserve"> </w:t>
      </w:r>
      <w:r w:rsidRPr="00A05988">
        <w:rPr>
          <w:rFonts w:ascii="Raavi" w:hAnsi="Raavi" w:cs="Raavi" w:hint="cs"/>
          <w:cs/>
          <w:lang w:bidi="pa-IN"/>
        </w:rPr>
        <w:t>ਸੰਪਰਕ</w:t>
      </w:r>
      <w:r w:rsidRPr="00A05988">
        <w:rPr>
          <w:cs/>
          <w:lang w:bidi="pa-IN"/>
        </w:rPr>
        <w:t xml:space="preserve"> </w:t>
      </w:r>
      <w:r w:rsidRPr="00A05988">
        <w:rPr>
          <w:rFonts w:ascii="Raavi" w:hAnsi="Raavi" w:cs="Raavi" w:hint="cs"/>
          <w:cs/>
          <w:lang w:bidi="pa-IN"/>
        </w:rPr>
        <w:t>ਕਰੋ</w:t>
      </w:r>
      <w:r w:rsidRPr="00A05988">
        <w:rPr>
          <w:rtl/>
          <w:cs/>
        </w:rPr>
        <w:t>:</w:t>
      </w:r>
    </w:p>
    <w:p w14:paraId="00DD7F2A" w14:textId="77777777" w:rsidR="00A05988" w:rsidRPr="00A05988" w:rsidRDefault="00A05988" w:rsidP="00A05988">
      <w:pPr>
        <w:rPr>
          <w:rtl/>
          <w:cs/>
        </w:rPr>
      </w:pPr>
    </w:p>
    <w:p w14:paraId="4C64306B" w14:textId="77777777" w:rsidR="00A05988" w:rsidRPr="00A05988" w:rsidRDefault="00A05988" w:rsidP="00A05988">
      <w:pPr>
        <w:rPr>
          <w:cs/>
        </w:rPr>
      </w:pPr>
      <w:r w:rsidRPr="00A05988">
        <w:rPr>
          <w:rFonts w:ascii="Raavi" w:hAnsi="Raavi" w:cs="Raavi" w:hint="cs"/>
          <w:cs/>
        </w:rPr>
        <w:t>ਟੈਲੀਫੋਨ</w:t>
      </w:r>
      <w:r w:rsidRPr="00A05988">
        <w:rPr>
          <w:cs/>
        </w:rPr>
        <w:t>: 01772 214 232</w:t>
      </w:r>
    </w:p>
    <w:p w14:paraId="79F7F216" w14:textId="77777777" w:rsidR="007B7A13" w:rsidRPr="00A05988" w:rsidRDefault="00E63AE1" w:rsidP="007B7A13">
      <w:pPr>
        <w:rPr>
          <w:color w:val="005EB8"/>
        </w:rPr>
      </w:pPr>
      <w:hyperlink r:id="rId96" w:history="1">
        <w:r w:rsidR="007B7A13">
          <w:rPr>
            <w:rStyle w:val="Hyperlink"/>
            <w:color w:val="005EB8"/>
          </w:rPr>
          <w:t>lsc.icb</w:t>
        </w:r>
        <w:r w:rsidR="007B7A13" w:rsidRPr="00A05988">
          <w:rPr>
            <w:rStyle w:val="Hyperlink"/>
            <w:color w:val="005EB8"/>
          </w:rPr>
          <w:t>@nhs.net</w:t>
        </w:r>
      </w:hyperlink>
    </w:p>
    <w:p w14:paraId="092561C9" w14:textId="77777777" w:rsidR="00A05988" w:rsidRPr="00A05988" w:rsidRDefault="00A05988" w:rsidP="00A05988">
      <w:pPr>
        <w:rPr>
          <w:b/>
          <w:bCs/>
          <w:lang w:val="pt-PT"/>
        </w:rPr>
      </w:pPr>
    </w:p>
    <w:p w14:paraId="7A25139D" w14:textId="77777777" w:rsidR="00A05988" w:rsidRPr="00A05988" w:rsidRDefault="00A05988" w:rsidP="00A05988">
      <w:pPr>
        <w:rPr>
          <w:lang w:val="pt-PT"/>
        </w:rPr>
      </w:pPr>
      <w:r w:rsidRPr="00A05988">
        <w:t>--------------------------------------------</w:t>
      </w:r>
    </w:p>
    <w:p w14:paraId="7B6E65B1" w14:textId="77777777" w:rsidR="00A05988" w:rsidRPr="00A05988" w:rsidRDefault="00A05988" w:rsidP="00A05988">
      <w:pPr>
        <w:rPr>
          <w:lang w:val="ro-RO"/>
        </w:rPr>
      </w:pPr>
      <w:r w:rsidRPr="00A05988">
        <w:rPr>
          <w:b/>
          <w:bCs/>
          <w:lang w:val="pt-PT"/>
        </w:rPr>
        <w:t xml:space="preserve">Romanian/Limba </w:t>
      </w:r>
      <w:r w:rsidRPr="00A05988">
        <w:rPr>
          <w:b/>
          <w:bCs/>
          <w:lang w:val="ro-RO"/>
        </w:rPr>
        <w:t>român</w:t>
      </w:r>
      <w:r w:rsidRPr="00A05988">
        <w:rPr>
          <w:rFonts w:ascii="Calibri" w:hAnsi="Calibri"/>
          <w:b/>
          <w:bCs/>
          <w:lang w:val="ro-RO"/>
        </w:rPr>
        <w:t>ă</w:t>
      </w:r>
    </w:p>
    <w:p w14:paraId="55403AA6" w14:textId="77777777" w:rsidR="00A05988" w:rsidRPr="00A05988" w:rsidRDefault="00A05988" w:rsidP="00A05988">
      <w:pPr>
        <w:rPr>
          <w:lang w:val="pt-PT"/>
        </w:rPr>
      </w:pPr>
    </w:p>
    <w:p w14:paraId="1C16DC2E" w14:textId="77777777" w:rsidR="00A05988" w:rsidRPr="00A05988" w:rsidRDefault="00A05988" w:rsidP="00A05988">
      <w:pPr>
        <w:rPr>
          <w:lang w:val="pt-PT"/>
        </w:rPr>
      </w:pPr>
      <w:r w:rsidRPr="00A05988">
        <w:rPr>
          <w:lang w:val="pt-PT"/>
        </w:rPr>
        <w:t>Pentru a primi un exemplar al acestui document într-un format alternativ, inclusiv în alte limbi, în format mare sau audio, v</w:t>
      </w:r>
      <w:r w:rsidRPr="00A05988">
        <w:rPr>
          <w:rFonts w:ascii="Calibri" w:hAnsi="Calibri"/>
          <w:lang w:val="pt-PT"/>
        </w:rPr>
        <w:t>ă</w:t>
      </w:r>
      <w:r w:rsidRPr="00A05988">
        <w:rPr>
          <w:lang w:val="pt-PT"/>
        </w:rPr>
        <w:t xml:space="preserve"> rug</w:t>
      </w:r>
      <w:r w:rsidRPr="00A05988">
        <w:rPr>
          <w:rFonts w:ascii="Calibri" w:hAnsi="Calibri"/>
          <w:lang w:val="pt-PT"/>
        </w:rPr>
        <w:t>ă</w:t>
      </w:r>
      <w:r w:rsidRPr="00A05988">
        <w:rPr>
          <w:lang w:val="pt-PT"/>
        </w:rPr>
        <w:t>m s</w:t>
      </w:r>
      <w:r w:rsidRPr="00A05988">
        <w:rPr>
          <w:rFonts w:ascii="Calibri" w:hAnsi="Calibri"/>
          <w:lang w:val="pt-PT"/>
        </w:rPr>
        <w:t>ă</w:t>
      </w:r>
      <w:r w:rsidRPr="00A05988">
        <w:rPr>
          <w:lang w:val="pt-PT"/>
        </w:rPr>
        <w:t xml:space="preserve"> ne contacta</w:t>
      </w:r>
      <w:r w:rsidRPr="00A05988">
        <w:rPr>
          <w:rFonts w:ascii="Calibri" w:hAnsi="Calibri"/>
          <w:lang w:val="pt-PT"/>
        </w:rPr>
        <w:t>ț</w:t>
      </w:r>
      <w:r w:rsidRPr="00A05988">
        <w:rPr>
          <w:lang w:val="pt-PT"/>
        </w:rPr>
        <w:t>i folosind urm</w:t>
      </w:r>
      <w:r w:rsidRPr="00A05988">
        <w:rPr>
          <w:rFonts w:ascii="Calibri" w:hAnsi="Calibri"/>
          <w:lang w:val="pt-PT"/>
        </w:rPr>
        <w:t>ă</w:t>
      </w:r>
      <w:r w:rsidRPr="00A05988">
        <w:rPr>
          <w:lang w:val="pt-PT"/>
        </w:rPr>
        <w:t>toarele detalii:</w:t>
      </w:r>
    </w:p>
    <w:p w14:paraId="34099D70" w14:textId="77777777" w:rsidR="00A05988" w:rsidRPr="00A05988" w:rsidRDefault="00A05988" w:rsidP="00A05988">
      <w:pPr>
        <w:rPr>
          <w:lang w:val="pt-PT"/>
        </w:rPr>
      </w:pPr>
    </w:p>
    <w:p w14:paraId="6FE9AB86" w14:textId="77777777" w:rsidR="00A05988" w:rsidRPr="00A05988" w:rsidRDefault="00A05988" w:rsidP="00A05988">
      <w:r w:rsidRPr="00A05988">
        <w:t>Tel: 01772 214 232</w:t>
      </w:r>
    </w:p>
    <w:p w14:paraId="2F3D83DC" w14:textId="77777777" w:rsidR="007B7A13" w:rsidRPr="00A05988" w:rsidRDefault="00E63AE1" w:rsidP="007B7A13">
      <w:pPr>
        <w:rPr>
          <w:color w:val="005EB8"/>
        </w:rPr>
      </w:pPr>
      <w:hyperlink r:id="rId97" w:history="1">
        <w:r w:rsidR="007B7A13">
          <w:rPr>
            <w:rStyle w:val="Hyperlink"/>
            <w:color w:val="005EB8"/>
          </w:rPr>
          <w:t>lsc.icb</w:t>
        </w:r>
        <w:r w:rsidR="007B7A13" w:rsidRPr="00A05988">
          <w:rPr>
            <w:rStyle w:val="Hyperlink"/>
            <w:color w:val="005EB8"/>
          </w:rPr>
          <w:t>@nhs.net</w:t>
        </w:r>
      </w:hyperlink>
    </w:p>
    <w:p w14:paraId="36B3775F" w14:textId="77777777" w:rsidR="00A05988" w:rsidRPr="00A05988" w:rsidRDefault="00A05988" w:rsidP="00A05988"/>
    <w:p w14:paraId="1DF745AA" w14:textId="77777777" w:rsidR="00A05988" w:rsidRPr="00A05988" w:rsidRDefault="00A05988" w:rsidP="00A05988">
      <w:pPr>
        <w:rPr>
          <w:b/>
          <w:bCs/>
        </w:rPr>
      </w:pPr>
      <w:r w:rsidRPr="00A05988">
        <w:t>--------------------------------------------</w:t>
      </w:r>
    </w:p>
    <w:p w14:paraId="32384F8B" w14:textId="77777777" w:rsidR="00A05988" w:rsidRPr="00A05988" w:rsidRDefault="00A05988" w:rsidP="00A05988">
      <w:pPr>
        <w:rPr>
          <w:b/>
          <w:bCs/>
        </w:rPr>
      </w:pPr>
      <w:r w:rsidRPr="00A05988">
        <w:rPr>
          <w:b/>
          <w:bCs/>
        </w:rPr>
        <w:t>Urdu/</w:t>
      </w:r>
      <w:r w:rsidRPr="00A05988">
        <w:rPr>
          <w:b/>
          <w:bCs/>
          <w:rtl/>
        </w:rPr>
        <w:t xml:space="preserve"> اردو</w:t>
      </w:r>
    </w:p>
    <w:p w14:paraId="35505798" w14:textId="77777777" w:rsidR="00A05988" w:rsidRPr="00A05988" w:rsidRDefault="00A05988" w:rsidP="00A05988"/>
    <w:p w14:paraId="663D42B9" w14:textId="77777777" w:rsidR="00A05988" w:rsidRPr="00A05988" w:rsidRDefault="00A05988" w:rsidP="00A05988">
      <w:r w:rsidRPr="00A05988">
        <w:rPr>
          <w:rtl/>
        </w:rPr>
        <w:t xml:space="preserve">اس دستاویز کی کاپی </w:t>
      </w:r>
      <w:r w:rsidRPr="00A05988">
        <w:rPr>
          <w:rFonts w:hint="cs"/>
          <w:rtl/>
        </w:rPr>
        <w:t>کسی دیگر فارمیٹ جیسے</w:t>
      </w:r>
      <w:r w:rsidRPr="00A05988">
        <w:rPr>
          <w:rtl/>
        </w:rPr>
        <w:t xml:space="preserve"> دیگر زبانوں، بڑے حروف  یا آڈیو میں حاصل کرنے کے لیے برائے مہربانی مندرجہ ذیل پر ہم سے رابطہ کریں :</w:t>
      </w:r>
    </w:p>
    <w:p w14:paraId="5735B19C" w14:textId="77777777" w:rsidR="00A05988" w:rsidRPr="00A05988" w:rsidRDefault="00A05988" w:rsidP="00A05988">
      <w:pPr>
        <w:rPr>
          <w:rtl/>
        </w:rPr>
      </w:pPr>
    </w:p>
    <w:p w14:paraId="41EB97EC" w14:textId="77777777" w:rsidR="00A05988" w:rsidRPr="00A05988" w:rsidRDefault="00A05988" w:rsidP="00A05988">
      <w:pPr>
        <w:rPr>
          <w:rtl/>
        </w:rPr>
      </w:pPr>
      <w:r w:rsidRPr="00A05988">
        <w:rPr>
          <w:rtl/>
        </w:rPr>
        <w:t>فون</w:t>
      </w:r>
      <w:r w:rsidRPr="00A05988">
        <w:rPr>
          <w:rFonts w:hint="cs"/>
          <w:rtl/>
        </w:rPr>
        <w:t xml:space="preserve"> </w:t>
      </w:r>
      <w:r w:rsidRPr="00A05988">
        <w:rPr>
          <w:rtl/>
        </w:rPr>
        <w:t xml:space="preserve">: </w:t>
      </w:r>
      <w:r w:rsidRPr="00A05988">
        <w:t>01772 214 232</w:t>
      </w:r>
    </w:p>
    <w:p w14:paraId="05F49139" w14:textId="231E6295" w:rsidR="007B7A13" w:rsidRDefault="00E63AE1" w:rsidP="007B7A13">
      <w:pPr>
        <w:rPr>
          <w:rStyle w:val="Hyperlink"/>
          <w:color w:val="005EB8"/>
        </w:rPr>
      </w:pPr>
      <w:hyperlink r:id="rId98" w:history="1">
        <w:r w:rsidR="007B7A13">
          <w:rPr>
            <w:rStyle w:val="Hyperlink"/>
            <w:color w:val="005EB8"/>
          </w:rPr>
          <w:t>lsc.icb</w:t>
        </w:r>
        <w:r w:rsidR="007B7A13" w:rsidRPr="00A05988">
          <w:rPr>
            <w:rStyle w:val="Hyperlink"/>
            <w:color w:val="005EB8"/>
          </w:rPr>
          <w:t>@nhs.n</w:t>
        </w:r>
        <w:r w:rsidR="007B7A13" w:rsidRPr="00510190">
          <w:rPr>
            <w:rStyle w:val="Hyperlink"/>
            <w:color w:val="005EB8"/>
          </w:rPr>
          <w:t>et</w:t>
        </w:r>
      </w:hyperlink>
    </w:p>
    <w:p w14:paraId="5FB8C08C" w14:textId="77777777" w:rsidR="00510190" w:rsidRPr="00A05988" w:rsidRDefault="00510190" w:rsidP="007B7A13">
      <w:pPr>
        <w:rPr>
          <w:color w:val="005EB8"/>
        </w:rPr>
      </w:pPr>
    </w:p>
    <w:p w14:paraId="04754D2D" w14:textId="77777777" w:rsidR="00510190" w:rsidRPr="00A05988" w:rsidRDefault="00510190" w:rsidP="00510190">
      <w:pPr>
        <w:rPr>
          <w:b/>
          <w:bCs/>
        </w:rPr>
      </w:pPr>
      <w:r w:rsidRPr="00A05988">
        <w:t>--------------------------------------------</w:t>
      </w:r>
    </w:p>
    <w:p w14:paraId="3DB3CD0C" w14:textId="3B01F8DF" w:rsidR="00510190" w:rsidRDefault="00510190" w:rsidP="00510190">
      <w:pPr>
        <w:rPr>
          <w:b/>
          <w:bCs/>
        </w:rPr>
      </w:pPr>
      <w:r>
        <w:rPr>
          <w:b/>
          <w:bCs/>
        </w:rPr>
        <w:t xml:space="preserve">A glossary of our most used terms is available at the ICB website at the following link - </w:t>
      </w:r>
      <w:hyperlink r:id="rId99" w:history="1">
        <w:r w:rsidRPr="00510190">
          <w:rPr>
            <w:rStyle w:val="Hyperlink"/>
            <w:color w:val="005EB8"/>
          </w:rPr>
          <w:t>https://www.lancashireandsouthcumbria.icb.nhs.uk/about-us/glossary</w:t>
        </w:r>
      </w:hyperlink>
    </w:p>
    <w:p w14:paraId="3558D3F1" w14:textId="77777777" w:rsidR="00510190" w:rsidRPr="00A05988" w:rsidRDefault="00510190" w:rsidP="00510190">
      <w:pPr>
        <w:rPr>
          <w:b/>
          <w:bCs/>
        </w:rPr>
      </w:pPr>
    </w:p>
    <w:p w14:paraId="3EF61862" w14:textId="35CE2C77" w:rsidR="00D213A4" w:rsidRPr="00510190" w:rsidRDefault="00D213A4" w:rsidP="00957877">
      <w:pPr>
        <w:rPr>
          <w:b/>
          <w:bCs/>
        </w:rPr>
      </w:pPr>
    </w:p>
    <w:sectPr w:rsidR="00D213A4" w:rsidRPr="00510190" w:rsidSect="00ED27A5">
      <w:type w:val="continuous"/>
      <w:pgSz w:w="11906" w:h="16838" w:code="9"/>
      <w:pgMar w:top="720" w:right="1416" w:bottom="426" w:left="1152" w:header="0" w:footer="0"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519E2" w14:textId="77777777" w:rsidR="00E63AE1" w:rsidRDefault="00E63AE1" w:rsidP="00957877">
      <w:r>
        <w:separator/>
      </w:r>
    </w:p>
  </w:endnote>
  <w:endnote w:type="continuationSeparator" w:id="0">
    <w:p w14:paraId="0F65DA7D" w14:textId="77777777" w:rsidR="00E63AE1" w:rsidRDefault="00E63AE1" w:rsidP="00957877">
      <w:r>
        <w:continuationSeparator/>
      </w:r>
    </w:p>
  </w:endnote>
  <w:endnote w:type="continuationNotice" w:id="1">
    <w:p w14:paraId="0CE98C62" w14:textId="77777777" w:rsidR="00E63AE1" w:rsidRDefault="00E63A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embedRegular r:id="rId1" w:fontKey="{F2D839C8-5540-4BC1-8131-1C6317EDABC1}"/>
    <w:embedBold r:id="rId2" w:fontKey="{A874611F-5AE1-4958-92F6-54C7C836468D}"/>
    <w:embedItalic r:id="rId3" w:fontKey="{E4C9CFBF-EC82-4BE8-BACF-CC055585B661}"/>
    <w:embedBoldItalic r:id="rId4" w:fontKey="{768D2EA8-0B26-4A19-AC84-B7BCBD10B6CA}"/>
  </w:font>
  <w:font w:name="Cambria">
    <w:panose1 w:val="02040503050406030204"/>
    <w:charset w:val="00"/>
    <w:family w:val="roman"/>
    <w:pitch w:val="variable"/>
    <w:sig w:usb0="E00006FF" w:usb1="420024FF" w:usb2="02000000" w:usb3="00000000" w:csb0="0000019F" w:csb1="00000000"/>
    <w:embedRegular r:id="rId5" w:fontKey="{BFD8A1AF-4269-4DAE-870B-1EA9507E193B}"/>
  </w:font>
  <w:font w:name="Frutiger">
    <w:altName w:val="Calibri"/>
    <w:charset w:val="00"/>
    <w:family w:val="swiss"/>
    <w:pitch w:val="variable"/>
    <w:sig w:usb0="00000003" w:usb1="00000000" w:usb2="00000000" w:usb3="00000000" w:csb0="00000001" w:csb1="00000000"/>
    <w:embedRegular r:id="rId6" w:fontKey="{DAE37FC0-5F17-4CF1-BD3F-D2659DE088D1}"/>
    <w:embedBold r:id="rId7" w:fontKey="{523949FA-905A-4ECD-BE5C-003D5301D9FC}"/>
    <w:embedItalic r:id="rId8" w:fontKey="{E8841DAB-726D-4CCF-BE4C-784E8D13F943}"/>
    <w:embedBoldItalic r:id="rId9" w:fontKey="{73663CF6-6446-4A0B-939E-DD04079AC970}"/>
  </w:font>
  <w:font w:name="Calibri">
    <w:panose1 w:val="020F0502020204030204"/>
    <w:charset w:val="00"/>
    <w:family w:val="swiss"/>
    <w:pitch w:val="variable"/>
    <w:sig w:usb0="E4002EFF" w:usb1="C000247B" w:usb2="00000009" w:usb3="00000000" w:csb0="000001FF" w:csb1="00000000"/>
    <w:embedRegular r:id="rId10" w:fontKey="{C70C6033-1ABB-466D-8698-73B2A3CA391A}"/>
    <w:embedBold r:id="rId11" w:fontKey="{8491311A-80D7-425B-9A7F-81CC6F3CB26E}"/>
    <w:embedItalic r:id="rId12" w:fontKey="{6EFAA2D3-BD2E-4A6B-AFAE-0CB43A324674}"/>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embedRegular r:id="rId13" w:subsetted="1" w:fontKey="{7067047B-FF4F-49BE-BDAF-B5B78DCF475F}"/>
    <w:embedBold r:id="rId14" w:subsetted="1" w:fontKey="{6A5B6AE3-A6EC-4F92-8E83-59DCEAA45D92}"/>
  </w:font>
  <w:font w:name="Century Gothic">
    <w:panose1 w:val="020B0502020202020204"/>
    <w:charset w:val="00"/>
    <w:family w:val="swiss"/>
    <w:pitch w:val="variable"/>
    <w:sig w:usb0="00000287" w:usb1="00000000" w:usb2="00000000" w:usb3="00000000" w:csb0="0000009F" w:csb1="00000000"/>
    <w:embedRegular r:id="rId15" w:fontKey="{C7DFE24F-185B-4E84-B54A-373EAA0182DC}"/>
    <w:embedBold r:id="rId16" w:fontKey="{59E74161-8E66-4C7D-8898-9E5B62439EED}"/>
  </w:font>
  <w:font w:name="Aharoni">
    <w:charset w:val="B1"/>
    <w:family w:val="auto"/>
    <w:pitch w:val="variable"/>
    <w:sig w:usb0="00000803" w:usb1="00000000" w:usb2="00000000" w:usb3="00000000" w:csb0="00000021" w:csb1="00000000"/>
    <w:embedRegular r:id="rId17" w:fontKey="{B978A89B-1ED6-4B30-BE18-E9254DF4689F}"/>
    <w:embedBold r:id="rId18" w:fontKey="{50AE8222-AC80-43BA-A541-17F73930FEF2}"/>
  </w:font>
  <w:font w:name="Tahoma">
    <w:panose1 w:val="020B0604030504040204"/>
    <w:charset w:val="00"/>
    <w:family w:val="swiss"/>
    <w:pitch w:val="variable"/>
    <w:sig w:usb0="E1002EFF" w:usb1="C000605B" w:usb2="00000029" w:usb3="00000000" w:csb0="000101FF" w:csb1="00000000"/>
    <w:embedRegular r:id="rId19" w:fontKey="{96566B01-56EE-46BE-AD18-06720552B0C1}"/>
    <w:embedBold r:id="rId20" w:fontKey="{D424C737-DACC-4966-BB0B-8C7CE68E72A6}"/>
  </w:font>
  <w:font w:name="Franklin Gothic Medium">
    <w:panose1 w:val="020B0603020102020204"/>
    <w:charset w:val="00"/>
    <w:family w:val="swiss"/>
    <w:pitch w:val="variable"/>
    <w:sig w:usb0="00000287" w:usb1="00000000" w:usb2="00000000" w:usb3="00000000" w:csb0="0000009F" w:csb1="00000000"/>
    <w:embedBold r:id="rId21" w:fontKey="{A9BCBE52-5160-45E9-BD29-1F3E7EB36E7F}"/>
  </w:font>
  <w:font w:name="Nirmala UI">
    <w:panose1 w:val="020B0502040204020203"/>
    <w:charset w:val="00"/>
    <w:family w:val="swiss"/>
    <w:pitch w:val="variable"/>
    <w:sig w:usb0="80FF8023" w:usb1="0200004A" w:usb2="00000200" w:usb3="00000000" w:csb0="00000001" w:csb1="00000000"/>
    <w:embedRegular r:id="rId22" w:fontKey="{EE649DE6-BF6E-4216-8925-4B343B6EE422}"/>
  </w:font>
  <w:font w:name="Shruti">
    <w:panose1 w:val="02000500000000000000"/>
    <w:charset w:val="00"/>
    <w:family w:val="swiss"/>
    <w:pitch w:val="variable"/>
    <w:sig w:usb0="00040003" w:usb1="00000000" w:usb2="00000000" w:usb3="00000000" w:csb0="00000001" w:csb1="00000000"/>
    <w:embedRegular r:id="rId23" w:fontKey="{D81981F9-5538-47F0-A23F-FD59F34441DD}"/>
    <w:embedBold r:id="rId24" w:fontKey="{5E04D939-B36D-4798-8E6E-FCBD172C674F}"/>
  </w:font>
  <w:font w:name="Mangal">
    <w:panose1 w:val="00000400000000000000"/>
    <w:charset w:val="00"/>
    <w:family w:val="roman"/>
    <w:pitch w:val="variable"/>
    <w:sig w:usb0="00008003" w:usb1="00000000" w:usb2="00000000" w:usb3="00000000" w:csb0="00000001" w:csb1="00000000"/>
    <w:embedRegular r:id="rId25" w:fontKey="{5B17171D-0715-4042-8BDD-C68FBFB1DF13}"/>
    <w:embedBold r:id="rId26" w:fontKey="{305985BA-2039-4C65-A8DF-931F10517E5F}"/>
  </w:font>
  <w:font w:name="Microsoft JhengHei">
    <w:panose1 w:val="020B0604030504040204"/>
    <w:charset w:val="88"/>
    <w:family w:val="swiss"/>
    <w:pitch w:val="variable"/>
    <w:sig w:usb0="000002A7" w:usb1="28CF4400" w:usb2="00000016" w:usb3="00000000" w:csb0="00100009" w:csb1="00000000"/>
    <w:embedRegular r:id="rId27" w:subsetted="1" w:fontKey="{34198DA7-393D-4A12-A7C6-39A3F80CC7B3}"/>
    <w:embedBold r:id="rId28" w:subsetted="1" w:fontKey="{DF13EFF9-FEF1-40CE-92EB-5B8E8E7ED2AD}"/>
  </w:font>
  <w:font w:name="Raavi">
    <w:panose1 w:val="02000500000000000000"/>
    <w:charset w:val="00"/>
    <w:family w:val="swiss"/>
    <w:pitch w:val="variable"/>
    <w:sig w:usb0="00020003" w:usb1="00000000" w:usb2="00000000" w:usb3="00000000" w:csb0="00000001" w:csb1="00000000"/>
    <w:embedRegular r:id="rId29" w:fontKey="{26D234AE-0954-46EF-A605-90AB94A71C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C3BA95" w14:textId="77777777" w:rsidR="00E63AE1" w:rsidRDefault="00E63AE1" w:rsidP="00957877">
      <w:r>
        <w:separator/>
      </w:r>
    </w:p>
  </w:footnote>
  <w:footnote w:type="continuationSeparator" w:id="0">
    <w:p w14:paraId="545C24A8" w14:textId="77777777" w:rsidR="00E63AE1" w:rsidRDefault="00E63AE1" w:rsidP="00957877">
      <w:r>
        <w:continuationSeparator/>
      </w:r>
    </w:p>
  </w:footnote>
  <w:footnote w:type="continuationNotice" w:id="1">
    <w:p w14:paraId="3E77F009" w14:textId="77777777" w:rsidR="00E63AE1" w:rsidRDefault="00E63A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C14784" w14:paraId="02EED907" w14:textId="77777777" w:rsidTr="00E95D17">
      <w:trPr>
        <w:trHeight w:val="1060"/>
      </w:trPr>
      <w:tc>
        <w:tcPr>
          <w:tcW w:w="5861" w:type="dxa"/>
          <w:tcBorders>
            <w:bottom w:val="single" w:sz="4" w:space="0" w:color="B4C6E7"/>
          </w:tcBorders>
        </w:tcPr>
        <w:p w14:paraId="2A4457A2" w14:textId="098E4CEA" w:rsidR="00C14784" w:rsidRDefault="00C5037C" w:rsidP="00957877">
          <w:pPr>
            <w:pStyle w:val="Header"/>
          </w:pPr>
          <w:r>
            <w:rPr>
              <w:noProof/>
            </w:rPr>
            <mc:AlternateContent>
              <mc:Choice Requires="wps">
                <w:drawing>
                  <wp:anchor distT="0" distB="0" distL="114300" distR="114300" simplePos="0" relativeHeight="251662336" behindDoc="0" locked="0" layoutInCell="1" allowOverlap="1" wp14:anchorId="33296C06" wp14:editId="2D0A095F">
                    <wp:simplePos x="0" y="0"/>
                    <wp:positionH relativeFrom="column">
                      <wp:posOffset>-126</wp:posOffset>
                    </wp:positionH>
                    <wp:positionV relativeFrom="paragraph">
                      <wp:posOffset>645459</wp:posOffset>
                    </wp:positionV>
                    <wp:extent cx="3745617" cy="48898"/>
                    <wp:effectExtent l="0" t="0" r="7620" b="8255"/>
                    <wp:wrapNone/>
                    <wp:docPr id="7174" name="Rectangle 7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45617" cy="488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204AEE0" id="Rectangle 7174" o:spid="_x0000_s1026" alt="&quot;&quot;" style="position:absolute;margin-left:0;margin-top:50.8pt;width:294.95pt;height:3.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" fillcolor="white [3212]" stroked="f" strokeweight="2pt"/>
                </w:pict>
              </mc:Fallback>
            </mc:AlternateContent>
          </w:r>
        </w:p>
      </w:tc>
      <w:tc>
        <w:tcPr>
          <w:tcW w:w="6420" w:type="dxa"/>
          <w:tcBorders>
            <w:bottom w:val="single" w:sz="8" w:space="0" w:color="FFFFFF"/>
          </w:tcBorders>
        </w:tcPr>
        <w:p w14:paraId="1AE29EB2" w14:textId="105F48CC" w:rsidR="00C14784" w:rsidRDefault="00447F3A" w:rsidP="00957877">
          <w:pPr>
            <w:pStyle w:val="Header"/>
          </w:pPr>
          <w:r>
            <w:rPr>
              <w:noProof/>
            </w:rPr>
            <mc:AlternateContent>
              <mc:Choice Requires="wps">
                <w:drawing>
                  <wp:anchor distT="0" distB="0" distL="114300" distR="114300" simplePos="0" relativeHeight="251661312" behindDoc="0" locked="0" layoutInCell="1" allowOverlap="1" wp14:anchorId="417EC431" wp14:editId="74FD0760">
                    <wp:simplePos x="0" y="0"/>
                    <wp:positionH relativeFrom="column">
                      <wp:posOffset>2991889</wp:posOffset>
                    </wp:positionH>
                    <wp:positionV relativeFrom="paragraph">
                      <wp:posOffset>95003</wp:posOffset>
                    </wp:positionV>
                    <wp:extent cx="722242" cy="297815"/>
                    <wp:effectExtent l="0" t="0" r="1905" b="6985"/>
                    <wp:wrapNone/>
                    <wp:docPr id="20" name="Text 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22242"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BB45D6" w14:textId="623883DD" w:rsidR="00C14784" w:rsidRPr="00B2269F" w:rsidRDefault="00C14784" w:rsidP="00447F3A">
                                <w:pPr>
                                  <w:pStyle w:val="Subtitle"/>
                                  <w:ind w:firstLine="993"/>
                                  <w:rPr>
                                    <w:rFonts w:ascii="Frutiger" w:hAnsi="Frutiger"/>
                                    <w:color w:val="FFFFFF" w:themeColor="background1"/>
                                  </w:rPr>
                                </w:pPr>
                                <w:r w:rsidRPr="00B2269F">
                                  <w:rPr>
                                    <w:rFonts w:ascii="Frutiger" w:hAnsi="Frutiger"/>
                                    <w:color w:val="FFFFFF" w:themeColor="background1"/>
                                  </w:rPr>
                                  <w:fldChar w:fldCharType="begin"/>
                                </w:r>
                                <w:r w:rsidRPr="00B2269F">
                                  <w:rPr>
                                    <w:rFonts w:ascii="Frutiger" w:hAnsi="Frutiger"/>
                                    <w:color w:val="FFFFFF" w:themeColor="background1"/>
                                  </w:rPr>
                                  <w:instrText xml:space="preserve"> PAGE  \* Arabic  \* MERGEFORMAT </w:instrText>
                                </w:r>
                                <w:r w:rsidRPr="00B2269F">
                                  <w:rPr>
                                    <w:rFonts w:ascii="Frutiger" w:hAnsi="Frutiger"/>
                                    <w:color w:val="FFFFFF" w:themeColor="background1"/>
                                  </w:rPr>
                                  <w:fldChar w:fldCharType="separate"/>
                                </w:r>
                                <w:r w:rsidRPr="00B2269F">
                                  <w:rPr>
                                    <w:rFonts w:ascii="Frutiger" w:hAnsi="Frutiger"/>
                                    <w:noProof/>
                                    <w:color w:val="FFFFFF" w:themeColor="background1"/>
                                  </w:rPr>
                                  <w:t>7</w:t>
                                </w:r>
                                <w:r w:rsidRPr="00B2269F">
                                  <w:rPr>
                                    <w:rFonts w:ascii="Frutiger" w:hAnsi="Frutiger"/>
                                    <w:color w:val="FFFFFF" w:themeColor="background1"/>
                                  </w:rPr>
                                  <w:fldChar w:fldCharType="end"/>
                                </w:r>
                              </w:p>
                              <w:p w14:paraId="771F3F58" w14:textId="77777777" w:rsidR="00C14784" w:rsidRDefault="00C14784" w:rsidP="00957877"/>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type w14:anchorId="417EC431" id="_x0000_t202" coordsize="21600,21600" o:spt="202" path="m,l,21600r21600,l21600,xe">
                    <v:stroke joinstyle="miter"/>
                    <v:path gradientshapeok="t" o:connecttype="rect"/>
                  </v:shapetype>
                  <v:shape id="Text Box 20" o:spid="_x0000_s1026" type="#_x0000_t202" alt="&quot;&quot;" style="position:absolute;left:0;text-align:left;margin-left:235.6pt;margin-top:7.5pt;width:56.85pt;height:2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" filled="f" stroked="f" strokeweight=".5pt">
                    <v:textbox inset="0,0,0,0">
                      <w:txbxContent>
                        <w:p w14:paraId="28BB45D6" w14:textId="623883DD" w:rsidR="00C14784" w:rsidRPr="00B2269F" w:rsidRDefault="00C14784" w:rsidP="00447F3A">
                          <w:pPr>
                            <w:pStyle w:val="Subtitle"/>
                            <w:ind w:firstLine="993"/>
                            <w:rPr>
                              <w:rFonts w:ascii="Frutiger" w:hAnsi="Frutiger"/>
                              <w:color w:val="FFFFFF" w:themeColor="background1"/>
                            </w:rPr>
                          </w:pPr>
                          <w:r w:rsidRPr="00B2269F">
                            <w:rPr>
                              <w:rFonts w:ascii="Frutiger" w:hAnsi="Frutiger"/>
                              <w:color w:val="FFFFFF" w:themeColor="background1"/>
                            </w:rPr>
                            <w:fldChar w:fldCharType="begin"/>
                          </w:r>
                          <w:r w:rsidRPr="00B2269F">
                            <w:rPr>
                              <w:rFonts w:ascii="Frutiger" w:hAnsi="Frutiger"/>
                              <w:color w:val="FFFFFF" w:themeColor="background1"/>
                            </w:rPr>
                            <w:instrText xml:space="preserve"> PAGE  \* Arabic  \* MERGEFORMAT </w:instrText>
                          </w:r>
                          <w:r w:rsidRPr="00B2269F">
                            <w:rPr>
                              <w:rFonts w:ascii="Frutiger" w:hAnsi="Frutiger"/>
                              <w:color w:val="FFFFFF" w:themeColor="background1"/>
                            </w:rPr>
                            <w:fldChar w:fldCharType="separate"/>
                          </w:r>
                          <w:r w:rsidRPr="00B2269F">
                            <w:rPr>
                              <w:rFonts w:ascii="Frutiger" w:hAnsi="Frutiger"/>
                              <w:noProof/>
                              <w:color w:val="FFFFFF" w:themeColor="background1"/>
                            </w:rPr>
                            <w:t>7</w:t>
                          </w:r>
                          <w:r w:rsidRPr="00B2269F">
                            <w:rPr>
                              <w:rFonts w:ascii="Frutiger" w:hAnsi="Frutiger"/>
                              <w:color w:val="FFFFFF" w:themeColor="background1"/>
                            </w:rPr>
                            <w:fldChar w:fldCharType="end"/>
                          </w:r>
                        </w:p>
                        <w:p w14:paraId="771F3F58" w14:textId="77777777" w:rsidR="00C14784" w:rsidRDefault="00C14784" w:rsidP="00957877"/>
                      </w:txbxContent>
                    </v:textbox>
                  </v:shape>
                </w:pict>
              </mc:Fallback>
            </mc:AlternateContent>
          </w:r>
          <w:r w:rsidR="00CB7F61">
            <w:rPr>
              <w:noProof/>
            </w:rPr>
            <mc:AlternateContent>
              <mc:Choice Requires="wps">
                <w:drawing>
                  <wp:anchor distT="0" distB="0" distL="114300" distR="114300" simplePos="0" relativeHeight="251660288" behindDoc="0" locked="0" layoutInCell="1" allowOverlap="1" wp14:anchorId="59A1D825" wp14:editId="3BBF868D">
                    <wp:simplePos x="0" y="0"/>
                    <wp:positionH relativeFrom="column">
                      <wp:posOffset>-3812672</wp:posOffset>
                    </wp:positionH>
                    <wp:positionV relativeFrom="paragraph">
                      <wp:posOffset>5938</wp:posOffset>
                    </wp:positionV>
                    <wp:extent cx="7652542" cy="463137"/>
                    <wp:effectExtent l="0" t="0" r="5715"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2542" cy="463137"/>
                            </a:xfrm>
                            <a:prstGeom prst="rect">
                              <a:avLst/>
                            </a:prstGeom>
                            <a:solidFill>
                              <a:srgbClr val="005E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590D8125" id="Rectangle 1" o:spid="_x0000_s1026" alt="&quot;&quot;" style="position:absolute;margin-left:-300.2pt;margin-top:.45pt;width:602.55pt;height:3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" fillcolor="#005eb8" stroked="f" strokeweight="2pt"/>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63F3B"/>
    <w:multiLevelType w:val="hybridMultilevel"/>
    <w:tmpl w:val="FA5E755C"/>
    <w:lvl w:ilvl="0" w:tplc="08090001">
      <w:start w:val="1"/>
      <w:numFmt w:val="bullet"/>
      <w:lvlText w:val=""/>
      <w:lvlJc w:val="left"/>
      <w:pPr>
        <w:ind w:left="-131" w:hanging="360"/>
      </w:pPr>
      <w:rPr>
        <w:rFonts w:ascii="Symbol" w:hAnsi="Symbol" w:hint="default"/>
      </w:rPr>
    </w:lvl>
    <w:lvl w:ilvl="1" w:tplc="08090003">
      <w:start w:val="1"/>
      <w:numFmt w:val="bullet"/>
      <w:lvlText w:val="o"/>
      <w:lvlJc w:val="left"/>
      <w:pPr>
        <w:ind w:left="589" w:hanging="360"/>
      </w:pPr>
      <w:rPr>
        <w:rFonts w:ascii="Courier New" w:hAnsi="Courier New" w:cs="Courier New" w:hint="default"/>
      </w:rPr>
    </w:lvl>
    <w:lvl w:ilvl="2" w:tplc="08090005">
      <w:start w:val="1"/>
      <w:numFmt w:val="bullet"/>
      <w:lvlText w:val=""/>
      <w:lvlJc w:val="left"/>
      <w:pPr>
        <w:ind w:left="1309" w:hanging="360"/>
      </w:pPr>
      <w:rPr>
        <w:rFonts w:ascii="Wingdings" w:hAnsi="Wingdings" w:hint="default"/>
      </w:rPr>
    </w:lvl>
    <w:lvl w:ilvl="3" w:tplc="08090001">
      <w:start w:val="1"/>
      <w:numFmt w:val="bullet"/>
      <w:lvlText w:val=""/>
      <w:lvlJc w:val="left"/>
      <w:pPr>
        <w:ind w:left="2029" w:hanging="360"/>
      </w:pPr>
      <w:rPr>
        <w:rFonts w:ascii="Symbol" w:hAnsi="Symbol" w:hint="default"/>
      </w:rPr>
    </w:lvl>
    <w:lvl w:ilvl="4" w:tplc="08090003">
      <w:start w:val="1"/>
      <w:numFmt w:val="bullet"/>
      <w:lvlText w:val="o"/>
      <w:lvlJc w:val="left"/>
      <w:pPr>
        <w:ind w:left="2749" w:hanging="360"/>
      </w:pPr>
      <w:rPr>
        <w:rFonts w:ascii="Courier New" w:hAnsi="Courier New" w:cs="Courier New" w:hint="default"/>
      </w:rPr>
    </w:lvl>
    <w:lvl w:ilvl="5" w:tplc="08090005">
      <w:start w:val="1"/>
      <w:numFmt w:val="bullet"/>
      <w:lvlText w:val=""/>
      <w:lvlJc w:val="left"/>
      <w:pPr>
        <w:ind w:left="3469" w:hanging="360"/>
      </w:pPr>
      <w:rPr>
        <w:rFonts w:ascii="Wingdings" w:hAnsi="Wingdings" w:hint="default"/>
      </w:rPr>
    </w:lvl>
    <w:lvl w:ilvl="6" w:tplc="08090001">
      <w:start w:val="1"/>
      <w:numFmt w:val="bullet"/>
      <w:lvlText w:val=""/>
      <w:lvlJc w:val="left"/>
      <w:pPr>
        <w:ind w:left="4189" w:hanging="360"/>
      </w:pPr>
      <w:rPr>
        <w:rFonts w:ascii="Symbol" w:hAnsi="Symbol" w:hint="default"/>
      </w:rPr>
    </w:lvl>
    <w:lvl w:ilvl="7" w:tplc="08090003">
      <w:start w:val="1"/>
      <w:numFmt w:val="bullet"/>
      <w:lvlText w:val="o"/>
      <w:lvlJc w:val="left"/>
      <w:pPr>
        <w:ind w:left="4909" w:hanging="360"/>
      </w:pPr>
      <w:rPr>
        <w:rFonts w:ascii="Courier New" w:hAnsi="Courier New" w:cs="Courier New" w:hint="default"/>
      </w:rPr>
    </w:lvl>
    <w:lvl w:ilvl="8" w:tplc="08090005">
      <w:start w:val="1"/>
      <w:numFmt w:val="bullet"/>
      <w:lvlText w:val=""/>
      <w:lvlJc w:val="left"/>
      <w:pPr>
        <w:ind w:left="5629" w:hanging="360"/>
      </w:pPr>
      <w:rPr>
        <w:rFonts w:ascii="Wingdings" w:hAnsi="Wingdings" w:hint="default"/>
      </w:rPr>
    </w:lvl>
  </w:abstractNum>
  <w:abstractNum w:abstractNumId="1" w15:restartNumberingAfterBreak="0">
    <w:nsid w:val="0C750B56"/>
    <w:multiLevelType w:val="hybridMultilevel"/>
    <w:tmpl w:val="7A58F958"/>
    <w:lvl w:ilvl="0" w:tplc="0809000F">
      <w:start w:val="1"/>
      <w:numFmt w:val="decimal"/>
      <w:lvlText w:val="%1."/>
      <w:lvlJc w:val="left"/>
      <w:pPr>
        <w:ind w:left="153" w:hanging="360"/>
      </w:p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2" w15:restartNumberingAfterBreak="0">
    <w:nsid w:val="0C764EF1"/>
    <w:multiLevelType w:val="hybridMultilevel"/>
    <w:tmpl w:val="0AD02926"/>
    <w:lvl w:ilvl="0" w:tplc="CF7A0AD0">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2A21E5"/>
    <w:multiLevelType w:val="hybridMultilevel"/>
    <w:tmpl w:val="6BC01070"/>
    <w:lvl w:ilvl="0" w:tplc="58762128">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0605762"/>
    <w:multiLevelType w:val="hybridMultilevel"/>
    <w:tmpl w:val="83F85724"/>
    <w:lvl w:ilvl="0" w:tplc="C62E6E22">
      <w:start w:val="1"/>
      <w:numFmt w:val="decimal"/>
      <w:lvlText w:val="%1."/>
      <w:lvlJc w:val="left"/>
      <w:pPr>
        <w:ind w:left="-207" w:hanging="360"/>
      </w:pPr>
      <w:rPr>
        <w:rFonts w:hint="default"/>
        <w:b/>
        <w:color w:val="auto"/>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5" w15:restartNumberingAfterBreak="0">
    <w:nsid w:val="14FC2E28"/>
    <w:multiLevelType w:val="hybridMultilevel"/>
    <w:tmpl w:val="FFAE4A0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6" w15:restartNumberingAfterBreak="0">
    <w:nsid w:val="181E69FF"/>
    <w:multiLevelType w:val="hybridMultilevel"/>
    <w:tmpl w:val="2E06F35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7" w15:restartNumberingAfterBreak="0">
    <w:nsid w:val="19977959"/>
    <w:multiLevelType w:val="hybridMultilevel"/>
    <w:tmpl w:val="8590492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8" w15:restartNumberingAfterBreak="0">
    <w:nsid w:val="1D016229"/>
    <w:multiLevelType w:val="multilevel"/>
    <w:tmpl w:val="99026A1C"/>
    <w:lvl w:ilvl="0">
      <w:start w:val="1"/>
      <w:numFmt w:val="decimal"/>
      <w:lvlText w:val="%1."/>
      <w:lvlJc w:val="left"/>
      <w:pPr>
        <w:ind w:left="-207" w:hanging="360"/>
      </w:pPr>
      <w:rPr>
        <w:rFonts w:hint="default"/>
      </w:rPr>
    </w:lvl>
    <w:lvl w:ilvl="1">
      <w:start w:val="1"/>
      <w:numFmt w:val="decimal"/>
      <w:isLgl/>
      <w:lvlText w:val="%1.%2"/>
      <w:lvlJc w:val="left"/>
      <w:pPr>
        <w:ind w:left="835" w:hanging="720"/>
      </w:pPr>
      <w:rPr>
        <w:rFonts w:hint="default"/>
      </w:rPr>
    </w:lvl>
    <w:lvl w:ilvl="2">
      <w:start w:val="1"/>
      <w:numFmt w:val="decimal"/>
      <w:isLgl/>
      <w:lvlText w:val="%1.%2.%3"/>
      <w:lvlJc w:val="left"/>
      <w:pPr>
        <w:ind w:left="1517" w:hanging="720"/>
      </w:pPr>
      <w:rPr>
        <w:rFonts w:hint="default"/>
      </w:rPr>
    </w:lvl>
    <w:lvl w:ilvl="3">
      <w:start w:val="1"/>
      <w:numFmt w:val="decimal"/>
      <w:isLgl/>
      <w:lvlText w:val="%1.%2.%3.%4"/>
      <w:lvlJc w:val="left"/>
      <w:pPr>
        <w:ind w:left="2559" w:hanging="1080"/>
      </w:pPr>
      <w:rPr>
        <w:rFonts w:hint="default"/>
      </w:rPr>
    </w:lvl>
    <w:lvl w:ilvl="4">
      <w:start w:val="1"/>
      <w:numFmt w:val="decimal"/>
      <w:isLgl/>
      <w:lvlText w:val="%1.%2.%3.%4.%5"/>
      <w:lvlJc w:val="left"/>
      <w:pPr>
        <w:ind w:left="3601" w:hanging="1440"/>
      </w:pPr>
      <w:rPr>
        <w:rFonts w:hint="default"/>
      </w:rPr>
    </w:lvl>
    <w:lvl w:ilvl="5">
      <w:start w:val="1"/>
      <w:numFmt w:val="decimal"/>
      <w:isLgl/>
      <w:lvlText w:val="%1.%2.%3.%4.%5.%6"/>
      <w:lvlJc w:val="left"/>
      <w:pPr>
        <w:ind w:left="4283" w:hanging="1440"/>
      </w:pPr>
      <w:rPr>
        <w:rFonts w:hint="default"/>
      </w:rPr>
    </w:lvl>
    <w:lvl w:ilvl="6">
      <w:start w:val="1"/>
      <w:numFmt w:val="decimal"/>
      <w:isLgl/>
      <w:lvlText w:val="%1.%2.%3.%4.%5.%6.%7"/>
      <w:lvlJc w:val="left"/>
      <w:pPr>
        <w:ind w:left="5325" w:hanging="1800"/>
      </w:pPr>
      <w:rPr>
        <w:rFonts w:hint="default"/>
      </w:rPr>
    </w:lvl>
    <w:lvl w:ilvl="7">
      <w:start w:val="1"/>
      <w:numFmt w:val="decimal"/>
      <w:isLgl/>
      <w:lvlText w:val="%1.%2.%3.%4.%5.%6.%7.%8"/>
      <w:lvlJc w:val="left"/>
      <w:pPr>
        <w:ind w:left="6367" w:hanging="2160"/>
      </w:pPr>
      <w:rPr>
        <w:rFonts w:hint="default"/>
      </w:rPr>
    </w:lvl>
    <w:lvl w:ilvl="8">
      <w:start w:val="1"/>
      <w:numFmt w:val="decimal"/>
      <w:isLgl/>
      <w:lvlText w:val="%1.%2.%3.%4.%5.%6.%7.%8.%9"/>
      <w:lvlJc w:val="left"/>
      <w:pPr>
        <w:ind w:left="7049" w:hanging="2160"/>
      </w:pPr>
      <w:rPr>
        <w:rFonts w:hint="default"/>
      </w:rPr>
    </w:lvl>
  </w:abstractNum>
  <w:abstractNum w:abstractNumId="9" w15:restartNumberingAfterBreak="0">
    <w:nsid w:val="1EB66D33"/>
    <w:multiLevelType w:val="hybridMultilevel"/>
    <w:tmpl w:val="266A1B2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0" w15:restartNumberingAfterBreak="0">
    <w:nsid w:val="223C0046"/>
    <w:multiLevelType w:val="hybridMultilevel"/>
    <w:tmpl w:val="39D02D2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1" w15:restartNumberingAfterBreak="0">
    <w:nsid w:val="23006B03"/>
    <w:multiLevelType w:val="hybridMultilevel"/>
    <w:tmpl w:val="480EB34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2" w15:restartNumberingAfterBreak="0">
    <w:nsid w:val="23C32B9D"/>
    <w:multiLevelType w:val="hybridMultilevel"/>
    <w:tmpl w:val="6614790A"/>
    <w:lvl w:ilvl="0" w:tplc="EAB6DB1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82A1498"/>
    <w:multiLevelType w:val="multilevel"/>
    <w:tmpl w:val="A426DEA0"/>
    <w:lvl w:ilvl="0">
      <w:start w:val="1"/>
      <w:numFmt w:val="decimal"/>
      <w:lvlText w:val="%1."/>
      <w:lvlJc w:val="left"/>
      <w:pPr>
        <w:ind w:left="420" w:hanging="420"/>
      </w:pPr>
      <w:rPr>
        <w:rFonts w:hint="default"/>
      </w:rPr>
    </w:lvl>
    <w:lvl w:ilvl="1">
      <w:start w:val="1"/>
      <w:numFmt w:val="decimal"/>
      <w:lvlText w:val="%1.%2."/>
      <w:lvlJc w:val="left"/>
      <w:pPr>
        <w:ind w:left="835" w:hanging="720"/>
      </w:pPr>
      <w:rPr>
        <w:rFonts w:hint="default"/>
      </w:rPr>
    </w:lvl>
    <w:lvl w:ilvl="2">
      <w:start w:val="1"/>
      <w:numFmt w:val="decimal"/>
      <w:lvlText w:val="%1.%2.%3."/>
      <w:lvlJc w:val="left"/>
      <w:pPr>
        <w:ind w:left="950" w:hanging="720"/>
      </w:pPr>
      <w:rPr>
        <w:rFonts w:hint="default"/>
      </w:rPr>
    </w:lvl>
    <w:lvl w:ilvl="3">
      <w:start w:val="1"/>
      <w:numFmt w:val="decimal"/>
      <w:lvlText w:val="%1.%2.%3.%4."/>
      <w:lvlJc w:val="left"/>
      <w:pPr>
        <w:ind w:left="1425" w:hanging="1080"/>
      </w:pPr>
      <w:rPr>
        <w:rFonts w:hint="default"/>
      </w:rPr>
    </w:lvl>
    <w:lvl w:ilvl="4">
      <w:start w:val="1"/>
      <w:numFmt w:val="decimal"/>
      <w:lvlText w:val="%1.%2.%3.%4.%5."/>
      <w:lvlJc w:val="left"/>
      <w:pPr>
        <w:ind w:left="1540" w:hanging="1080"/>
      </w:pPr>
      <w:rPr>
        <w:rFonts w:hint="default"/>
      </w:rPr>
    </w:lvl>
    <w:lvl w:ilvl="5">
      <w:start w:val="1"/>
      <w:numFmt w:val="decimal"/>
      <w:lvlText w:val="%1.%2.%3.%4.%5.%6."/>
      <w:lvlJc w:val="left"/>
      <w:pPr>
        <w:ind w:left="2015" w:hanging="1440"/>
      </w:pPr>
      <w:rPr>
        <w:rFonts w:hint="default"/>
      </w:rPr>
    </w:lvl>
    <w:lvl w:ilvl="6">
      <w:start w:val="1"/>
      <w:numFmt w:val="decimal"/>
      <w:lvlText w:val="%1.%2.%3.%4.%5.%6.%7."/>
      <w:lvlJc w:val="left"/>
      <w:pPr>
        <w:ind w:left="2490" w:hanging="1800"/>
      </w:pPr>
      <w:rPr>
        <w:rFonts w:hint="default"/>
      </w:rPr>
    </w:lvl>
    <w:lvl w:ilvl="7">
      <w:start w:val="1"/>
      <w:numFmt w:val="decimal"/>
      <w:lvlText w:val="%1.%2.%3.%4.%5.%6.%7.%8."/>
      <w:lvlJc w:val="left"/>
      <w:pPr>
        <w:ind w:left="2605" w:hanging="1800"/>
      </w:pPr>
      <w:rPr>
        <w:rFonts w:hint="default"/>
      </w:rPr>
    </w:lvl>
    <w:lvl w:ilvl="8">
      <w:start w:val="1"/>
      <w:numFmt w:val="decimal"/>
      <w:lvlText w:val="%1.%2.%3.%4.%5.%6.%7.%8.%9."/>
      <w:lvlJc w:val="left"/>
      <w:pPr>
        <w:ind w:left="3080" w:hanging="2160"/>
      </w:pPr>
      <w:rPr>
        <w:rFonts w:hint="default"/>
      </w:rPr>
    </w:lvl>
  </w:abstractNum>
  <w:abstractNum w:abstractNumId="14" w15:restartNumberingAfterBreak="0">
    <w:nsid w:val="29E60D99"/>
    <w:multiLevelType w:val="hybridMultilevel"/>
    <w:tmpl w:val="D05857E6"/>
    <w:lvl w:ilvl="0" w:tplc="08090001">
      <w:start w:val="1"/>
      <w:numFmt w:val="bullet"/>
      <w:lvlText w:val=""/>
      <w:lvlJc w:val="left"/>
      <w:pPr>
        <w:ind w:left="232" w:hanging="360"/>
      </w:pPr>
      <w:rPr>
        <w:rFonts w:ascii="Symbol" w:hAnsi="Symbol" w:hint="default"/>
      </w:rPr>
    </w:lvl>
    <w:lvl w:ilvl="1" w:tplc="08090003" w:tentative="1">
      <w:start w:val="1"/>
      <w:numFmt w:val="bullet"/>
      <w:lvlText w:val="o"/>
      <w:lvlJc w:val="left"/>
      <w:pPr>
        <w:ind w:left="952" w:hanging="360"/>
      </w:pPr>
      <w:rPr>
        <w:rFonts w:ascii="Courier New" w:hAnsi="Courier New" w:cs="Courier New" w:hint="default"/>
      </w:rPr>
    </w:lvl>
    <w:lvl w:ilvl="2" w:tplc="08090005" w:tentative="1">
      <w:start w:val="1"/>
      <w:numFmt w:val="bullet"/>
      <w:lvlText w:val=""/>
      <w:lvlJc w:val="left"/>
      <w:pPr>
        <w:ind w:left="1672" w:hanging="360"/>
      </w:pPr>
      <w:rPr>
        <w:rFonts w:ascii="Wingdings" w:hAnsi="Wingdings" w:hint="default"/>
      </w:rPr>
    </w:lvl>
    <w:lvl w:ilvl="3" w:tplc="08090001" w:tentative="1">
      <w:start w:val="1"/>
      <w:numFmt w:val="bullet"/>
      <w:lvlText w:val=""/>
      <w:lvlJc w:val="left"/>
      <w:pPr>
        <w:ind w:left="2392" w:hanging="360"/>
      </w:pPr>
      <w:rPr>
        <w:rFonts w:ascii="Symbol" w:hAnsi="Symbol" w:hint="default"/>
      </w:rPr>
    </w:lvl>
    <w:lvl w:ilvl="4" w:tplc="08090003" w:tentative="1">
      <w:start w:val="1"/>
      <w:numFmt w:val="bullet"/>
      <w:lvlText w:val="o"/>
      <w:lvlJc w:val="left"/>
      <w:pPr>
        <w:ind w:left="3112" w:hanging="360"/>
      </w:pPr>
      <w:rPr>
        <w:rFonts w:ascii="Courier New" w:hAnsi="Courier New" w:cs="Courier New" w:hint="default"/>
      </w:rPr>
    </w:lvl>
    <w:lvl w:ilvl="5" w:tplc="08090005" w:tentative="1">
      <w:start w:val="1"/>
      <w:numFmt w:val="bullet"/>
      <w:lvlText w:val=""/>
      <w:lvlJc w:val="left"/>
      <w:pPr>
        <w:ind w:left="3832" w:hanging="360"/>
      </w:pPr>
      <w:rPr>
        <w:rFonts w:ascii="Wingdings" w:hAnsi="Wingdings" w:hint="default"/>
      </w:rPr>
    </w:lvl>
    <w:lvl w:ilvl="6" w:tplc="08090001" w:tentative="1">
      <w:start w:val="1"/>
      <w:numFmt w:val="bullet"/>
      <w:lvlText w:val=""/>
      <w:lvlJc w:val="left"/>
      <w:pPr>
        <w:ind w:left="4552" w:hanging="360"/>
      </w:pPr>
      <w:rPr>
        <w:rFonts w:ascii="Symbol" w:hAnsi="Symbol" w:hint="default"/>
      </w:rPr>
    </w:lvl>
    <w:lvl w:ilvl="7" w:tplc="08090003" w:tentative="1">
      <w:start w:val="1"/>
      <w:numFmt w:val="bullet"/>
      <w:lvlText w:val="o"/>
      <w:lvlJc w:val="left"/>
      <w:pPr>
        <w:ind w:left="5272" w:hanging="360"/>
      </w:pPr>
      <w:rPr>
        <w:rFonts w:ascii="Courier New" w:hAnsi="Courier New" w:cs="Courier New" w:hint="default"/>
      </w:rPr>
    </w:lvl>
    <w:lvl w:ilvl="8" w:tplc="08090005" w:tentative="1">
      <w:start w:val="1"/>
      <w:numFmt w:val="bullet"/>
      <w:lvlText w:val=""/>
      <w:lvlJc w:val="left"/>
      <w:pPr>
        <w:ind w:left="5992" w:hanging="360"/>
      </w:pPr>
      <w:rPr>
        <w:rFonts w:ascii="Wingdings" w:hAnsi="Wingdings" w:hint="default"/>
      </w:rPr>
    </w:lvl>
  </w:abstractNum>
  <w:abstractNum w:abstractNumId="15" w15:restartNumberingAfterBreak="0">
    <w:nsid w:val="2B8668DD"/>
    <w:multiLevelType w:val="hybridMultilevel"/>
    <w:tmpl w:val="93D86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F4529A"/>
    <w:multiLevelType w:val="hybridMultilevel"/>
    <w:tmpl w:val="4C8C14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78A6AFF"/>
    <w:multiLevelType w:val="hybridMultilevel"/>
    <w:tmpl w:val="FF54F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D47FA8"/>
    <w:multiLevelType w:val="hybridMultilevel"/>
    <w:tmpl w:val="34F8696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9" w15:restartNumberingAfterBreak="0">
    <w:nsid w:val="429051E5"/>
    <w:multiLevelType w:val="hybridMultilevel"/>
    <w:tmpl w:val="B0E4B44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0" w15:restartNumberingAfterBreak="0">
    <w:nsid w:val="45BF61C9"/>
    <w:multiLevelType w:val="hybridMultilevel"/>
    <w:tmpl w:val="520052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4778100F"/>
    <w:multiLevelType w:val="hybridMultilevel"/>
    <w:tmpl w:val="64741B5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2" w15:restartNumberingAfterBreak="0">
    <w:nsid w:val="482A497D"/>
    <w:multiLevelType w:val="hybridMultilevel"/>
    <w:tmpl w:val="7916C3BC"/>
    <w:lvl w:ilvl="0" w:tplc="BCFEF34C">
      <w:start w:val="1"/>
      <w:numFmt w:val="bullet"/>
      <w:pStyle w:val="Default"/>
      <w:lvlText w:val=""/>
      <w:lvlJc w:val="left"/>
      <w:pPr>
        <w:ind w:left="947" w:hanging="227"/>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880281F"/>
    <w:multiLevelType w:val="hybridMultilevel"/>
    <w:tmpl w:val="BACA47C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4" w15:restartNumberingAfterBreak="0">
    <w:nsid w:val="50842797"/>
    <w:multiLevelType w:val="multilevel"/>
    <w:tmpl w:val="F88826A2"/>
    <w:lvl w:ilvl="0">
      <w:start w:val="1"/>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11839CC"/>
    <w:multiLevelType w:val="hybridMultilevel"/>
    <w:tmpl w:val="1BFE4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BB322A"/>
    <w:multiLevelType w:val="hybridMultilevel"/>
    <w:tmpl w:val="4C8023A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7" w15:restartNumberingAfterBreak="0">
    <w:nsid w:val="59362E2A"/>
    <w:multiLevelType w:val="hybridMultilevel"/>
    <w:tmpl w:val="58260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FE367B"/>
    <w:multiLevelType w:val="hybridMultilevel"/>
    <w:tmpl w:val="B5F069B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30" w15:restartNumberingAfterBreak="0">
    <w:nsid w:val="62180548"/>
    <w:multiLevelType w:val="hybridMultilevel"/>
    <w:tmpl w:val="B246D542"/>
    <w:lvl w:ilvl="0" w:tplc="FFD41750">
      <w:start w:val="1"/>
      <w:numFmt w:val="decimal"/>
      <w:lvlText w:val="%1."/>
      <w:lvlJc w:val="left"/>
      <w:pPr>
        <w:ind w:left="-207" w:hanging="3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31" w15:restartNumberingAfterBreak="0">
    <w:nsid w:val="656F11CB"/>
    <w:multiLevelType w:val="hybridMultilevel"/>
    <w:tmpl w:val="CCAA1F14"/>
    <w:lvl w:ilvl="0" w:tplc="08090001">
      <w:start w:val="1"/>
      <w:numFmt w:val="bullet"/>
      <w:lvlText w:val=""/>
      <w:lvlJc w:val="left"/>
      <w:pPr>
        <w:ind w:left="360" w:hanging="360"/>
      </w:pPr>
      <w:rPr>
        <w:rFonts w:ascii="Symbol" w:hAnsi="Symbol" w:hint="default"/>
      </w:rPr>
    </w:lvl>
    <w:lvl w:ilvl="1" w:tplc="9392DA18">
      <w:numFmt w:val="bullet"/>
      <w:lvlText w:val="•"/>
      <w:lvlJc w:val="left"/>
      <w:pPr>
        <w:ind w:left="1080" w:hanging="360"/>
      </w:pPr>
      <w:rPr>
        <w:rFonts w:ascii="Frutiger" w:eastAsiaTheme="minorHAnsi" w:hAnsi="Frutiger"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96801C4"/>
    <w:multiLevelType w:val="hybridMultilevel"/>
    <w:tmpl w:val="CF2A096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3" w15:restartNumberingAfterBreak="0">
    <w:nsid w:val="698433F6"/>
    <w:multiLevelType w:val="hybridMultilevel"/>
    <w:tmpl w:val="EDC05C3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4" w15:restartNumberingAfterBreak="0">
    <w:nsid w:val="69EA73D4"/>
    <w:multiLevelType w:val="multilevel"/>
    <w:tmpl w:val="3DAEB6DC"/>
    <w:lvl w:ilvl="0">
      <w:start w:val="2"/>
      <w:numFmt w:val="decimal"/>
      <w:lvlText w:val="%1."/>
      <w:lvlJc w:val="left"/>
      <w:pPr>
        <w:tabs>
          <w:tab w:val="num" w:pos="720"/>
        </w:tabs>
        <w:ind w:left="720" w:hanging="360"/>
      </w:pPr>
      <w:rPr>
        <w:b/>
        <w:bCs/>
      </w:rPr>
    </w:lvl>
    <w:lvl w:ilvl="1">
      <w:start w:val="1"/>
      <w:numFmt w:val="decimal"/>
      <w:isLgl/>
      <w:lvlText w:val="%1.%2"/>
      <w:lvlJc w:val="left"/>
      <w:pPr>
        <w:ind w:left="720" w:hanging="360"/>
      </w:pPr>
      <w:rPr>
        <w:rFonts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DF17DFE"/>
    <w:multiLevelType w:val="hybridMultilevel"/>
    <w:tmpl w:val="7A92BA6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6" w15:restartNumberingAfterBreak="0">
    <w:nsid w:val="6EC36CAB"/>
    <w:multiLevelType w:val="hybridMultilevel"/>
    <w:tmpl w:val="64BA9C9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7" w15:restartNumberingAfterBreak="0">
    <w:nsid w:val="701659D6"/>
    <w:multiLevelType w:val="hybridMultilevel"/>
    <w:tmpl w:val="224048B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8" w15:restartNumberingAfterBreak="0">
    <w:nsid w:val="722676B0"/>
    <w:multiLevelType w:val="hybridMultilevel"/>
    <w:tmpl w:val="3252EC0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9" w15:restartNumberingAfterBreak="0">
    <w:nsid w:val="73874196"/>
    <w:multiLevelType w:val="hybridMultilevel"/>
    <w:tmpl w:val="B102323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0" w15:restartNumberingAfterBreak="0">
    <w:nsid w:val="73A976FB"/>
    <w:multiLevelType w:val="hybridMultilevel"/>
    <w:tmpl w:val="13C26BD2"/>
    <w:lvl w:ilvl="0" w:tplc="7DE8D326">
      <w:start w:val="1"/>
      <w:numFmt w:val="decimal"/>
      <w:lvlText w:val="%1."/>
      <w:lvlJc w:val="left"/>
      <w:pPr>
        <w:ind w:left="930" w:hanging="570"/>
      </w:pPr>
      <w:rPr>
        <w:rFonts w:eastAsiaTheme="minorEastAsia" w:hint="default"/>
        <w:b/>
        <w:color w:val="26214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40960A5"/>
    <w:multiLevelType w:val="hybridMultilevel"/>
    <w:tmpl w:val="B0D66EC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2" w15:restartNumberingAfterBreak="0">
    <w:nsid w:val="748275CE"/>
    <w:multiLevelType w:val="hybridMultilevel"/>
    <w:tmpl w:val="5FCEFA88"/>
    <w:lvl w:ilvl="0" w:tplc="08090001">
      <w:start w:val="1"/>
      <w:numFmt w:val="bullet"/>
      <w:lvlText w:val=""/>
      <w:lvlJc w:val="left"/>
      <w:pPr>
        <w:ind w:left="513" w:hanging="360"/>
      </w:pPr>
      <w:rPr>
        <w:rFonts w:ascii="Symbol" w:hAnsi="Symbol" w:hint="default"/>
      </w:rPr>
    </w:lvl>
    <w:lvl w:ilvl="1" w:tplc="08090003" w:tentative="1">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43" w15:restartNumberingAfterBreak="0">
    <w:nsid w:val="7E816001"/>
    <w:multiLevelType w:val="hybridMultilevel"/>
    <w:tmpl w:val="A58448A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num w:numId="1">
    <w:abstractNumId w:val="29"/>
  </w:num>
  <w:num w:numId="2">
    <w:abstractNumId w:val="12"/>
  </w:num>
  <w:num w:numId="3">
    <w:abstractNumId w:val="27"/>
  </w:num>
  <w:num w:numId="4">
    <w:abstractNumId w:val="42"/>
  </w:num>
  <w:num w:numId="5">
    <w:abstractNumId w:val="31"/>
  </w:num>
  <w:num w:numId="6">
    <w:abstractNumId w:val="28"/>
  </w:num>
  <w:num w:numId="7">
    <w:abstractNumId w:val="16"/>
  </w:num>
  <w:num w:numId="8">
    <w:abstractNumId w:val="9"/>
  </w:num>
  <w:num w:numId="9">
    <w:abstractNumId w:val="13"/>
  </w:num>
  <w:num w:numId="10">
    <w:abstractNumId w:val="8"/>
  </w:num>
  <w:num w:numId="11">
    <w:abstractNumId w:val="20"/>
  </w:num>
  <w:num w:numId="12">
    <w:abstractNumId w:val="0"/>
  </w:num>
  <w:num w:numId="13">
    <w:abstractNumId w:val="21"/>
  </w:num>
  <w:num w:numId="14">
    <w:abstractNumId w:val="32"/>
  </w:num>
  <w:num w:numId="15">
    <w:abstractNumId w:val="35"/>
  </w:num>
  <w:num w:numId="16">
    <w:abstractNumId w:val="5"/>
  </w:num>
  <w:num w:numId="17">
    <w:abstractNumId w:val="11"/>
  </w:num>
  <w:num w:numId="18">
    <w:abstractNumId w:val="39"/>
  </w:num>
  <w:num w:numId="19">
    <w:abstractNumId w:val="43"/>
  </w:num>
  <w:num w:numId="20">
    <w:abstractNumId w:val="41"/>
  </w:num>
  <w:num w:numId="21">
    <w:abstractNumId w:val="18"/>
  </w:num>
  <w:num w:numId="22">
    <w:abstractNumId w:val="36"/>
  </w:num>
  <w:num w:numId="23">
    <w:abstractNumId w:val="7"/>
  </w:num>
  <w:num w:numId="24">
    <w:abstractNumId w:val="19"/>
  </w:num>
  <w:num w:numId="25">
    <w:abstractNumId w:val="33"/>
  </w:num>
  <w:num w:numId="26">
    <w:abstractNumId w:val="37"/>
  </w:num>
  <w:num w:numId="27">
    <w:abstractNumId w:val="26"/>
  </w:num>
  <w:num w:numId="28">
    <w:abstractNumId w:val="25"/>
  </w:num>
  <w:num w:numId="29">
    <w:abstractNumId w:val="15"/>
  </w:num>
  <w:num w:numId="30">
    <w:abstractNumId w:val="17"/>
  </w:num>
  <w:num w:numId="31">
    <w:abstractNumId w:val="38"/>
  </w:num>
  <w:num w:numId="32">
    <w:abstractNumId w:val="22"/>
  </w:num>
  <w:num w:numId="33">
    <w:abstractNumId w:val="4"/>
  </w:num>
  <w:num w:numId="34">
    <w:abstractNumId w:val="30"/>
  </w:num>
  <w:num w:numId="35">
    <w:abstractNumId w:val="23"/>
  </w:num>
  <w:num w:numId="36">
    <w:abstractNumId w:val="1"/>
  </w:num>
  <w:num w:numId="37">
    <w:abstractNumId w:val="6"/>
  </w:num>
  <w:num w:numId="38">
    <w:abstractNumId w:val="14"/>
  </w:num>
  <w:num w:numId="39">
    <w:abstractNumId w:val="10"/>
  </w:num>
  <w:num w:numId="40">
    <w:abstractNumId w:val="3"/>
  </w:num>
  <w:num w:numId="41">
    <w:abstractNumId w:val="2"/>
  </w:num>
  <w:num w:numId="42">
    <w:abstractNumId w:val="34"/>
  </w:num>
  <w:num w:numId="43">
    <w:abstractNumId w:val="40"/>
  </w:num>
  <w:num w:numId="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proofState w:spelling="clean"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A7B"/>
    <w:rsid w:val="000013B9"/>
    <w:rsid w:val="00001478"/>
    <w:rsid w:val="000015EB"/>
    <w:rsid w:val="00001942"/>
    <w:rsid w:val="00001E3E"/>
    <w:rsid w:val="0000446C"/>
    <w:rsid w:val="0000449B"/>
    <w:rsid w:val="00004D51"/>
    <w:rsid w:val="00005359"/>
    <w:rsid w:val="000054F6"/>
    <w:rsid w:val="00006CC8"/>
    <w:rsid w:val="00007766"/>
    <w:rsid w:val="00007C78"/>
    <w:rsid w:val="0001042F"/>
    <w:rsid w:val="000104D3"/>
    <w:rsid w:val="0001056A"/>
    <w:rsid w:val="00010819"/>
    <w:rsid w:val="00011506"/>
    <w:rsid w:val="00011812"/>
    <w:rsid w:val="000119C5"/>
    <w:rsid w:val="00011CAE"/>
    <w:rsid w:val="00012B0E"/>
    <w:rsid w:val="00012E68"/>
    <w:rsid w:val="00013971"/>
    <w:rsid w:val="00013AE9"/>
    <w:rsid w:val="00014656"/>
    <w:rsid w:val="00014D5D"/>
    <w:rsid w:val="00015165"/>
    <w:rsid w:val="00015AD2"/>
    <w:rsid w:val="000160C4"/>
    <w:rsid w:val="000162A8"/>
    <w:rsid w:val="00016891"/>
    <w:rsid w:val="000205D6"/>
    <w:rsid w:val="000208EA"/>
    <w:rsid w:val="000210AB"/>
    <w:rsid w:val="0002111D"/>
    <w:rsid w:val="00021160"/>
    <w:rsid w:val="00021B3A"/>
    <w:rsid w:val="00022433"/>
    <w:rsid w:val="00022A64"/>
    <w:rsid w:val="00022BBA"/>
    <w:rsid w:val="00022D80"/>
    <w:rsid w:val="00023C24"/>
    <w:rsid w:val="00023D48"/>
    <w:rsid w:val="00024AFB"/>
    <w:rsid w:val="00024B50"/>
    <w:rsid w:val="0002518D"/>
    <w:rsid w:val="0002545B"/>
    <w:rsid w:val="000263B9"/>
    <w:rsid w:val="000301DA"/>
    <w:rsid w:val="00030CB5"/>
    <w:rsid w:val="00032361"/>
    <w:rsid w:val="00032BCC"/>
    <w:rsid w:val="00033469"/>
    <w:rsid w:val="00033920"/>
    <w:rsid w:val="000339A7"/>
    <w:rsid w:val="0003410A"/>
    <w:rsid w:val="00034572"/>
    <w:rsid w:val="00035310"/>
    <w:rsid w:val="00035868"/>
    <w:rsid w:val="000359A6"/>
    <w:rsid w:val="00035A4C"/>
    <w:rsid w:val="00035C6D"/>
    <w:rsid w:val="000364D6"/>
    <w:rsid w:val="00036ACB"/>
    <w:rsid w:val="00036E8E"/>
    <w:rsid w:val="000400BD"/>
    <w:rsid w:val="000400F7"/>
    <w:rsid w:val="00040EDD"/>
    <w:rsid w:val="00040F2F"/>
    <w:rsid w:val="000410EB"/>
    <w:rsid w:val="00043BB1"/>
    <w:rsid w:val="00044A73"/>
    <w:rsid w:val="00044C80"/>
    <w:rsid w:val="0004538B"/>
    <w:rsid w:val="00046287"/>
    <w:rsid w:val="0004628A"/>
    <w:rsid w:val="000470AE"/>
    <w:rsid w:val="000470B6"/>
    <w:rsid w:val="00047261"/>
    <w:rsid w:val="00047C4B"/>
    <w:rsid w:val="00050135"/>
    <w:rsid w:val="00050410"/>
    <w:rsid w:val="00050AAF"/>
    <w:rsid w:val="00051418"/>
    <w:rsid w:val="000517E2"/>
    <w:rsid w:val="00051C2E"/>
    <w:rsid w:val="00051F54"/>
    <w:rsid w:val="00052AD1"/>
    <w:rsid w:val="000530BC"/>
    <w:rsid w:val="0005459D"/>
    <w:rsid w:val="00054EA0"/>
    <w:rsid w:val="00055B4D"/>
    <w:rsid w:val="00055C83"/>
    <w:rsid w:val="00056550"/>
    <w:rsid w:val="0005692F"/>
    <w:rsid w:val="000571BB"/>
    <w:rsid w:val="0005730D"/>
    <w:rsid w:val="0005770A"/>
    <w:rsid w:val="00057967"/>
    <w:rsid w:val="00057FCE"/>
    <w:rsid w:val="000608F3"/>
    <w:rsid w:val="00060E9E"/>
    <w:rsid w:val="00061090"/>
    <w:rsid w:val="00061798"/>
    <w:rsid w:val="000617FB"/>
    <w:rsid w:val="00061AE9"/>
    <w:rsid w:val="00061E55"/>
    <w:rsid w:val="0006256A"/>
    <w:rsid w:val="00062C6A"/>
    <w:rsid w:val="000636FD"/>
    <w:rsid w:val="00063B6A"/>
    <w:rsid w:val="00063EAC"/>
    <w:rsid w:val="0006483A"/>
    <w:rsid w:val="000656FE"/>
    <w:rsid w:val="000659BD"/>
    <w:rsid w:val="000660BB"/>
    <w:rsid w:val="00067014"/>
    <w:rsid w:val="00067B23"/>
    <w:rsid w:val="00070171"/>
    <w:rsid w:val="000709F0"/>
    <w:rsid w:val="00070B02"/>
    <w:rsid w:val="00073060"/>
    <w:rsid w:val="000731A9"/>
    <w:rsid w:val="00073296"/>
    <w:rsid w:val="00073612"/>
    <w:rsid w:val="000742E5"/>
    <w:rsid w:val="00074524"/>
    <w:rsid w:val="000748A2"/>
    <w:rsid w:val="00074DB9"/>
    <w:rsid w:val="00074E2D"/>
    <w:rsid w:val="00075F97"/>
    <w:rsid w:val="00076173"/>
    <w:rsid w:val="00077B3F"/>
    <w:rsid w:val="00077BFE"/>
    <w:rsid w:val="00080343"/>
    <w:rsid w:val="00080F3C"/>
    <w:rsid w:val="00081D64"/>
    <w:rsid w:val="0008230E"/>
    <w:rsid w:val="00082357"/>
    <w:rsid w:val="0008450D"/>
    <w:rsid w:val="00084A03"/>
    <w:rsid w:val="00084FC9"/>
    <w:rsid w:val="00085654"/>
    <w:rsid w:val="000863DB"/>
    <w:rsid w:val="000866E1"/>
    <w:rsid w:val="00086A66"/>
    <w:rsid w:val="00087257"/>
    <w:rsid w:val="00087376"/>
    <w:rsid w:val="000878CE"/>
    <w:rsid w:val="00087DCF"/>
    <w:rsid w:val="000904CA"/>
    <w:rsid w:val="00092E89"/>
    <w:rsid w:val="00092F3B"/>
    <w:rsid w:val="00094723"/>
    <w:rsid w:val="00095232"/>
    <w:rsid w:val="00095E29"/>
    <w:rsid w:val="000961CF"/>
    <w:rsid w:val="00096F29"/>
    <w:rsid w:val="0009739A"/>
    <w:rsid w:val="00097628"/>
    <w:rsid w:val="0009780B"/>
    <w:rsid w:val="00097B11"/>
    <w:rsid w:val="00097C2C"/>
    <w:rsid w:val="00097D1D"/>
    <w:rsid w:val="000A10BA"/>
    <w:rsid w:val="000A150C"/>
    <w:rsid w:val="000A1B7B"/>
    <w:rsid w:val="000A38BD"/>
    <w:rsid w:val="000A3CE4"/>
    <w:rsid w:val="000A4BE2"/>
    <w:rsid w:val="000A4F85"/>
    <w:rsid w:val="000A5139"/>
    <w:rsid w:val="000A5732"/>
    <w:rsid w:val="000A5798"/>
    <w:rsid w:val="000A61B1"/>
    <w:rsid w:val="000A6266"/>
    <w:rsid w:val="000A64CF"/>
    <w:rsid w:val="000A6DFB"/>
    <w:rsid w:val="000A7235"/>
    <w:rsid w:val="000B03DF"/>
    <w:rsid w:val="000B062F"/>
    <w:rsid w:val="000B0906"/>
    <w:rsid w:val="000B0B89"/>
    <w:rsid w:val="000B0F29"/>
    <w:rsid w:val="000B12B5"/>
    <w:rsid w:val="000B157C"/>
    <w:rsid w:val="000B1F44"/>
    <w:rsid w:val="000B2CEE"/>
    <w:rsid w:val="000B44B3"/>
    <w:rsid w:val="000B4A71"/>
    <w:rsid w:val="000B6C83"/>
    <w:rsid w:val="000B74C4"/>
    <w:rsid w:val="000B7E57"/>
    <w:rsid w:val="000C1206"/>
    <w:rsid w:val="000C140D"/>
    <w:rsid w:val="000C19B6"/>
    <w:rsid w:val="000C1B87"/>
    <w:rsid w:val="000C242B"/>
    <w:rsid w:val="000C2DF6"/>
    <w:rsid w:val="000C2E01"/>
    <w:rsid w:val="000C3032"/>
    <w:rsid w:val="000C35F4"/>
    <w:rsid w:val="000C3990"/>
    <w:rsid w:val="000C46FD"/>
    <w:rsid w:val="000C6E8F"/>
    <w:rsid w:val="000C7331"/>
    <w:rsid w:val="000D1C6F"/>
    <w:rsid w:val="000D1F89"/>
    <w:rsid w:val="000D203E"/>
    <w:rsid w:val="000D240E"/>
    <w:rsid w:val="000D2D44"/>
    <w:rsid w:val="000D332A"/>
    <w:rsid w:val="000D37D3"/>
    <w:rsid w:val="000D37DF"/>
    <w:rsid w:val="000D3AFC"/>
    <w:rsid w:val="000D49A7"/>
    <w:rsid w:val="000D5718"/>
    <w:rsid w:val="000D6120"/>
    <w:rsid w:val="000D6DCE"/>
    <w:rsid w:val="000D6FF0"/>
    <w:rsid w:val="000E00C1"/>
    <w:rsid w:val="000E01C8"/>
    <w:rsid w:val="000E0C70"/>
    <w:rsid w:val="000E1845"/>
    <w:rsid w:val="000E1FE3"/>
    <w:rsid w:val="000E20CE"/>
    <w:rsid w:val="000E20DD"/>
    <w:rsid w:val="000E3A2D"/>
    <w:rsid w:val="000E3C39"/>
    <w:rsid w:val="000E4D4E"/>
    <w:rsid w:val="000E4FD9"/>
    <w:rsid w:val="000E5259"/>
    <w:rsid w:val="000E5463"/>
    <w:rsid w:val="000E6590"/>
    <w:rsid w:val="000E67E7"/>
    <w:rsid w:val="000F00FF"/>
    <w:rsid w:val="000F11EE"/>
    <w:rsid w:val="000F1208"/>
    <w:rsid w:val="000F1509"/>
    <w:rsid w:val="000F1688"/>
    <w:rsid w:val="000F2D09"/>
    <w:rsid w:val="000F332C"/>
    <w:rsid w:val="000F3518"/>
    <w:rsid w:val="000F3E7C"/>
    <w:rsid w:val="000F422C"/>
    <w:rsid w:val="000F4430"/>
    <w:rsid w:val="000F5B09"/>
    <w:rsid w:val="000F6B74"/>
    <w:rsid w:val="000F71B7"/>
    <w:rsid w:val="000F7348"/>
    <w:rsid w:val="000F7D90"/>
    <w:rsid w:val="000F7DC7"/>
    <w:rsid w:val="000F7F60"/>
    <w:rsid w:val="001008E0"/>
    <w:rsid w:val="00100BEC"/>
    <w:rsid w:val="00101044"/>
    <w:rsid w:val="00101645"/>
    <w:rsid w:val="001016D3"/>
    <w:rsid w:val="00102111"/>
    <w:rsid w:val="0010306D"/>
    <w:rsid w:val="00104AF3"/>
    <w:rsid w:val="00104B78"/>
    <w:rsid w:val="00105856"/>
    <w:rsid w:val="00105E6A"/>
    <w:rsid w:val="00105F24"/>
    <w:rsid w:val="001067A1"/>
    <w:rsid w:val="00106C18"/>
    <w:rsid w:val="00106CF7"/>
    <w:rsid w:val="00110563"/>
    <w:rsid w:val="001111C2"/>
    <w:rsid w:val="00113B0E"/>
    <w:rsid w:val="0011570C"/>
    <w:rsid w:val="00115E3B"/>
    <w:rsid w:val="0011715B"/>
    <w:rsid w:val="00117621"/>
    <w:rsid w:val="001178A9"/>
    <w:rsid w:val="00117AAC"/>
    <w:rsid w:val="00117FE8"/>
    <w:rsid w:val="001209E9"/>
    <w:rsid w:val="00120E70"/>
    <w:rsid w:val="00121B65"/>
    <w:rsid w:val="001232B9"/>
    <w:rsid w:val="001233A4"/>
    <w:rsid w:val="00123770"/>
    <w:rsid w:val="00123EFA"/>
    <w:rsid w:val="00124DD7"/>
    <w:rsid w:val="00125218"/>
    <w:rsid w:val="00126E98"/>
    <w:rsid w:val="0012741E"/>
    <w:rsid w:val="00127A8E"/>
    <w:rsid w:val="00127D4C"/>
    <w:rsid w:val="00130AA2"/>
    <w:rsid w:val="0013100F"/>
    <w:rsid w:val="00131360"/>
    <w:rsid w:val="001317C3"/>
    <w:rsid w:val="00131C42"/>
    <w:rsid w:val="00132684"/>
    <w:rsid w:val="00133CE9"/>
    <w:rsid w:val="001350FC"/>
    <w:rsid w:val="00135432"/>
    <w:rsid w:val="00135DC1"/>
    <w:rsid w:val="00135EC0"/>
    <w:rsid w:val="001362A9"/>
    <w:rsid w:val="00140113"/>
    <w:rsid w:val="00140BA2"/>
    <w:rsid w:val="0014170E"/>
    <w:rsid w:val="00142950"/>
    <w:rsid w:val="00142A14"/>
    <w:rsid w:val="00143186"/>
    <w:rsid w:val="00143763"/>
    <w:rsid w:val="00143B77"/>
    <w:rsid w:val="001441E8"/>
    <w:rsid w:val="00144F02"/>
    <w:rsid w:val="00144F70"/>
    <w:rsid w:val="00144F7C"/>
    <w:rsid w:val="0014504D"/>
    <w:rsid w:val="001455EF"/>
    <w:rsid w:val="00146406"/>
    <w:rsid w:val="00146678"/>
    <w:rsid w:val="00146DCA"/>
    <w:rsid w:val="00146F13"/>
    <w:rsid w:val="00147816"/>
    <w:rsid w:val="00147B8B"/>
    <w:rsid w:val="00147E8A"/>
    <w:rsid w:val="00150C6B"/>
    <w:rsid w:val="001516A0"/>
    <w:rsid w:val="00151CCD"/>
    <w:rsid w:val="00152189"/>
    <w:rsid w:val="001525EA"/>
    <w:rsid w:val="00152647"/>
    <w:rsid w:val="00152884"/>
    <w:rsid w:val="00152B52"/>
    <w:rsid w:val="0015322B"/>
    <w:rsid w:val="001532F2"/>
    <w:rsid w:val="0015331F"/>
    <w:rsid w:val="0015354B"/>
    <w:rsid w:val="00154DD9"/>
    <w:rsid w:val="00155A19"/>
    <w:rsid w:val="00155DCE"/>
    <w:rsid w:val="00156D0A"/>
    <w:rsid w:val="00156E20"/>
    <w:rsid w:val="00157255"/>
    <w:rsid w:val="00157909"/>
    <w:rsid w:val="00157F94"/>
    <w:rsid w:val="0016092D"/>
    <w:rsid w:val="001618B3"/>
    <w:rsid w:val="00162444"/>
    <w:rsid w:val="00162AD5"/>
    <w:rsid w:val="00163121"/>
    <w:rsid w:val="00163279"/>
    <w:rsid w:val="00164853"/>
    <w:rsid w:val="001649ED"/>
    <w:rsid w:val="00164EB4"/>
    <w:rsid w:val="00165C28"/>
    <w:rsid w:val="00165EB4"/>
    <w:rsid w:val="00165F36"/>
    <w:rsid w:val="00167029"/>
    <w:rsid w:val="00167E3A"/>
    <w:rsid w:val="00167E4E"/>
    <w:rsid w:val="00170B30"/>
    <w:rsid w:val="00170D7C"/>
    <w:rsid w:val="001712D7"/>
    <w:rsid w:val="001713F7"/>
    <w:rsid w:val="00171458"/>
    <w:rsid w:val="001733F3"/>
    <w:rsid w:val="00173613"/>
    <w:rsid w:val="0017525E"/>
    <w:rsid w:val="00175F5A"/>
    <w:rsid w:val="0017637B"/>
    <w:rsid w:val="001771C2"/>
    <w:rsid w:val="00177A51"/>
    <w:rsid w:val="001813CC"/>
    <w:rsid w:val="00181D26"/>
    <w:rsid w:val="00181FF9"/>
    <w:rsid w:val="001822DA"/>
    <w:rsid w:val="00182490"/>
    <w:rsid w:val="001824C3"/>
    <w:rsid w:val="0018373A"/>
    <w:rsid w:val="001838DE"/>
    <w:rsid w:val="00184516"/>
    <w:rsid w:val="00184B35"/>
    <w:rsid w:val="00184C3E"/>
    <w:rsid w:val="00184C67"/>
    <w:rsid w:val="001860CF"/>
    <w:rsid w:val="00186116"/>
    <w:rsid w:val="001865F2"/>
    <w:rsid w:val="00186AEE"/>
    <w:rsid w:val="00186DDF"/>
    <w:rsid w:val="00187245"/>
    <w:rsid w:val="0018797E"/>
    <w:rsid w:val="00190042"/>
    <w:rsid w:val="0019010A"/>
    <w:rsid w:val="00190611"/>
    <w:rsid w:val="001912DD"/>
    <w:rsid w:val="0019185E"/>
    <w:rsid w:val="00191C98"/>
    <w:rsid w:val="00191F6B"/>
    <w:rsid w:val="001926A0"/>
    <w:rsid w:val="0019308B"/>
    <w:rsid w:val="00193BD4"/>
    <w:rsid w:val="00194C63"/>
    <w:rsid w:val="00195596"/>
    <w:rsid w:val="0019612F"/>
    <w:rsid w:val="00196BD6"/>
    <w:rsid w:val="00196C32"/>
    <w:rsid w:val="00196FE9"/>
    <w:rsid w:val="00197B3B"/>
    <w:rsid w:val="001A0A44"/>
    <w:rsid w:val="001A2519"/>
    <w:rsid w:val="001A2D3F"/>
    <w:rsid w:val="001A382C"/>
    <w:rsid w:val="001A42D1"/>
    <w:rsid w:val="001A547D"/>
    <w:rsid w:val="001A5F7E"/>
    <w:rsid w:val="001A7218"/>
    <w:rsid w:val="001A7C4A"/>
    <w:rsid w:val="001A7D92"/>
    <w:rsid w:val="001A7F10"/>
    <w:rsid w:val="001B0522"/>
    <w:rsid w:val="001B0DB3"/>
    <w:rsid w:val="001B0FAF"/>
    <w:rsid w:val="001B133A"/>
    <w:rsid w:val="001B156C"/>
    <w:rsid w:val="001B1B9A"/>
    <w:rsid w:val="001B25C6"/>
    <w:rsid w:val="001B2842"/>
    <w:rsid w:val="001B4D5E"/>
    <w:rsid w:val="001B502E"/>
    <w:rsid w:val="001B53F8"/>
    <w:rsid w:val="001B5E49"/>
    <w:rsid w:val="001C0729"/>
    <w:rsid w:val="001C0C9C"/>
    <w:rsid w:val="001C1B85"/>
    <w:rsid w:val="001C1B9D"/>
    <w:rsid w:val="001C1C90"/>
    <w:rsid w:val="001C28A3"/>
    <w:rsid w:val="001C2E50"/>
    <w:rsid w:val="001C3045"/>
    <w:rsid w:val="001C3693"/>
    <w:rsid w:val="001C45BF"/>
    <w:rsid w:val="001C4B77"/>
    <w:rsid w:val="001C5178"/>
    <w:rsid w:val="001C5197"/>
    <w:rsid w:val="001C55F1"/>
    <w:rsid w:val="001C580E"/>
    <w:rsid w:val="001C5856"/>
    <w:rsid w:val="001C5C59"/>
    <w:rsid w:val="001C600F"/>
    <w:rsid w:val="001C7012"/>
    <w:rsid w:val="001C7B2D"/>
    <w:rsid w:val="001C7DA8"/>
    <w:rsid w:val="001D1DB7"/>
    <w:rsid w:val="001D24C3"/>
    <w:rsid w:val="001D2ADE"/>
    <w:rsid w:val="001D2DA5"/>
    <w:rsid w:val="001D316C"/>
    <w:rsid w:val="001D40DD"/>
    <w:rsid w:val="001D4120"/>
    <w:rsid w:val="001D545A"/>
    <w:rsid w:val="001D5923"/>
    <w:rsid w:val="001D5983"/>
    <w:rsid w:val="001D5DC3"/>
    <w:rsid w:val="001D60E1"/>
    <w:rsid w:val="001D69C9"/>
    <w:rsid w:val="001E060E"/>
    <w:rsid w:val="001E0747"/>
    <w:rsid w:val="001E0EF7"/>
    <w:rsid w:val="001E0F96"/>
    <w:rsid w:val="001E127D"/>
    <w:rsid w:val="001E12B8"/>
    <w:rsid w:val="001E1399"/>
    <w:rsid w:val="001E19C6"/>
    <w:rsid w:val="001E2BB7"/>
    <w:rsid w:val="001E388E"/>
    <w:rsid w:val="001E3BD3"/>
    <w:rsid w:val="001E410A"/>
    <w:rsid w:val="001E421B"/>
    <w:rsid w:val="001E496E"/>
    <w:rsid w:val="001E5772"/>
    <w:rsid w:val="001E59F3"/>
    <w:rsid w:val="001E5B1B"/>
    <w:rsid w:val="001E5C70"/>
    <w:rsid w:val="001E5DC1"/>
    <w:rsid w:val="001E5E1F"/>
    <w:rsid w:val="001E6343"/>
    <w:rsid w:val="001E698D"/>
    <w:rsid w:val="001E6FD9"/>
    <w:rsid w:val="001E7284"/>
    <w:rsid w:val="001E7628"/>
    <w:rsid w:val="001E7637"/>
    <w:rsid w:val="001E7801"/>
    <w:rsid w:val="001E7FCE"/>
    <w:rsid w:val="001F179A"/>
    <w:rsid w:val="001F1ECB"/>
    <w:rsid w:val="001F2282"/>
    <w:rsid w:val="001F392B"/>
    <w:rsid w:val="001F3E7E"/>
    <w:rsid w:val="001F4910"/>
    <w:rsid w:val="001F4C97"/>
    <w:rsid w:val="001F5396"/>
    <w:rsid w:val="001F593F"/>
    <w:rsid w:val="001F5DF6"/>
    <w:rsid w:val="001F5EA6"/>
    <w:rsid w:val="001F5F16"/>
    <w:rsid w:val="001F614E"/>
    <w:rsid w:val="001F6E02"/>
    <w:rsid w:val="001F6E33"/>
    <w:rsid w:val="001F6ED5"/>
    <w:rsid w:val="001F704A"/>
    <w:rsid w:val="001F75A9"/>
    <w:rsid w:val="001F781A"/>
    <w:rsid w:val="00200308"/>
    <w:rsid w:val="00200462"/>
    <w:rsid w:val="00200595"/>
    <w:rsid w:val="00202432"/>
    <w:rsid w:val="00202D34"/>
    <w:rsid w:val="00203343"/>
    <w:rsid w:val="00203819"/>
    <w:rsid w:val="002039DD"/>
    <w:rsid w:val="00203B2B"/>
    <w:rsid w:val="00203F82"/>
    <w:rsid w:val="0020433A"/>
    <w:rsid w:val="00204B64"/>
    <w:rsid w:val="00205227"/>
    <w:rsid w:val="002052A6"/>
    <w:rsid w:val="002063EE"/>
    <w:rsid w:val="002070C2"/>
    <w:rsid w:val="00207387"/>
    <w:rsid w:val="00207F36"/>
    <w:rsid w:val="00210603"/>
    <w:rsid w:val="00210B17"/>
    <w:rsid w:val="00210DA5"/>
    <w:rsid w:val="00211B7E"/>
    <w:rsid w:val="00211C32"/>
    <w:rsid w:val="002142D9"/>
    <w:rsid w:val="002149C8"/>
    <w:rsid w:val="00215CA9"/>
    <w:rsid w:val="00216088"/>
    <w:rsid w:val="0021608C"/>
    <w:rsid w:val="0021772B"/>
    <w:rsid w:val="00220C39"/>
    <w:rsid w:val="0022130B"/>
    <w:rsid w:val="00221CBB"/>
    <w:rsid w:val="0022202E"/>
    <w:rsid w:val="00222DB9"/>
    <w:rsid w:val="00222EEA"/>
    <w:rsid w:val="002231EE"/>
    <w:rsid w:val="00223F04"/>
    <w:rsid w:val="00224516"/>
    <w:rsid w:val="00225311"/>
    <w:rsid w:val="0022588F"/>
    <w:rsid w:val="00225B96"/>
    <w:rsid w:val="00226FF2"/>
    <w:rsid w:val="00227B53"/>
    <w:rsid w:val="00231344"/>
    <w:rsid w:val="0023152C"/>
    <w:rsid w:val="00231F85"/>
    <w:rsid w:val="00231FC2"/>
    <w:rsid w:val="00233356"/>
    <w:rsid w:val="0023402F"/>
    <w:rsid w:val="0023451D"/>
    <w:rsid w:val="00234566"/>
    <w:rsid w:val="00234A73"/>
    <w:rsid w:val="00234D47"/>
    <w:rsid w:val="00235015"/>
    <w:rsid w:val="00235332"/>
    <w:rsid w:val="00236578"/>
    <w:rsid w:val="0023713B"/>
    <w:rsid w:val="00237C2C"/>
    <w:rsid w:val="002404FF"/>
    <w:rsid w:val="00240BAA"/>
    <w:rsid w:val="00241151"/>
    <w:rsid w:val="00241352"/>
    <w:rsid w:val="002413C1"/>
    <w:rsid w:val="0024242F"/>
    <w:rsid w:val="00242BB5"/>
    <w:rsid w:val="00243303"/>
    <w:rsid w:val="00243410"/>
    <w:rsid w:val="0024397A"/>
    <w:rsid w:val="0024440C"/>
    <w:rsid w:val="00244C05"/>
    <w:rsid w:val="00244D71"/>
    <w:rsid w:val="00244F46"/>
    <w:rsid w:val="002451F1"/>
    <w:rsid w:val="002463A1"/>
    <w:rsid w:val="00246A9D"/>
    <w:rsid w:val="00246D09"/>
    <w:rsid w:val="00246E23"/>
    <w:rsid w:val="00246FC7"/>
    <w:rsid w:val="00247746"/>
    <w:rsid w:val="00247D20"/>
    <w:rsid w:val="00250AC2"/>
    <w:rsid w:val="002515AE"/>
    <w:rsid w:val="00251B1C"/>
    <w:rsid w:val="002525F7"/>
    <w:rsid w:val="00252FB0"/>
    <w:rsid w:val="00253405"/>
    <w:rsid w:val="00253A74"/>
    <w:rsid w:val="002542F3"/>
    <w:rsid w:val="00255AAD"/>
    <w:rsid w:val="00256432"/>
    <w:rsid w:val="002574D5"/>
    <w:rsid w:val="002601BF"/>
    <w:rsid w:val="00260600"/>
    <w:rsid w:val="00260A75"/>
    <w:rsid w:val="0026164B"/>
    <w:rsid w:val="00261836"/>
    <w:rsid w:val="00261CE8"/>
    <w:rsid w:val="00261CF6"/>
    <w:rsid w:val="00261E43"/>
    <w:rsid w:val="002620EA"/>
    <w:rsid w:val="00262432"/>
    <w:rsid w:val="002628AA"/>
    <w:rsid w:val="00262A28"/>
    <w:rsid w:val="002632F4"/>
    <w:rsid w:val="002634B5"/>
    <w:rsid w:val="0026364A"/>
    <w:rsid w:val="00264620"/>
    <w:rsid w:val="00265CEB"/>
    <w:rsid w:val="00265F81"/>
    <w:rsid w:val="0026628D"/>
    <w:rsid w:val="0026654A"/>
    <w:rsid w:val="00266658"/>
    <w:rsid w:val="00266B5B"/>
    <w:rsid w:val="00267BFF"/>
    <w:rsid w:val="00270428"/>
    <w:rsid w:val="0027098C"/>
    <w:rsid w:val="00270CF7"/>
    <w:rsid w:val="00271EFB"/>
    <w:rsid w:val="00273095"/>
    <w:rsid w:val="0027317E"/>
    <w:rsid w:val="0027346C"/>
    <w:rsid w:val="0027349E"/>
    <w:rsid w:val="00273E6E"/>
    <w:rsid w:val="00273FF8"/>
    <w:rsid w:val="002741A0"/>
    <w:rsid w:val="00274609"/>
    <w:rsid w:val="00274E46"/>
    <w:rsid w:val="00274F5F"/>
    <w:rsid w:val="00275192"/>
    <w:rsid w:val="00275419"/>
    <w:rsid w:val="00275520"/>
    <w:rsid w:val="002772A7"/>
    <w:rsid w:val="00277721"/>
    <w:rsid w:val="0028037A"/>
    <w:rsid w:val="002804CE"/>
    <w:rsid w:val="0028065F"/>
    <w:rsid w:val="00281176"/>
    <w:rsid w:val="002818CB"/>
    <w:rsid w:val="00282201"/>
    <w:rsid w:val="0028365D"/>
    <w:rsid w:val="00283F2B"/>
    <w:rsid w:val="0028428B"/>
    <w:rsid w:val="002847BA"/>
    <w:rsid w:val="00284A47"/>
    <w:rsid w:val="00284AE5"/>
    <w:rsid w:val="00284C7B"/>
    <w:rsid w:val="0028578D"/>
    <w:rsid w:val="00285E06"/>
    <w:rsid w:val="002867FD"/>
    <w:rsid w:val="00287C50"/>
    <w:rsid w:val="0029052F"/>
    <w:rsid w:val="00290B57"/>
    <w:rsid w:val="00290F98"/>
    <w:rsid w:val="00291F0F"/>
    <w:rsid w:val="00291FC6"/>
    <w:rsid w:val="00292DF0"/>
    <w:rsid w:val="00293B61"/>
    <w:rsid w:val="002951B8"/>
    <w:rsid w:val="00295214"/>
    <w:rsid w:val="002954E1"/>
    <w:rsid w:val="00295825"/>
    <w:rsid w:val="00295958"/>
    <w:rsid w:val="0029688B"/>
    <w:rsid w:val="00296E40"/>
    <w:rsid w:val="002A0DA9"/>
    <w:rsid w:val="002A1557"/>
    <w:rsid w:val="002A2E5C"/>
    <w:rsid w:val="002A35DF"/>
    <w:rsid w:val="002A35E0"/>
    <w:rsid w:val="002A36DA"/>
    <w:rsid w:val="002A5283"/>
    <w:rsid w:val="002A5E9C"/>
    <w:rsid w:val="002A5EB9"/>
    <w:rsid w:val="002A6E47"/>
    <w:rsid w:val="002A709E"/>
    <w:rsid w:val="002A72F9"/>
    <w:rsid w:val="002B08EE"/>
    <w:rsid w:val="002B0CD8"/>
    <w:rsid w:val="002B1D8D"/>
    <w:rsid w:val="002B1ECF"/>
    <w:rsid w:val="002B28FB"/>
    <w:rsid w:val="002B2FF2"/>
    <w:rsid w:val="002B3424"/>
    <w:rsid w:val="002B3444"/>
    <w:rsid w:val="002B3462"/>
    <w:rsid w:val="002B4194"/>
    <w:rsid w:val="002B4216"/>
    <w:rsid w:val="002B4587"/>
    <w:rsid w:val="002B4742"/>
    <w:rsid w:val="002B48EE"/>
    <w:rsid w:val="002B514B"/>
    <w:rsid w:val="002C06B1"/>
    <w:rsid w:val="002C0D06"/>
    <w:rsid w:val="002C1D1C"/>
    <w:rsid w:val="002C226C"/>
    <w:rsid w:val="002C27D5"/>
    <w:rsid w:val="002C2976"/>
    <w:rsid w:val="002C46DE"/>
    <w:rsid w:val="002C47B0"/>
    <w:rsid w:val="002C48B3"/>
    <w:rsid w:val="002C52B6"/>
    <w:rsid w:val="002C5B51"/>
    <w:rsid w:val="002C654C"/>
    <w:rsid w:val="002C6576"/>
    <w:rsid w:val="002C688A"/>
    <w:rsid w:val="002C6A11"/>
    <w:rsid w:val="002C7F14"/>
    <w:rsid w:val="002D0456"/>
    <w:rsid w:val="002D092B"/>
    <w:rsid w:val="002D20F2"/>
    <w:rsid w:val="002D27F8"/>
    <w:rsid w:val="002D292D"/>
    <w:rsid w:val="002D39B9"/>
    <w:rsid w:val="002D3AB4"/>
    <w:rsid w:val="002D4F4A"/>
    <w:rsid w:val="002D4FC4"/>
    <w:rsid w:val="002D5170"/>
    <w:rsid w:val="002D5355"/>
    <w:rsid w:val="002D545E"/>
    <w:rsid w:val="002D5BB3"/>
    <w:rsid w:val="002D692F"/>
    <w:rsid w:val="002D69AE"/>
    <w:rsid w:val="002D6A03"/>
    <w:rsid w:val="002D7376"/>
    <w:rsid w:val="002D7A1E"/>
    <w:rsid w:val="002D7B9D"/>
    <w:rsid w:val="002D7F07"/>
    <w:rsid w:val="002E00A4"/>
    <w:rsid w:val="002E0600"/>
    <w:rsid w:val="002E1468"/>
    <w:rsid w:val="002E241E"/>
    <w:rsid w:val="002E292E"/>
    <w:rsid w:val="002E3C9C"/>
    <w:rsid w:val="002E3CFF"/>
    <w:rsid w:val="002E3E0D"/>
    <w:rsid w:val="002E430B"/>
    <w:rsid w:val="002E510E"/>
    <w:rsid w:val="002E5550"/>
    <w:rsid w:val="002E5749"/>
    <w:rsid w:val="002E6AB0"/>
    <w:rsid w:val="002E7582"/>
    <w:rsid w:val="002F1E11"/>
    <w:rsid w:val="002F26B3"/>
    <w:rsid w:val="002F2B6E"/>
    <w:rsid w:val="002F342E"/>
    <w:rsid w:val="002F3B00"/>
    <w:rsid w:val="002F3D9C"/>
    <w:rsid w:val="002F3F4B"/>
    <w:rsid w:val="002F56F5"/>
    <w:rsid w:val="002F612A"/>
    <w:rsid w:val="002F682C"/>
    <w:rsid w:val="002F6E82"/>
    <w:rsid w:val="002F7579"/>
    <w:rsid w:val="003015CE"/>
    <w:rsid w:val="00301842"/>
    <w:rsid w:val="00301D93"/>
    <w:rsid w:val="0030254B"/>
    <w:rsid w:val="00302A29"/>
    <w:rsid w:val="00303A14"/>
    <w:rsid w:val="00304847"/>
    <w:rsid w:val="0030608B"/>
    <w:rsid w:val="003067CA"/>
    <w:rsid w:val="00306B1C"/>
    <w:rsid w:val="00310087"/>
    <w:rsid w:val="00310C03"/>
    <w:rsid w:val="00310CA8"/>
    <w:rsid w:val="00310D54"/>
    <w:rsid w:val="00311058"/>
    <w:rsid w:val="003130F9"/>
    <w:rsid w:val="00313263"/>
    <w:rsid w:val="0031342E"/>
    <w:rsid w:val="003139C4"/>
    <w:rsid w:val="003157D6"/>
    <w:rsid w:val="003168EB"/>
    <w:rsid w:val="0031731D"/>
    <w:rsid w:val="003207F6"/>
    <w:rsid w:val="00322251"/>
    <w:rsid w:val="0032384E"/>
    <w:rsid w:val="00323D09"/>
    <w:rsid w:val="00324648"/>
    <w:rsid w:val="00324A0E"/>
    <w:rsid w:val="003265F7"/>
    <w:rsid w:val="00326F73"/>
    <w:rsid w:val="00327877"/>
    <w:rsid w:val="00330089"/>
    <w:rsid w:val="0033083C"/>
    <w:rsid w:val="0033359B"/>
    <w:rsid w:val="00333B36"/>
    <w:rsid w:val="00334110"/>
    <w:rsid w:val="00334509"/>
    <w:rsid w:val="00335105"/>
    <w:rsid w:val="00335A18"/>
    <w:rsid w:val="00336094"/>
    <w:rsid w:val="00336794"/>
    <w:rsid w:val="00336A5F"/>
    <w:rsid w:val="00336ADC"/>
    <w:rsid w:val="00336ED9"/>
    <w:rsid w:val="003370A6"/>
    <w:rsid w:val="003370D8"/>
    <w:rsid w:val="00337F0E"/>
    <w:rsid w:val="00342438"/>
    <w:rsid w:val="003428BA"/>
    <w:rsid w:val="00343FC4"/>
    <w:rsid w:val="00344C8B"/>
    <w:rsid w:val="00346505"/>
    <w:rsid w:val="0034677A"/>
    <w:rsid w:val="00346AA4"/>
    <w:rsid w:val="00346BE9"/>
    <w:rsid w:val="00347DEA"/>
    <w:rsid w:val="0035013E"/>
    <w:rsid w:val="003501D2"/>
    <w:rsid w:val="003510E7"/>
    <w:rsid w:val="003514F0"/>
    <w:rsid w:val="003522B5"/>
    <w:rsid w:val="0035304C"/>
    <w:rsid w:val="00353076"/>
    <w:rsid w:val="00353934"/>
    <w:rsid w:val="00353BFD"/>
    <w:rsid w:val="00353E5E"/>
    <w:rsid w:val="00355053"/>
    <w:rsid w:val="0035569E"/>
    <w:rsid w:val="00355747"/>
    <w:rsid w:val="00355E96"/>
    <w:rsid w:val="0035669B"/>
    <w:rsid w:val="00356E71"/>
    <w:rsid w:val="0035739D"/>
    <w:rsid w:val="00357449"/>
    <w:rsid w:val="00357F05"/>
    <w:rsid w:val="003604E1"/>
    <w:rsid w:val="00361423"/>
    <w:rsid w:val="003624B0"/>
    <w:rsid w:val="003627C7"/>
    <w:rsid w:val="00362C4C"/>
    <w:rsid w:val="00362FD8"/>
    <w:rsid w:val="0036304C"/>
    <w:rsid w:val="00363666"/>
    <w:rsid w:val="0036516E"/>
    <w:rsid w:val="003656A9"/>
    <w:rsid w:val="003665B6"/>
    <w:rsid w:val="00366C8C"/>
    <w:rsid w:val="003671BF"/>
    <w:rsid w:val="00370026"/>
    <w:rsid w:val="003703F3"/>
    <w:rsid w:val="00370440"/>
    <w:rsid w:val="00370A6A"/>
    <w:rsid w:val="00371310"/>
    <w:rsid w:val="00371400"/>
    <w:rsid w:val="00372A96"/>
    <w:rsid w:val="00373560"/>
    <w:rsid w:val="003758CB"/>
    <w:rsid w:val="0037618F"/>
    <w:rsid w:val="003761C8"/>
    <w:rsid w:val="0037629D"/>
    <w:rsid w:val="00376A42"/>
    <w:rsid w:val="00376EAC"/>
    <w:rsid w:val="00377280"/>
    <w:rsid w:val="00380291"/>
    <w:rsid w:val="003808E1"/>
    <w:rsid w:val="003808F2"/>
    <w:rsid w:val="00380A94"/>
    <w:rsid w:val="003810BA"/>
    <w:rsid w:val="00381443"/>
    <w:rsid w:val="003819D3"/>
    <w:rsid w:val="003819E4"/>
    <w:rsid w:val="003823B9"/>
    <w:rsid w:val="003823F4"/>
    <w:rsid w:val="00382943"/>
    <w:rsid w:val="00382B6B"/>
    <w:rsid w:val="00383335"/>
    <w:rsid w:val="0038392A"/>
    <w:rsid w:val="00383D0B"/>
    <w:rsid w:val="003843CA"/>
    <w:rsid w:val="00384443"/>
    <w:rsid w:val="00384AC0"/>
    <w:rsid w:val="003852BC"/>
    <w:rsid w:val="00385D5C"/>
    <w:rsid w:val="00386E6B"/>
    <w:rsid w:val="00387043"/>
    <w:rsid w:val="00387D29"/>
    <w:rsid w:val="0039014B"/>
    <w:rsid w:val="003902DB"/>
    <w:rsid w:val="00390AC4"/>
    <w:rsid w:val="00390AFF"/>
    <w:rsid w:val="00390D76"/>
    <w:rsid w:val="00390ECE"/>
    <w:rsid w:val="00391433"/>
    <w:rsid w:val="00392A70"/>
    <w:rsid w:val="00392C21"/>
    <w:rsid w:val="00392DB1"/>
    <w:rsid w:val="00392E83"/>
    <w:rsid w:val="0039379C"/>
    <w:rsid w:val="00395358"/>
    <w:rsid w:val="003953D9"/>
    <w:rsid w:val="00395F3F"/>
    <w:rsid w:val="0039614F"/>
    <w:rsid w:val="003A05CD"/>
    <w:rsid w:val="003A0A05"/>
    <w:rsid w:val="003A17D5"/>
    <w:rsid w:val="003A239F"/>
    <w:rsid w:val="003A2B31"/>
    <w:rsid w:val="003A3BB2"/>
    <w:rsid w:val="003A40D9"/>
    <w:rsid w:val="003A4D11"/>
    <w:rsid w:val="003A4D8C"/>
    <w:rsid w:val="003A53C3"/>
    <w:rsid w:val="003A561A"/>
    <w:rsid w:val="003A7149"/>
    <w:rsid w:val="003A7563"/>
    <w:rsid w:val="003A7E71"/>
    <w:rsid w:val="003B0655"/>
    <w:rsid w:val="003B06CF"/>
    <w:rsid w:val="003B0AAC"/>
    <w:rsid w:val="003B15C6"/>
    <w:rsid w:val="003B18AE"/>
    <w:rsid w:val="003B1E4C"/>
    <w:rsid w:val="003B2419"/>
    <w:rsid w:val="003B2BA8"/>
    <w:rsid w:val="003B3B7C"/>
    <w:rsid w:val="003B43AA"/>
    <w:rsid w:val="003B59D9"/>
    <w:rsid w:val="003B6819"/>
    <w:rsid w:val="003B78B4"/>
    <w:rsid w:val="003C00C9"/>
    <w:rsid w:val="003C03AD"/>
    <w:rsid w:val="003C05EC"/>
    <w:rsid w:val="003C070D"/>
    <w:rsid w:val="003C227D"/>
    <w:rsid w:val="003C26F1"/>
    <w:rsid w:val="003C2FCF"/>
    <w:rsid w:val="003C30EB"/>
    <w:rsid w:val="003C3805"/>
    <w:rsid w:val="003C44BA"/>
    <w:rsid w:val="003C573B"/>
    <w:rsid w:val="003C5C59"/>
    <w:rsid w:val="003C5E3B"/>
    <w:rsid w:val="003C61D0"/>
    <w:rsid w:val="003C6988"/>
    <w:rsid w:val="003C6F07"/>
    <w:rsid w:val="003C72A5"/>
    <w:rsid w:val="003C7465"/>
    <w:rsid w:val="003C7B33"/>
    <w:rsid w:val="003D039E"/>
    <w:rsid w:val="003D0449"/>
    <w:rsid w:val="003D060C"/>
    <w:rsid w:val="003D0E57"/>
    <w:rsid w:val="003D1487"/>
    <w:rsid w:val="003D20F4"/>
    <w:rsid w:val="003D2C5E"/>
    <w:rsid w:val="003D4499"/>
    <w:rsid w:val="003D5651"/>
    <w:rsid w:val="003D5EFB"/>
    <w:rsid w:val="003D6D5B"/>
    <w:rsid w:val="003D6FE1"/>
    <w:rsid w:val="003E0B91"/>
    <w:rsid w:val="003E0BAC"/>
    <w:rsid w:val="003E2106"/>
    <w:rsid w:val="003E2BAE"/>
    <w:rsid w:val="003E3151"/>
    <w:rsid w:val="003E3176"/>
    <w:rsid w:val="003E3BBA"/>
    <w:rsid w:val="003E4B80"/>
    <w:rsid w:val="003E4F9B"/>
    <w:rsid w:val="003E5B8A"/>
    <w:rsid w:val="003E5D9C"/>
    <w:rsid w:val="003E6300"/>
    <w:rsid w:val="003E65B7"/>
    <w:rsid w:val="003E7713"/>
    <w:rsid w:val="003E7A5B"/>
    <w:rsid w:val="003E7CD3"/>
    <w:rsid w:val="003F040D"/>
    <w:rsid w:val="003F0AD9"/>
    <w:rsid w:val="003F16CA"/>
    <w:rsid w:val="003F1A9C"/>
    <w:rsid w:val="003F312F"/>
    <w:rsid w:val="003F3577"/>
    <w:rsid w:val="003F3585"/>
    <w:rsid w:val="003F3F42"/>
    <w:rsid w:val="003F429C"/>
    <w:rsid w:val="003F4B41"/>
    <w:rsid w:val="003F5DC6"/>
    <w:rsid w:val="003F6993"/>
    <w:rsid w:val="003F716F"/>
    <w:rsid w:val="003F7E91"/>
    <w:rsid w:val="00400C95"/>
    <w:rsid w:val="00401E39"/>
    <w:rsid w:val="004024EA"/>
    <w:rsid w:val="00402655"/>
    <w:rsid w:val="00402841"/>
    <w:rsid w:val="00402FAA"/>
    <w:rsid w:val="00403589"/>
    <w:rsid w:val="00403A13"/>
    <w:rsid w:val="00403E0C"/>
    <w:rsid w:val="004045F3"/>
    <w:rsid w:val="00404916"/>
    <w:rsid w:val="0040554E"/>
    <w:rsid w:val="004055BF"/>
    <w:rsid w:val="00406B1A"/>
    <w:rsid w:val="00410B30"/>
    <w:rsid w:val="00411BEB"/>
    <w:rsid w:val="00412C64"/>
    <w:rsid w:val="004130A7"/>
    <w:rsid w:val="00413495"/>
    <w:rsid w:val="00413974"/>
    <w:rsid w:val="00415AE9"/>
    <w:rsid w:val="00417A28"/>
    <w:rsid w:val="00417ED0"/>
    <w:rsid w:val="00421ABC"/>
    <w:rsid w:val="004222F5"/>
    <w:rsid w:val="00422A0A"/>
    <w:rsid w:val="00422CC0"/>
    <w:rsid w:val="00424E97"/>
    <w:rsid w:val="00425298"/>
    <w:rsid w:val="004255CE"/>
    <w:rsid w:val="00426F9C"/>
    <w:rsid w:val="00427A3A"/>
    <w:rsid w:val="004303A9"/>
    <w:rsid w:val="004304B7"/>
    <w:rsid w:val="00430514"/>
    <w:rsid w:val="004309AD"/>
    <w:rsid w:val="00431ABA"/>
    <w:rsid w:val="0043254F"/>
    <w:rsid w:val="00434537"/>
    <w:rsid w:val="004345A3"/>
    <w:rsid w:val="004353F5"/>
    <w:rsid w:val="00436560"/>
    <w:rsid w:val="00437519"/>
    <w:rsid w:val="0043781A"/>
    <w:rsid w:val="00440C9C"/>
    <w:rsid w:val="004411B4"/>
    <w:rsid w:val="00442165"/>
    <w:rsid w:val="00443F52"/>
    <w:rsid w:val="0044502E"/>
    <w:rsid w:val="0044614B"/>
    <w:rsid w:val="0044627E"/>
    <w:rsid w:val="004467A4"/>
    <w:rsid w:val="00446CF3"/>
    <w:rsid w:val="00447026"/>
    <w:rsid w:val="00447D74"/>
    <w:rsid w:val="00447D94"/>
    <w:rsid w:val="00447F3A"/>
    <w:rsid w:val="004503A8"/>
    <w:rsid w:val="004504C8"/>
    <w:rsid w:val="004506C8"/>
    <w:rsid w:val="0045087B"/>
    <w:rsid w:val="00451D44"/>
    <w:rsid w:val="00452347"/>
    <w:rsid w:val="00454664"/>
    <w:rsid w:val="00454F15"/>
    <w:rsid w:val="00455682"/>
    <w:rsid w:val="004558B5"/>
    <w:rsid w:val="00455A20"/>
    <w:rsid w:val="00455BC0"/>
    <w:rsid w:val="004563A5"/>
    <w:rsid w:val="00456823"/>
    <w:rsid w:val="00456941"/>
    <w:rsid w:val="004569E7"/>
    <w:rsid w:val="004575F1"/>
    <w:rsid w:val="00457BF6"/>
    <w:rsid w:val="004605B6"/>
    <w:rsid w:val="00460EEC"/>
    <w:rsid w:val="004615E1"/>
    <w:rsid w:val="00461F51"/>
    <w:rsid w:val="00462665"/>
    <w:rsid w:val="00463360"/>
    <w:rsid w:val="00464343"/>
    <w:rsid w:val="00464C97"/>
    <w:rsid w:val="00464E04"/>
    <w:rsid w:val="00465D38"/>
    <w:rsid w:val="004661FA"/>
    <w:rsid w:val="004663F0"/>
    <w:rsid w:val="004671C4"/>
    <w:rsid w:val="004720E7"/>
    <w:rsid w:val="00472155"/>
    <w:rsid w:val="0047269D"/>
    <w:rsid w:val="004726D7"/>
    <w:rsid w:val="004735FF"/>
    <w:rsid w:val="00474415"/>
    <w:rsid w:val="004744EE"/>
    <w:rsid w:val="00474AF9"/>
    <w:rsid w:val="004753B1"/>
    <w:rsid w:val="004756AD"/>
    <w:rsid w:val="004769C8"/>
    <w:rsid w:val="004775B3"/>
    <w:rsid w:val="00480212"/>
    <w:rsid w:val="0048079A"/>
    <w:rsid w:val="00481732"/>
    <w:rsid w:val="00481B8D"/>
    <w:rsid w:val="00481D29"/>
    <w:rsid w:val="00482AFA"/>
    <w:rsid w:val="00482DF5"/>
    <w:rsid w:val="00483286"/>
    <w:rsid w:val="004842C2"/>
    <w:rsid w:val="00484947"/>
    <w:rsid w:val="00485652"/>
    <w:rsid w:val="00485AD9"/>
    <w:rsid w:val="00485CB3"/>
    <w:rsid w:val="00485F76"/>
    <w:rsid w:val="0048610C"/>
    <w:rsid w:val="00486455"/>
    <w:rsid w:val="004866E9"/>
    <w:rsid w:val="004876FF"/>
    <w:rsid w:val="0048782E"/>
    <w:rsid w:val="0048783A"/>
    <w:rsid w:val="00487FE6"/>
    <w:rsid w:val="00490B1B"/>
    <w:rsid w:val="00491017"/>
    <w:rsid w:val="00493B2A"/>
    <w:rsid w:val="004955BA"/>
    <w:rsid w:val="004963D6"/>
    <w:rsid w:val="00496623"/>
    <w:rsid w:val="004969DB"/>
    <w:rsid w:val="00496F81"/>
    <w:rsid w:val="004976FF"/>
    <w:rsid w:val="00497A53"/>
    <w:rsid w:val="004A0EE2"/>
    <w:rsid w:val="004A339E"/>
    <w:rsid w:val="004A4237"/>
    <w:rsid w:val="004A434C"/>
    <w:rsid w:val="004A4FBF"/>
    <w:rsid w:val="004A55BA"/>
    <w:rsid w:val="004A5604"/>
    <w:rsid w:val="004A62D8"/>
    <w:rsid w:val="004A6685"/>
    <w:rsid w:val="004A7342"/>
    <w:rsid w:val="004A751C"/>
    <w:rsid w:val="004A7521"/>
    <w:rsid w:val="004A7DBE"/>
    <w:rsid w:val="004A7E17"/>
    <w:rsid w:val="004B07FC"/>
    <w:rsid w:val="004B0B2D"/>
    <w:rsid w:val="004B0D47"/>
    <w:rsid w:val="004B1215"/>
    <w:rsid w:val="004B21BE"/>
    <w:rsid w:val="004B2BCC"/>
    <w:rsid w:val="004B2F1D"/>
    <w:rsid w:val="004B331D"/>
    <w:rsid w:val="004B3461"/>
    <w:rsid w:val="004B39F7"/>
    <w:rsid w:val="004B3CFD"/>
    <w:rsid w:val="004B3F70"/>
    <w:rsid w:val="004B444F"/>
    <w:rsid w:val="004B594E"/>
    <w:rsid w:val="004B5AC6"/>
    <w:rsid w:val="004B5FD7"/>
    <w:rsid w:val="004B739B"/>
    <w:rsid w:val="004B78D2"/>
    <w:rsid w:val="004B7CDF"/>
    <w:rsid w:val="004C3078"/>
    <w:rsid w:val="004C45B1"/>
    <w:rsid w:val="004C467F"/>
    <w:rsid w:val="004C5209"/>
    <w:rsid w:val="004C5701"/>
    <w:rsid w:val="004C5EAF"/>
    <w:rsid w:val="004C5F32"/>
    <w:rsid w:val="004C62EC"/>
    <w:rsid w:val="004C6675"/>
    <w:rsid w:val="004C6B6D"/>
    <w:rsid w:val="004C6F28"/>
    <w:rsid w:val="004D07F4"/>
    <w:rsid w:val="004D0B50"/>
    <w:rsid w:val="004D3ACF"/>
    <w:rsid w:val="004D433D"/>
    <w:rsid w:val="004D4F06"/>
    <w:rsid w:val="004D6023"/>
    <w:rsid w:val="004D654F"/>
    <w:rsid w:val="004D6695"/>
    <w:rsid w:val="004D70C2"/>
    <w:rsid w:val="004D7A78"/>
    <w:rsid w:val="004E066C"/>
    <w:rsid w:val="004E09D7"/>
    <w:rsid w:val="004E0C48"/>
    <w:rsid w:val="004E145F"/>
    <w:rsid w:val="004E22CB"/>
    <w:rsid w:val="004E3411"/>
    <w:rsid w:val="004E3802"/>
    <w:rsid w:val="004E4003"/>
    <w:rsid w:val="004E46D5"/>
    <w:rsid w:val="004E53ED"/>
    <w:rsid w:val="004E5702"/>
    <w:rsid w:val="004E5940"/>
    <w:rsid w:val="004E6481"/>
    <w:rsid w:val="004E70F8"/>
    <w:rsid w:val="004E78D4"/>
    <w:rsid w:val="004E7E5B"/>
    <w:rsid w:val="004F1158"/>
    <w:rsid w:val="004F1323"/>
    <w:rsid w:val="004F1622"/>
    <w:rsid w:val="004F1789"/>
    <w:rsid w:val="004F2954"/>
    <w:rsid w:val="004F2A76"/>
    <w:rsid w:val="004F2F74"/>
    <w:rsid w:val="004F5323"/>
    <w:rsid w:val="004F6A1D"/>
    <w:rsid w:val="004F7442"/>
    <w:rsid w:val="005001FE"/>
    <w:rsid w:val="00500437"/>
    <w:rsid w:val="00501ABE"/>
    <w:rsid w:val="00503581"/>
    <w:rsid w:val="00503A35"/>
    <w:rsid w:val="00504237"/>
    <w:rsid w:val="00504689"/>
    <w:rsid w:val="00504BF9"/>
    <w:rsid w:val="00505B56"/>
    <w:rsid w:val="00505D3D"/>
    <w:rsid w:val="0050646B"/>
    <w:rsid w:val="005064D8"/>
    <w:rsid w:val="0050696D"/>
    <w:rsid w:val="005074DD"/>
    <w:rsid w:val="0050763A"/>
    <w:rsid w:val="00507E80"/>
    <w:rsid w:val="00510190"/>
    <w:rsid w:val="00510E9D"/>
    <w:rsid w:val="005110C8"/>
    <w:rsid w:val="00511A1C"/>
    <w:rsid w:val="00511CCD"/>
    <w:rsid w:val="00511E00"/>
    <w:rsid w:val="00511F3F"/>
    <w:rsid w:val="005123C0"/>
    <w:rsid w:val="00515042"/>
    <w:rsid w:val="005153B6"/>
    <w:rsid w:val="00515FAE"/>
    <w:rsid w:val="005162D1"/>
    <w:rsid w:val="00516B47"/>
    <w:rsid w:val="00517A23"/>
    <w:rsid w:val="005207A8"/>
    <w:rsid w:val="00520D63"/>
    <w:rsid w:val="00520F12"/>
    <w:rsid w:val="00521C70"/>
    <w:rsid w:val="00522758"/>
    <w:rsid w:val="005227C9"/>
    <w:rsid w:val="00522991"/>
    <w:rsid w:val="00524D54"/>
    <w:rsid w:val="00524F60"/>
    <w:rsid w:val="005258E2"/>
    <w:rsid w:val="00525CC8"/>
    <w:rsid w:val="00526D14"/>
    <w:rsid w:val="0052700B"/>
    <w:rsid w:val="005274F1"/>
    <w:rsid w:val="005277F1"/>
    <w:rsid w:val="00527F31"/>
    <w:rsid w:val="00527F43"/>
    <w:rsid w:val="00530217"/>
    <w:rsid w:val="0053054D"/>
    <w:rsid w:val="005309FA"/>
    <w:rsid w:val="00532192"/>
    <w:rsid w:val="00532E59"/>
    <w:rsid w:val="00532EDD"/>
    <w:rsid w:val="00533112"/>
    <w:rsid w:val="005349EB"/>
    <w:rsid w:val="00535D61"/>
    <w:rsid w:val="00537B0B"/>
    <w:rsid w:val="0054027F"/>
    <w:rsid w:val="0054107B"/>
    <w:rsid w:val="00541567"/>
    <w:rsid w:val="005425BB"/>
    <w:rsid w:val="00542628"/>
    <w:rsid w:val="0054275A"/>
    <w:rsid w:val="005428F3"/>
    <w:rsid w:val="005430C1"/>
    <w:rsid w:val="00544A60"/>
    <w:rsid w:val="00544CDC"/>
    <w:rsid w:val="00545375"/>
    <w:rsid w:val="00546810"/>
    <w:rsid w:val="005469B9"/>
    <w:rsid w:val="005470A5"/>
    <w:rsid w:val="00547536"/>
    <w:rsid w:val="00547CF6"/>
    <w:rsid w:val="00547D06"/>
    <w:rsid w:val="005503E8"/>
    <w:rsid w:val="005508F3"/>
    <w:rsid w:val="00552320"/>
    <w:rsid w:val="005526BE"/>
    <w:rsid w:val="00552882"/>
    <w:rsid w:val="005535EE"/>
    <w:rsid w:val="005536FE"/>
    <w:rsid w:val="0055390F"/>
    <w:rsid w:val="00553B31"/>
    <w:rsid w:val="005545DB"/>
    <w:rsid w:val="005558D3"/>
    <w:rsid w:val="00556245"/>
    <w:rsid w:val="00556459"/>
    <w:rsid w:val="00556C59"/>
    <w:rsid w:val="005570CD"/>
    <w:rsid w:val="005570F6"/>
    <w:rsid w:val="00557432"/>
    <w:rsid w:val="00557C20"/>
    <w:rsid w:val="00560871"/>
    <w:rsid w:val="00561CF8"/>
    <w:rsid w:val="00561E39"/>
    <w:rsid w:val="0056242A"/>
    <w:rsid w:val="00563516"/>
    <w:rsid w:val="00563822"/>
    <w:rsid w:val="00563C5D"/>
    <w:rsid w:val="00564750"/>
    <w:rsid w:val="00565A77"/>
    <w:rsid w:val="00567124"/>
    <w:rsid w:val="0056712A"/>
    <w:rsid w:val="00567200"/>
    <w:rsid w:val="00567CA1"/>
    <w:rsid w:val="00571843"/>
    <w:rsid w:val="00571B5D"/>
    <w:rsid w:val="00571C96"/>
    <w:rsid w:val="00572130"/>
    <w:rsid w:val="00572C2C"/>
    <w:rsid w:val="005737A2"/>
    <w:rsid w:val="005737BC"/>
    <w:rsid w:val="00574804"/>
    <w:rsid w:val="00574990"/>
    <w:rsid w:val="00574D87"/>
    <w:rsid w:val="00575085"/>
    <w:rsid w:val="005753A2"/>
    <w:rsid w:val="005758EE"/>
    <w:rsid w:val="00575A37"/>
    <w:rsid w:val="00575EBD"/>
    <w:rsid w:val="00576304"/>
    <w:rsid w:val="005765B9"/>
    <w:rsid w:val="00577305"/>
    <w:rsid w:val="00577A77"/>
    <w:rsid w:val="005801DB"/>
    <w:rsid w:val="005810DF"/>
    <w:rsid w:val="005812E9"/>
    <w:rsid w:val="005817E8"/>
    <w:rsid w:val="00581DEF"/>
    <w:rsid w:val="005822C5"/>
    <w:rsid w:val="00582574"/>
    <w:rsid w:val="00582BFA"/>
    <w:rsid w:val="00582FC0"/>
    <w:rsid w:val="005830DF"/>
    <w:rsid w:val="00583847"/>
    <w:rsid w:val="00584173"/>
    <w:rsid w:val="005841CD"/>
    <w:rsid w:val="00584FAB"/>
    <w:rsid w:val="00585785"/>
    <w:rsid w:val="00585F1A"/>
    <w:rsid w:val="00586FBB"/>
    <w:rsid w:val="00586FF0"/>
    <w:rsid w:val="0058707D"/>
    <w:rsid w:val="00590866"/>
    <w:rsid w:val="00590BDA"/>
    <w:rsid w:val="005914B1"/>
    <w:rsid w:val="0059254F"/>
    <w:rsid w:val="005929F6"/>
    <w:rsid w:val="0059353F"/>
    <w:rsid w:val="00593D2C"/>
    <w:rsid w:val="0059407F"/>
    <w:rsid w:val="00594388"/>
    <w:rsid w:val="00594B11"/>
    <w:rsid w:val="005953CB"/>
    <w:rsid w:val="0059631A"/>
    <w:rsid w:val="005A01B4"/>
    <w:rsid w:val="005A19DD"/>
    <w:rsid w:val="005A19E4"/>
    <w:rsid w:val="005A2D62"/>
    <w:rsid w:val="005A3747"/>
    <w:rsid w:val="005A41DC"/>
    <w:rsid w:val="005A47D9"/>
    <w:rsid w:val="005A4DBD"/>
    <w:rsid w:val="005A4F23"/>
    <w:rsid w:val="005A4FB8"/>
    <w:rsid w:val="005A577E"/>
    <w:rsid w:val="005A5C64"/>
    <w:rsid w:val="005A6759"/>
    <w:rsid w:val="005A69D6"/>
    <w:rsid w:val="005A7DBC"/>
    <w:rsid w:val="005A7EA0"/>
    <w:rsid w:val="005B00F1"/>
    <w:rsid w:val="005B0FE3"/>
    <w:rsid w:val="005B13B9"/>
    <w:rsid w:val="005B17B4"/>
    <w:rsid w:val="005B37BA"/>
    <w:rsid w:val="005B3CE2"/>
    <w:rsid w:val="005B4AF8"/>
    <w:rsid w:val="005B52F9"/>
    <w:rsid w:val="005B5398"/>
    <w:rsid w:val="005B619C"/>
    <w:rsid w:val="005B6F90"/>
    <w:rsid w:val="005B7F72"/>
    <w:rsid w:val="005C0311"/>
    <w:rsid w:val="005C0369"/>
    <w:rsid w:val="005C07E3"/>
    <w:rsid w:val="005C084D"/>
    <w:rsid w:val="005C1484"/>
    <w:rsid w:val="005C17B3"/>
    <w:rsid w:val="005C1BF1"/>
    <w:rsid w:val="005C1DA4"/>
    <w:rsid w:val="005C279C"/>
    <w:rsid w:val="005C29F7"/>
    <w:rsid w:val="005C2E0B"/>
    <w:rsid w:val="005C2EA6"/>
    <w:rsid w:val="005C4237"/>
    <w:rsid w:val="005C445E"/>
    <w:rsid w:val="005C65F1"/>
    <w:rsid w:val="005D1463"/>
    <w:rsid w:val="005D2D12"/>
    <w:rsid w:val="005D3296"/>
    <w:rsid w:val="005D32DE"/>
    <w:rsid w:val="005D5D74"/>
    <w:rsid w:val="005D6379"/>
    <w:rsid w:val="005D6510"/>
    <w:rsid w:val="005D69FE"/>
    <w:rsid w:val="005D6A11"/>
    <w:rsid w:val="005D6BC4"/>
    <w:rsid w:val="005D7AFC"/>
    <w:rsid w:val="005D7B32"/>
    <w:rsid w:val="005E05B8"/>
    <w:rsid w:val="005E061D"/>
    <w:rsid w:val="005E133B"/>
    <w:rsid w:val="005E2493"/>
    <w:rsid w:val="005E257F"/>
    <w:rsid w:val="005E2E63"/>
    <w:rsid w:val="005E2EF7"/>
    <w:rsid w:val="005E30F3"/>
    <w:rsid w:val="005E429F"/>
    <w:rsid w:val="005E4951"/>
    <w:rsid w:val="005E56AB"/>
    <w:rsid w:val="005E56D3"/>
    <w:rsid w:val="005E5F30"/>
    <w:rsid w:val="005E6057"/>
    <w:rsid w:val="005E6115"/>
    <w:rsid w:val="005E652D"/>
    <w:rsid w:val="005E711C"/>
    <w:rsid w:val="005E7A23"/>
    <w:rsid w:val="005E7BA4"/>
    <w:rsid w:val="005E7D81"/>
    <w:rsid w:val="005F1097"/>
    <w:rsid w:val="005F10E6"/>
    <w:rsid w:val="005F24F2"/>
    <w:rsid w:val="005F29CF"/>
    <w:rsid w:val="005F29F3"/>
    <w:rsid w:val="005F34E1"/>
    <w:rsid w:val="005F3D09"/>
    <w:rsid w:val="005F463C"/>
    <w:rsid w:val="005F46A1"/>
    <w:rsid w:val="005F4DA4"/>
    <w:rsid w:val="005F5DEF"/>
    <w:rsid w:val="005F619A"/>
    <w:rsid w:val="005F6661"/>
    <w:rsid w:val="005F6B08"/>
    <w:rsid w:val="005F6E71"/>
    <w:rsid w:val="005F792B"/>
    <w:rsid w:val="005F7B90"/>
    <w:rsid w:val="005F7BF2"/>
    <w:rsid w:val="005F7EFD"/>
    <w:rsid w:val="00600861"/>
    <w:rsid w:val="00600B53"/>
    <w:rsid w:val="00600C19"/>
    <w:rsid w:val="00601D45"/>
    <w:rsid w:val="00602975"/>
    <w:rsid w:val="00603B7C"/>
    <w:rsid w:val="006045D6"/>
    <w:rsid w:val="00604E38"/>
    <w:rsid w:val="0060503F"/>
    <w:rsid w:val="0060564C"/>
    <w:rsid w:val="00605747"/>
    <w:rsid w:val="006058B6"/>
    <w:rsid w:val="00605D19"/>
    <w:rsid w:val="00605D79"/>
    <w:rsid w:val="0060640A"/>
    <w:rsid w:val="00606C67"/>
    <w:rsid w:val="0060747D"/>
    <w:rsid w:val="0061009F"/>
    <w:rsid w:val="006104BF"/>
    <w:rsid w:val="00611D96"/>
    <w:rsid w:val="00611DFB"/>
    <w:rsid w:val="0061302F"/>
    <w:rsid w:val="0061408B"/>
    <w:rsid w:val="00614CF6"/>
    <w:rsid w:val="00615C38"/>
    <w:rsid w:val="00615CA9"/>
    <w:rsid w:val="006169BC"/>
    <w:rsid w:val="00616CEE"/>
    <w:rsid w:val="00617D13"/>
    <w:rsid w:val="00620226"/>
    <w:rsid w:val="00620448"/>
    <w:rsid w:val="00620D83"/>
    <w:rsid w:val="00621768"/>
    <w:rsid w:val="00621AD5"/>
    <w:rsid w:val="00622185"/>
    <w:rsid w:val="00622E90"/>
    <w:rsid w:val="006248D2"/>
    <w:rsid w:val="00624A0E"/>
    <w:rsid w:val="006251B6"/>
    <w:rsid w:val="00625DF4"/>
    <w:rsid w:val="006263B0"/>
    <w:rsid w:val="00630145"/>
    <w:rsid w:val="00630991"/>
    <w:rsid w:val="00630E9E"/>
    <w:rsid w:val="00631790"/>
    <w:rsid w:val="006330D4"/>
    <w:rsid w:val="00633309"/>
    <w:rsid w:val="00633804"/>
    <w:rsid w:val="00633E4B"/>
    <w:rsid w:val="00634CD1"/>
    <w:rsid w:val="00634F8A"/>
    <w:rsid w:val="00635A65"/>
    <w:rsid w:val="00635C0B"/>
    <w:rsid w:val="00636ADE"/>
    <w:rsid w:val="00637549"/>
    <w:rsid w:val="00637C5C"/>
    <w:rsid w:val="00640F39"/>
    <w:rsid w:val="0064110C"/>
    <w:rsid w:val="00641AA5"/>
    <w:rsid w:val="00643541"/>
    <w:rsid w:val="00644137"/>
    <w:rsid w:val="00644311"/>
    <w:rsid w:val="00644F28"/>
    <w:rsid w:val="006455B4"/>
    <w:rsid w:val="00645822"/>
    <w:rsid w:val="006459BE"/>
    <w:rsid w:val="006463D3"/>
    <w:rsid w:val="0064668F"/>
    <w:rsid w:val="00646C6A"/>
    <w:rsid w:val="00646EF6"/>
    <w:rsid w:val="00647141"/>
    <w:rsid w:val="006477F2"/>
    <w:rsid w:val="00647ABF"/>
    <w:rsid w:val="00647B81"/>
    <w:rsid w:val="00647E66"/>
    <w:rsid w:val="00650530"/>
    <w:rsid w:val="00652178"/>
    <w:rsid w:val="006521B9"/>
    <w:rsid w:val="00652DF4"/>
    <w:rsid w:val="00652EE4"/>
    <w:rsid w:val="00653395"/>
    <w:rsid w:val="0065399D"/>
    <w:rsid w:val="00653EDC"/>
    <w:rsid w:val="006540E0"/>
    <w:rsid w:val="00654181"/>
    <w:rsid w:val="00654B57"/>
    <w:rsid w:val="0065632D"/>
    <w:rsid w:val="0065651F"/>
    <w:rsid w:val="00657074"/>
    <w:rsid w:val="00657269"/>
    <w:rsid w:val="00657667"/>
    <w:rsid w:val="00657A05"/>
    <w:rsid w:val="00657A26"/>
    <w:rsid w:val="006608AE"/>
    <w:rsid w:val="00660DA8"/>
    <w:rsid w:val="006613BA"/>
    <w:rsid w:val="006613BB"/>
    <w:rsid w:val="00661427"/>
    <w:rsid w:val="0066170A"/>
    <w:rsid w:val="0066170E"/>
    <w:rsid w:val="00661C89"/>
    <w:rsid w:val="006628CA"/>
    <w:rsid w:val="00662C17"/>
    <w:rsid w:val="0066309E"/>
    <w:rsid w:val="006633B7"/>
    <w:rsid w:val="00663823"/>
    <w:rsid w:val="00663F79"/>
    <w:rsid w:val="006645BD"/>
    <w:rsid w:val="00664C16"/>
    <w:rsid w:val="00664C64"/>
    <w:rsid w:val="00665A47"/>
    <w:rsid w:val="00665F03"/>
    <w:rsid w:val="006660F4"/>
    <w:rsid w:val="00666524"/>
    <w:rsid w:val="00671716"/>
    <w:rsid w:val="006725DB"/>
    <w:rsid w:val="00672F26"/>
    <w:rsid w:val="00673890"/>
    <w:rsid w:val="00674B7C"/>
    <w:rsid w:val="006767BB"/>
    <w:rsid w:val="0067748E"/>
    <w:rsid w:val="00680587"/>
    <w:rsid w:val="00680B85"/>
    <w:rsid w:val="00681B8C"/>
    <w:rsid w:val="0068350A"/>
    <w:rsid w:val="006835C5"/>
    <w:rsid w:val="0068373B"/>
    <w:rsid w:val="00683800"/>
    <w:rsid w:val="006838B4"/>
    <w:rsid w:val="00683C26"/>
    <w:rsid w:val="00683E6F"/>
    <w:rsid w:val="006841BB"/>
    <w:rsid w:val="006846DE"/>
    <w:rsid w:val="00684ED1"/>
    <w:rsid w:val="00685598"/>
    <w:rsid w:val="006859A0"/>
    <w:rsid w:val="00685CDC"/>
    <w:rsid w:val="00686834"/>
    <w:rsid w:val="00687916"/>
    <w:rsid w:val="00690B12"/>
    <w:rsid w:val="0069120D"/>
    <w:rsid w:val="006921E7"/>
    <w:rsid w:val="0069335C"/>
    <w:rsid w:val="00693F5A"/>
    <w:rsid w:val="0069439C"/>
    <w:rsid w:val="00694459"/>
    <w:rsid w:val="00694504"/>
    <w:rsid w:val="00695BDE"/>
    <w:rsid w:val="00696A58"/>
    <w:rsid w:val="00696C22"/>
    <w:rsid w:val="006979AD"/>
    <w:rsid w:val="00697A04"/>
    <w:rsid w:val="00697C42"/>
    <w:rsid w:val="006A05E3"/>
    <w:rsid w:val="006A0E80"/>
    <w:rsid w:val="006A0EF7"/>
    <w:rsid w:val="006A16F4"/>
    <w:rsid w:val="006A1C6F"/>
    <w:rsid w:val="006A20EE"/>
    <w:rsid w:val="006A2268"/>
    <w:rsid w:val="006A2466"/>
    <w:rsid w:val="006A2934"/>
    <w:rsid w:val="006A2C1E"/>
    <w:rsid w:val="006A3059"/>
    <w:rsid w:val="006A3074"/>
    <w:rsid w:val="006A3FD1"/>
    <w:rsid w:val="006A419E"/>
    <w:rsid w:val="006A48DD"/>
    <w:rsid w:val="006A4C39"/>
    <w:rsid w:val="006A54C0"/>
    <w:rsid w:val="006A5616"/>
    <w:rsid w:val="006A5DF3"/>
    <w:rsid w:val="006A60E6"/>
    <w:rsid w:val="006A6471"/>
    <w:rsid w:val="006A6C0E"/>
    <w:rsid w:val="006A6EFE"/>
    <w:rsid w:val="006A79CE"/>
    <w:rsid w:val="006B0126"/>
    <w:rsid w:val="006B15CC"/>
    <w:rsid w:val="006B1C8E"/>
    <w:rsid w:val="006B24D6"/>
    <w:rsid w:val="006B3503"/>
    <w:rsid w:val="006B4275"/>
    <w:rsid w:val="006B45F4"/>
    <w:rsid w:val="006B4AB2"/>
    <w:rsid w:val="006B55E1"/>
    <w:rsid w:val="006B57A5"/>
    <w:rsid w:val="006B5CC1"/>
    <w:rsid w:val="006B5F98"/>
    <w:rsid w:val="006B73C1"/>
    <w:rsid w:val="006B7A68"/>
    <w:rsid w:val="006C27D7"/>
    <w:rsid w:val="006C32F0"/>
    <w:rsid w:val="006C4919"/>
    <w:rsid w:val="006C4D03"/>
    <w:rsid w:val="006C510F"/>
    <w:rsid w:val="006C5290"/>
    <w:rsid w:val="006C5C10"/>
    <w:rsid w:val="006C6B90"/>
    <w:rsid w:val="006C6F33"/>
    <w:rsid w:val="006C77A0"/>
    <w:rsid w:val="006C7EC7"/>
    <w:rsid w:val="006D137D"/>
    <w:rsid w:val="006D139F"/>
    <w:rsid w:val="006D186F"/>
    <w:rsid w:val="006D1EED"/>
    <w:rsid w:val="006D2C5C"/>
    <w:rsid w:val="006D32C5"/>
    <w:rsid w:val="006D3B61"/>
    <w:rsid w:val="006D3D18"/>
    <w:rsid w:val="006D3FCB"/>
    <w:rsid w:val="006D4432"/>
    <w:rsid w:val="006D4578"/>
    <w:rsid w:val="006D45E6"/>
    <w:rsid w:val="006D7539"/>
    <w:rsid w:val="006E00BF"/>
    <w:rsid w:val="006E0BB2"/>
    <w:rsid w:val="006E0E32"/>
    <w:rsid w:val="006E0EF6"/>
    <w:rsid w:val="006E18F3"/>
    <w:rsid w:val="006E1B85"/>
    <w:rsid w:val="006E1F3E"/>
    <w:rsid w:val="006E2E70"/>
    <w:rsid w:val="006E4B4D"/>
    <w:rsid w:val="006E50BB"/>
    <w:rsid w:val="006E5FB5"/>
    <w:rsid w:val="006E70E9"/>
    <w:rsid w:val="006E7B45"/>
    <w:rsid w:val="006F061F"/>
    <w:rsid w:val="006F172B"/>
    <w:rsid w:val="006F1FD2"/>
    <w:rsid w:val="006F2519"/>
    <w:rsid w:val="006F2841"/>
    <w:rsid w:val="006F3DB6"/>
    <w:rsid w:val="006F48E3"/>
    <w:rsid w:val="006F62AC"/>
    <w:rsid w:val="006F668C"/>
    <w:rsid w:val="006F7B64"/>
    <w:rsid w:val="006F7FF5"/>
    <w:rsid w:val="007003A1"/>
    <w:rsid w:val="007003E7"/>
    <w:rsid w:val="00700CB0"/>
    <w:rsid w:val="00700F27"/>
    <w:rsid w:val="00700FAD"/>
    <w:rsid w:val="007011F7"/>
    <w:rsid w:val="00702204"/>
    <w:rsid w:val="00703986"/>
    <w:rsid w:val="007042BB"/>
    <w:rsid w:val="00704783"/>
    <w:rsid w:val="00704979"/>
    <w:rsid w:val="00704B70"/>
    <w:rsid w:val="00704BC4"/>
    <w:rsid w:val="0070632F"/>
    <w:rsid w:val="00706522"/>
    <w:rsid w:val="00706D64"/>
    <w:rsid w:val="00706EDD"/>
    <w:rsid w:val="00707483"/>
    <w:rsid w:val="007074AD"/>
    <w:rsid w:val="00707D2D"/>
    <w:rsid w:val="00710074"/>
    <w:rsid w:val="0071026F"/>
    <w:rsid w:val="00710604"/>
    <w:rsid w:val="00710A5A"/>
    <w:rsid w:val="00711E38"/>
    <w:rsid w:val="007122B5"/>
    <w:rsid w:val="00713206"/>
    <w:rsid w:val="0071325E"/>
    <w:rsid w:val="007134B0"/>
    <w:rsid w:val="0071393C"/>
    <w:rsid w:val="00713A28"/>
    <w:rsid w:val="00714004"/>
    <w:rsid w:val="007153DB"/>
    <w:rsid w:val="007154D7"/>
    <w:rsid w:val="00716E11"/>
    <w:rsid w:val="0072136B"/>
    <w:rsid w:val="00721C07"/>
    <w:rsid w:val="00721C41"/>
    <w:rsid w:val="007224DD"/>
    <w:rsid w:val="00722756"/>
    <w:rsid w:val="00723339"/>
    <w:rsid w:val="00723585"/>
    <w:rsid w:val="00723A93"/>
    <w:rsid w:val="00724527"/>
    <w:rsid w:val="007247F3"/>
    <w:rsid w:val="00724DD7"/>
    <w:rsid w:val="007253A0"/>
    <w:rsid w:val="007254F3"/>
    <w:rsid w:val="00725630"/>
    <w:rsid w:val="0072622C"/>
    <w:rsid w:val="00730CA3"/>
    <w:rsid w:val="00730CAF"/>
    <w:rsid w:val="007314EB"/>
    <w:rsid w:val="0073244E"/>
    <w:rsid w:val="00733080"/>
    <w:rsid w:val="00733548"/>
    <w:rsid w:val="00733C10"/>
    <w:rsid w:val="00733F91"/>
    <w:rsid w:val="0073408A"/>
    <w:rsid w:val="00734F93"/>
    <w:rsid w:val="00736CED"/>
    <w:rsid w:val="00736E9F"/>
    <w:rsid w:val="00736F90"/>
    <w:rsid w:val="0073731D"/>
    <w:rsid w:val="00737691"/>
    <w:rsid w:val="007377E3"/>
    <w:rsid w:val="007378C6"/>
    <w:rsid w:val="00740E70"/>
    <w:rsid w:val="00741018"/>
    <w:rsid w:val="007428D3"/>
    <w:rsid w:val="0074378F"/>
    <w:rsid w:val="0074498D"/>
    <w:rsid w:val="00744DB1"/>
    <w:rsid w:val="007454FD"/>
    <w:rsid w:val="00745AB4"/>
    <w:rsid w:val="007476D9"/>
    <w:rsid w:val="007476E9"/>
    <w:rsid w:val="007476F7"/>
    <w:rsid w:val="007479AF"/>
    <w:rsid w:val="00747A69"/>
    <w:rsid w:val="00747D4D"/>
    <w:rsid w:val="007500D7"/>
    <w:rsid w:val="00750293"/>
    <w:rsid w:val="00751753"/>
    <w:rsid w:val="0075238F"/>
    <w:rsid w:val="00752769"/>
    <w:rsid w:val="00754B4E"/>
    <w:rsid w:val="00755E90"/>
    <w:rsid w:val="00757082"/>
    <w:rsid w:val="00757406"/>
    <w:rsid w:val="00760363"/>
    <w:rsid w:val="00760582"/>
    <w:rsid w:val="00760843"/>
    <w:rsid w:val="00760B82"/>
    <w:rsid w:val="00760BAD"/>
    <w:rsid w:val="0076143A"/>
    <w:rsid w:val="00762309"/>
    <w:rsid w:val="00762329"/>
    <w:rsid w:val="00762997"/>
    <w:rsid w:val="00763720"/>
    <w:rsid w:val="0076384F"/>
    <w:rsid w:val="00763940"/>
    <w:rsid w:val="00763F5D"/>
    <w:rsid w:val="007640D8"/>
    <w:rsid w:val="00764B73"/>
    <w:rsid w:val="00765BAC"/>
    <w:rsid w:val="0076677A"/>
    <w:rsid w:val="007705D1"/>
    <w:rsid w:val="00771810"/>
    <w:rsid w:val="00771E2D"/>
    <w:rsid w:val="0077256D"/>
    <w:rsid w:val="00772A0A"/>
    <w:rsid w:val="00772B17"/>
    <w:rsid w:val="00772F73"/>
    <w:rsid w:val="00773BB3"/>
    <w:rsid w:val="0077477A"/>
    <w:rsid w:val="00775314"/>
    <w:rsid w:val="00775650"/>
    <w:rsid w:val="00777A60"/>
    <w:rsid w:val="00777D39"/>
    <w:rsid w:val="00780F9C"/>
    <w:rsid w:val="0078214F"/>
    <w:rsid w:val="00783163"/>
    <w:rsid w:val="007832C0"/>
    <w:rsid w:val="0078494E"/>
    <w:rsid w:val="00784965"/>
    <w:rsid w:val="00784A0F"/>
    <w:rsid w:val="0078501D"/>
    <w:rsid w:val="00785325"/>
    <w:rsid w:val="00786047"/>
    <w:rsid w:val="0078661F"/>
    <w:rsid w:val="007866C0"/>
    <w:rsid w:val="00786824"/>
    <w:rsid w:val="0078704F"/>
    <w:rsid w:val="007874A5"/>
    <w:rsid w:val="00787AF6"/>
    <w:rsid w:val="00787BBC"/>
    <w:rsid w:val="0079090D"/>
    <w:rsid w:val="00790E01"/>
    <w:rsid w:val="00791488"/>
    <w:rsid w:val="0079150D"/>
    <w:rsid w:val="00791855"/>
    <w:rsid w:val="00792A84"/>
    <w:rsid w:val="00792B8A"/>
    <w:rsid w:val="00792DB5"/>
    <w:rsid w:val="00792F37"/>
    <w:rsid w:val="007935CD"/>
    <w:rsid w:val="00793CB3"/>
    <w:rsid w:val="00793FA2"/>
    <w:rsid w:val="00794409"/>
    <w:rsid w:val="00794E94"/>
    <w:rsid w:val="007952C9"/>
    <w:rsid w:val="00795CF4"/>
    <w:rsid w:val="00795E8F"/>
    <w:rsid w:val="00796592"/>
    <w:rsid w:val="00796AE0"/>
    <w:rsid w:val="007A16A7"/>
    <w:rsid w:val="007A17CD"/>
    <w:rsid w:val="007A1DA4"/>
    <w:rsid w:val="007A275B"/>
    <w:rsid w:val="007A3328"/>
    <w:rsid w:val="007A33CA"/>
    <w:rsid w:val="007A5B00"/>
    <w:rsid w:val="007A5D38"/>
    <w:rsid w:val="007A5E96"/>
    <w:rsid w:val="007A66F3"/>
    <w:rsid w:val="007A7F56"/>
    <w:rsid w:val="007B0279"/>
    <w:rsid w:val="007B063E"/>
    <w:rsid w:val="007B08B3"/>
    <w:rsid w:val="007B0DFA"/>
    <w:rsid w:val="007B0E89"/>
    <w:rsid w:val="007B0FAD"/>
    <w:rsid w:val="007B1183"/>
    <w:rsid w:val="007B1816"/>
    <w:rsid w:val="007B1E6C"/>
    <w:rsid w:val="007B1FEE"/>
    <w:rsid w:val="007B2AF9"/>
    <w:rsid w:val="007B2F30"/>
    <w:rsid w:val="007B3DA1"/>
    <w:rsid w:val="007B5AEE"/>
    <w:rsid w:val="007B6921"/>
    <w:rsid w:val="007B7910"/>
    <w:rsid w:val="007B79E7"/>
    <w:rsid w:val="007B7A13"/>
    <w:rsid w:val="007B7B0F"/>
    <w:rsid w:val="007C0FC9"/>
    <w:rsid w:val="007C1145"/>
    <w:rsid w:val="007C13FF"/>
    <w:rsid w:val="007C19E2"/>
    <w:rsid w:val="007C2A81"/>
    <w:rsid w:val="007C3B88"/>
    <w:rsid w:val="007C3F65"/>
    <w:rsid w:val="007C4975"/>
    <w:rsid w:val="007C631F"/>
    <w:rsid w:val="007C65AD"/>
    <w:rsid w:val="007C6CC0"/>
    <w:rsid w:val="007C7B7B"/>
    <w:rsid w:val="007C7DC4"/>
    <w:rsid w:val="007D09DD"/>
    <w:rsid w:val="007D1CDF"/>
    <w:rsid w:val="007D2A44"/>
    <w:rsid w:val="007D2D2D"/>
    <w:rsid w:val="007D31F5"/>
    <w:rsid w:val="007D3363"/>
    <w:rsid w:val="007D3FB6"/>
    <w:rsid w:val="007D5428"/>
    <w:rsid w:val="007D596C"/>
    <w:rsid w:val="007D66B6"/>
    <w:rsid w:val="007D7942"/>
    <w:rsid w:val="007D7ED2"/>
    <w:rsid w:val="007E0B24"/>
    <w:rsid w:val="007E10FD"/>
    <w:rsid w:val="007E134A"/>
    <w:rsid w:val="007E1D8D"/>
    <w:rsid w:val="007E1E5D"/>
    <w:rsid w:val="007E2259"/>
    <w:rsid w:val="007E2C0D"/>
    <w:rsid w:val="007E335F"/>
    <w:rsid w:val="007E390C"/>
    <w:rsid w:val="007E405C"/>
    <w:rsid w:val="007E4929"/>
    <w:rsid w:val="007E4C40"/>
    <w:rsid w:val="007E4C66"/>
    <w:rsid w:val="007E5E59"/>
    <w:rsid w:val="007E5EBC"/>
    <w:rsid w:val="007E667D"/>
    <w:rsid w:val="007E797D"/>
    <w:rsid w:val="007F0506"/>
    <w:rsid w:val="007F079C"/>
    <w:rsid w:val="007F11F3"/>
    <w:rsid w:val="007F1251"/>
    <w:rsid w:val="007F1530"/>
    <w:rsid w:val="007F15F1"/>
    <w:rsid w:val="007F19B1"/>
    <w:rsid w:val="007F2278"/>
    <w:rsid w:val="007F29B4"/>
    <w:rsid w:val="007F3FE2"/>
    <w:rsid w:val="007F40F3"/>
    <w:rsid w:val="007F45D0"/>
    <w:rsid w:val="007F4C92"/>
    <w:rsid w:val="007F5601"/>
    <w:rsid w:val="007F7308"/>
    <w:rsid w:val="007F7CDF"/>
    <w:rsid w:val="00800718"/>
    <w:rsid w:val="00800C82"/>
    <w:rsid w:val="008011F8"/>
    <w:rsid w:val="00802465"/>
    <w:rsid w:val="008038C0"/>
    <w:rsid w:val="00804558"/>
    <w:rsid w:val="00804763"/>
    <w:rsid w:val="00804F47"/>
    <w:rsid w:val="008053B4"/>
    <w:rsid w:val="008061B7"/>
    <w:rsid w:val="00806C96"/>
    <w:rsid w:val="00810658"/>
    <w:rsid w:val="00810953"/>
    <w:rsid w:val="0081126D"/>
    <w:rsid w:val="008117C8"/>
    <w:rsid w:val="00811A05"/>
    <w:rsid w:val="00812395"/>
    <w:rsid w:val="008123A4"/>
    <w:rsid w:val="00812ECA"/>
    <w:rsid w:val="00814607"/>
    <w:rsid w:val="00814CBF"/>
    <w:rsid w:val="008161D6"/>
    <w:rsid w:val="008168AC"/>
    <w:rsid w:val="008201B0"/>
    <w:rsid w:val="008204B1"/>
    <w:rsid w:val="00820690"/>
    <w:rsid w:val="008209C5"/>
    <w:rsid w:val="00820B14"/>
    <w:rsid w:val="00821898"/>
    <w:rsid w:val="00821FE5"/>
    <w:rsid w:val="0082248B"/>
    <w:rsid w:val="00823D33"/>
    <w:rsid w:val="00824AC5"/>
    <w:rsid w:val="008251F2"/>
    <w:rsid w:val="0082521B"/>
    <w:rsid w:val="008255FE"/>
    <w:rsid w:val="00825B0D"/>
    <w:rsid w:val="00825DF9"/>
    <w:rsid w:val="0082618C"/>
    <w:rsid w:val="00826236"/>
    <w:rsid w:val="0082632F"/>
    <w:rsid w:val="008268D8"/>
    <w:rsid w:val="00826F1A"/>
    <w:rsid w:val="008302B0"/>
    <w:rsid w:val="00830837"/>
    <w:rsid w:val="0083121F"/>
    <w:rsid w:val="0083140F"/>
    <w:rsid w:val="0083148E"/>
    <w:rsid w:val="00831E69"/>
    <w:rsid w:val="00832142"/>
    <w:rsid w:val="00832DF3"/>
    <w:rsid w:val="00833A8D"/>
    <w:rsid w:val="00833DB7"/>
    <w:rsid w:val="00834170"/>
    <w:rsid w:val="00834A17"/>
    <w:rsid w:val="008356AB"/>
    <w:rsid w:val="0083602B"/>
    <w:rsid w:val="00836538"/>
    <w:rsid w:val="0083658A"/>
    <w:rsid w:val="008366CC"/>
    <w:rsid w:val="008367C2"/>
    <w:rsid w:val="00836BF3"/>
    <w:rsid w:val="00840608"/>
    <w:rsid w:val="00840D67"/>
    <w:rsid w:val="00841E41"/>
    <w:rsid w:val="00842412"/>
    <w:rsid w:val="00843944"/>
    <w:rsid w:val="00843C64"/>
    <w:rsid w:val="00844645"/>
    <w:rsid w:val="0084575A"/>
    <w:rsid w:val="00846536"/>
    <w:rsid w:val="0084685E"/>
    <w:rsid w:val="00847C59"/>
    <w:rsid w:val="008505A8"/>
    <w:rsid w:val="00851593"/>
    <w:rsid w:val="00851A60"/>
    <w:rsid w:val="008524B0"/>
    <w:rsid w:val="008529BC"/>
    <w:rsid w:val="00852E69"/>
    <w:rsid w:val="00853B43"/>
    <w:rsid w:val="00853B45"/>
    <w:rsid w:val="00855205"/>
    <w:rsid w:val="008558BE"/>
    <w:rsid w:val="00855EAD"/>
    <w:rsid w:val="00857148"/>
    <w:rsid w:val="00857316"/>
    <w:rsid w:val="008575B5"/>
    <w:rsid w:val="0085783F"/>
    <w:rsid w:val="00857A6E"/>
    <w:rsid w:val="00857AE4"/>
    <w:rsid w:val="00857B86"/>
    <w:rsid w:val="00857F44"/>
    <w:rsid w:val="00860AE1"/>
    <w:rsid w:val="00860D7C"/>
    <w:rsid w:val="00862207"/>
    <w:rsid w:val="0086244B"/>
    <w:rsid w:val="0086253F"/>
    <w:rsid w:val="00862683"/>
    <w:rsid w:val="008639BC"/>
    <w:rsid w:val="008647B8"/>
    <w:rsid w:val="00864E39"/>
    <w:rsid w:val="00865251"/>
    <w:rsid w:val="00865721"/>
    <w:rsid w:val="0086572E"/>
    <w:rsid w:val="00865CFC"/>
    <w:rsid w:val="0086635C"/>
    <w:rsid w:val="00866646"/>
    <w:rsid w:val="00866A1D"/>
    <w:rsid w:val="008672BB"/>
    <w:rsid w:val="00867681"/>
    <w:rsid w:val="0086796A"/>
    <w:rsid w:val="00867A63"/>
    <w:rsid w:val="00867C1A"/>
    <w:rsid w:val="00870B12"/>
    <w:rsid w:val="00870FD5"/>
    <w:rsid w:val="00872640"/>
    <w:rsid w:val="008727ED"/>
    <w:rsid w:val="00872D44"/>
    <w:rsid w:val="00872E37"/>
    <w:rsid w:val="00873805"/>
    <w:rsid w:val="00874AC3"/>
    <w:rsid w:val="00874EDD"/>
    <w:rsid w:val="00875325"/>
    <w:rsid w:val="008759A8"/>
    <w:rsid w:val="00876714"/>
    <w:rsid w:val="00876BE1"/>
    <w:rsid w:val="00876ED4"/>
    <w:rsid w:val="00876EEA"/>
    <w:rsid w:val="0088002B"/>
    <w:rsid w:val="00880560"/>
    <w:rsid w:val="008809EC"/>
    <w:rsid w:val="008821CB"/>
    <w:rsid w:val="00882EFB"/>
    <w:rsid w:val="00883756"/>
    <w:rsid w:val="00883D14"/>
    <w:rsid w:val="008840B0"/>
    <w:rsid w:val="00884459"/>
    <w:rsid w:val="00884DB4"/>
    <w:rsid w:val="00885551"/>
    <w:rsid w:val="00886E40"/>
    <w:rsid w:val="0088704F"/>
    <w:rsid w:val="00887177"/>
    <w:rsid w:val="00887394"/>
    <w:rsid w:val="00887FD1"/>
    <w:rsid w:val="0089072C"/>
    <w:rsid w:val="008907C9"/>
    <w:rsid w:val="0089148E"/>
    <w:rsid w:val="00891E76"/>
    <w:rsid w:val="00892C29"/>
    <w:rsid w:val="00893D2A"/>
    <w:rsid w:val="00894785"/>
    <w:rsid w:val="00894B0C"/>
    <w:rsid w:val="00894E6E"/>
    <w:rsid w:val="008957EA"/>
    <w:rsid w:val="008975D1"/>
    <w:rsid w:val="008A0034"/>
    <w:rsid w:val="008A0CAE"/>
    <w:rsid w:val="008A0FF7"/>
    <w:rsid w:val="008A14BF"/>
    <w:rsid w:val="008A2077"/>
    <w:rsid w:val="008A22AC"/>
    <w:rsid w:val="008A2E32"/>
    <w:rsid w:val="008A3452"/>
    <w:rsid w:val="008A35A7"/>
    <w:rsid w:val="008A365E"/>
    <w:rsid w:val="008A423D"/>
    <w:rsid w:val="008A4581"/>
    <w:rsid w:val="008A59CC"/>
    <w:rsid w:val="008A5DDC"/>
    <w:rsid w:val="008A73D9"/>
    <w:rsid w:val="008A74F9"/>
    <w:rsid w:val="008A7805"/>
    <w:rsid w:val="008A7887"/>
    <w:rsid w:val="008A7907"/>
    <w:rsid w:val="008B0BB0"/>
    <w:rsid w:val="008B0E59"/>
    <w:rsid w:val="008B10FC"/>
    <w:rsid w:val="008B1273"/>
    <w:rsid w:val="008B1917"/>
    <w:rsid w:val="008B1DE4"/>
    <w:rsid w:val="008B2F0F"/>
    <w:rsid w:val="008B2FBF"/>
    <w:rsid w:val="008B3065"/>
    <w:rsid w:val="008B46AB"/>
    <w:rsid w:val="008C008C"/>
    <w:rsid w:val="008C0169"/>
    <w:rsid w:val="008C055B"/>
    <w:rsid w:val="008C0DFC"/>
    <w:rsid w:val="008C118B"/>
    <w:rsid w:val="008C1ED6"/>
    <w:rsid w:val="008C37B9"/>
    <w:rsid w:val="008C3D3E"/>
    <w:rsid w:val="008C3E3F"/>
    <w:rsid w:val="008C4E64"/>
    <w:rsid w:val="008C509F"/>
    <w:rsid w:val="008C5174"/>
    <w:rsid w:val="008C6473"/>
    <w:rsid w:val="008C7327"/>
    <w:rsid w:val="008D0D53"/>
    <w:rsid w:val="008D1281"/>
    <w:rsid w:val="008D18B5"/>
    <w:rsid w:val="008D1F9D"/>
    <w:rsid w:val="008D20D1"/>
    <w:rsid w:val="008D232D"/>
    <w:rsid w:val="008D2BCA"/>
    <w:rsid w:val="008D3D67"/>
    <w:rsid w:val="008D44D0"/>
    <w:rsid w:val="008D5756"/>
    <w:rsid w:val="008D6460"/>
    <w:rsid w:val="008D6ED0"/>
    <w:rsid w:val="008E002F"/>
    <w:rsid w:val="008E0054"/>
    <w:rsid w:val="008E06A4"/>
    <w:rsid w:val="008E0BC5"/>
    <w:rsid w:val="008E0C74"/>
    <w:rsid w:val="008E0E62"/>
    <w:rsid w:val="008E1C9C"/>
    <w:rsid w:val="008E1F8F"/>
    <w:rsid w:val="008E27FA"/>
    <w:rsid w:val="008E2F21"/>
    <w:rsid w:val="008E3148"/>
    <w:rsid w:val="008E3417"/>
    <w:rsid w:val="008E63E3"/>
    <w:rsid w:val="008E707B"/>
    <w:rsid w:val="008F021E"/>
    <w:rsid w:val="008F09DD"/>
    <w:rsid w:val="008F10ED"/>
    <w:rsid w:val="008F2736"/>
    <w:rsid w:val="008F2FDC"/>
    <w:rsid w:val="008F3163"/>
    <w:rsid w:val="008F347E"/>
    <w:rsid w:val="008F3CB7"/>
    <w:rsid w:val="008F3FCB"/>
    <w:rsid w:val="008F6931"/>
    <w:rsid w:val="008F6D0C"/>
    <w:rsid w:val="008F6F93"/>
    <w:rsid w:val="008F743C"/>
    <w:rsid w:val="008F7F04"/>
    <w:rsid w:val="0090010B"/>
    <w:rsid w:val="00900974"/>
    <w:rsid w:val="00900B51"/>
    <w:rsid w:val="00901D40"/>
    <w:rsid w:val="00902A69"/>
    <w:rsid w:val="00902EAC"/>
    <w:rsid w:val="009032CF"/>
    <w:rsid w:val="009034B8"/>
    <w:rsid w:val="00903A30"/>
    <w:rsid w:val="0090419D"/>
    <w:rsid w:val="00904899"/>
    <w:rsid w:val="0090495F"/>
    <w:rsid w:val="00904C17"/>
    <w:rsid w:val="009052F0"/>
    <w:rsid w:val="00905893"/>
    <w:rsid w:val="0090596E"/>
    <w:rsid w:val="009059C4"/>
    <w:rsid w:val="00905DC1"/>
    <w:rsid w:val="00905E75"/>
    <w:rsid w:val="0090675B"/>
    <w:rsid w:val="00906A1A"/>
    <w:rsid w:val="00906C84"/>
    <w:rsid w:val="00907489"/>
    <w:rsid w:val="00907C15"/>
    <w:rsid w:val="0091119C"/>
    <w:rsid w:val="009111DC"/>
    <w:rsid w:val="009113C9"/>
    <w:rsid w:val="009119B5"/>
    <w:rsid w:val="00912B7B"/>
    <w:rsid w:val="00912DE4"/>
    <w:rsid w:val="009133E6"/>
    <w:rsid w:val="009134F6"/>
    <w:rsid w:val="009142EB"/>
    <w:rsid w:val="009145F5"/>
    <w:rsid w:val="00914AA0"/>
    <w:rsid w:val="00915EBF"/>
    <w:rsid w:val="00915F40"/>
    <w:rsid w:val="0091622C"/>
    <w:rsid w:val="009171EC"/>
    <w:rsid w:val="00917F46"/>
    <w:rsid w:val="009201C5"/>
    <w:rsid w:val="0092047A"/>
    <w:rsid w:val="009205A3"/>
    <w:rsid w:val="009207AD"/>
    <w:rsid w:val="00920C80"/>
    <w:rsid w:val="00920D12"/>
    <w:rsid w:val="009210A6"/>
    <w:rsid w:val="00921D0F"/>
    <w:rsid w:val="00923F88"/>
    <w:rsid w:val="00924378"/>
    <w:rsid w:val="0092451F"/>
    <w:rsid w:val="009245EE"/>
    <w:rsid w:val="009251E5"/>
    <w:rsid w:val="0092521F"/>
    <w:rsid w:val="00925659"/>
    <w:rsid w:val="0092686E"/>
    <w:rsid w:val="00927287"/>
    <w:rsid w:val="0092791E"/>
    <w:rsid w:val="00931CF7"/>
    <w:rsid w:val="00932FF9"/>
    <w:rsid w:val="009332E1"/>
    <w:rsid w:val="00933C2D"/>
    <w:rsid w:val="00933C94"/>
    <w:rsid w:val="00934885"/>
    <w:rsid w:val="00934FB9"/>
    <w:rsid w:val="009351D7"/>
    <w:rsid w:val="00935844"/>
    <w:rsid w:val="00935EFF"/>
    <w:rsid w:val="00936903"/>
    <w:rsid w:val="0094031B"/>
    <w:rsid w:val="0094033D"/>
    <w:rsid w:val="00941A00"/>
    <w:rsid w:val="00942067"/>
    <w:rsid w:val="00942F3E"/>
    <w:rsid w:val="00944064"/>
    <w:rsid w:val="00944BC8"/>
    <w:rsid w:val="00944D7A"/>
    <w:rsid w:val="0094553B"/>
    <w:rsid w:val="00945635"/>
    <w:rsid w:val="00946B1E"/>
    <w:rsid w:val="00947B3A"/>
    <w:rsid w:val="00947DDB"/>
    <w:rsid w:val="009506ED"/>
    <w:rsid w:val="00950CCF"/>
    <w:rsid w:val="00952386"/>
    <w:rsid w:val="00952973"/>
    <w:rsid w:val="00952989"/>
    <w:rsid w:val="00952D97"/>
    <w:rsid w:val="009538F5"/>
    <w:rsid w:val="00953B6B"/>
    <w:rsid w:val="009546EC"/>
    <w:rsid w:val="00955094"/>
    <w:rsid w:val="009550A2"/>
    <w:rsid w:val="00955108"/>
    <w:rsid w:val="009551E7"/>
    <w:rsid w:val="0095528A"/>
    <w:rsid w:val="00955B6D"/>
    <w:rsid w:val="00955DC8"/>
    <w:rsid w:val="00955FCF"/>
    <w:rsid w:val="00956C1D"/>
    <w:rsid w:val="009570BB"/>
    <w:rsid w:val="00957877"/>
    <w:rsid w:val="00961514"/>
    <w:rsid w:val="00961CD0"/>
    <w:rsid w:val="00961D9B"/>
    <w:rsid w:val="009627C3"/>
    <w:rsid w:val="00962DF2"/>
    <w:rsid w:val="00962F81"/>
    <w:rsid w:val="009634F8"/>
    <w:rsid w:val="009636D9"/>
    <w:rsid w:val="0096375A"/>
    <w:rsid w:val="00963A06"/>
    <w:rsid w:val="00963D75"/>
    <w:rsid w:val="00963FA1"/>
    <w:rsid w:val="00964FE6"/>
    <w:rsid w:val="009652C8"/>
    <w:rsid w:val="00965411"/>
    <w:rsid w:val="009655AA"/>
    <w:rsid w:val="00965DA3"/>
    <w:rsid w:val="00965EB8"/>
    <w:rsid w:val="00966952"/>
    <w:rsid w:val="00971C82"/>
    <w:rsid w:val="00971DF3"/>
    <w:rsid w:val="00971EF8"/>
    <w:rsid w:val="00972C1D"/>
    <w:rsid w:val="00972E7A"/>
    <w:rsid w:val="00973563"/>
    <w:rsid w:val="009743CD"/>
    <w:rsid w:val="009745BD"/>
    <w:rsid w:val="00974CC4"/>
    <w:rsid w:val="009750D1"/>
    <w:rsid w:val="00975775"/>
    <w:rsid w:val="00975C9F"/>
    <w:rsid w:val="00976790"/>
    <w:rsid w:val="0098064F"/>
    <w:rsid w:val="00981057"/>
    <w:rsid w:val="009812E4"/>
    <w:rsid w:val="009813E1"/>
    <w:rsid w:val="0098192F"/>
    <w:rsid w:val="00982207"/>
    <w:rsid w:val="00982E38"/>
    <w:rsid w:val="00982F0C"/>
    <w:rsid w:val="00983172"/>
    <w:rsid w:val="00983565"/>
    <w:rsid w:val="00983BCF"/>
    <w:rsid w:val="00984E0B"/>
    <w:rsid w:val="00985759"/>
    <w:rsid w:val="00985E1D"/>
    <w:rsid w:val="0098632C"/>
    <w:rsid w:val="0098658D"/>
    <w:rsid w:val="00987139"/>
    <w:rsid w:val="00990EB8"/>
    <w:rsid w:val="00991931"/>
    <w:rsid w:val="00991C30"/>
    <w:rsid w:val="00991F2F"/>
    <w:rsid w:val="00992452"/>
    <w:rsid w:val="009925E4"/>
    <w:rsid w:val="00993793"/>
    <w:rsid w:val="00994179"/>
    <w:rsid w:val="00994AB2"/>
    <w:rsid w:val="00994DD6"/>
    <w:rsid w:val="00994F11"/>
    <w:rsid w:val="00997449"/>
    <w:rsid w:val="00997D8C"/>
    <w:rsid w:val="009A0F76"/>
    <w:rsid w:val="009A1617"/>
    <w:rsid w:val="009A1B61"/>
    <w:rsid w:val="009A25CA"/>
    <w:rsid w:val="009A27C3"/>
    <w:rsid w:val="009A2F6C"/>
    <w:rsid w:val="009A31E3"/>
    <w:rsid w:val="009A32C7"/>
    <w:rsid w:val="009A396A"/>
    <w:rsid w:val="009A3DF0"/>
    <w:rsid w:val="009A466B"/>
    <w:rsid w:val="009A53E0"/>
    <w:rsid w:val="009A5BD7"/>
    <w:rsid w:val="009A65CE"/>
    <w:rsid w:val="009A6F56"/>
    <w:rsid w:val="009A6FD0"/>
    <w:rsid w:val="009A72E8"/>
    <w:rsid w:val="009A73AA"/>
    <w:rsid w:val="009A7652"/>
    <w:rsid w:val="009A79BF"/>
    <w:rsid w:val="009B0723"/>
    <w:rsid w:val="009B0C0B"/>
    <w:rsid w:val="009B0E95"/>
    <w:rsid w:val="009B1987"/>
    <w:rsid w:val="009B2FE5"/>
    <w:rsid w:val="009B4520"/>
    <w:rsid w:val="009B4542"/>
    <w:rsid w:val="009B4A60"/>
    <w:rsid w:val="009B4A9B"/>
    <w:rsid w:val="009B5000"/>
    <w:rsid w:val="009B600B"/>
    <w:rsid w:val="009B6518"/>
    <w:rsid w:val="009B66AE"/>
    <w:rsid w:val="009B684E"/>
    <w:rsid w:val="009B6C5B"/>
    <w:rsid w:val="009C099F"/>
    <w:rsid w:val="009C0A7F"/>
    <w:rsid w:val="009C11B8"/>
    <w:rsid w:val="009C12D3"/>
    <w:rsid w:val="009C144B"/>
    <w:rsid w:val="009C14A4"/>
    <w:rsid w:val="009C1B65"/>
    <w:rsid w:val="009C1D17"/>
    <w:rsid w:val="009C2015"/>
    <w:rsid w:val="009C331A"/>
    <w:rsid w:val="009C360F"/>
    <w:rsid w:val="009C4E43"/>
    <w:rsid w:val="009C561D"/>
    <w:rsid w:val="009C5809"/>
    <w:rsid w:val="009C642F"/>
    <w:rsid w:val="009C6847"/>
    <w:rsid w:val="009C6DBD"/>
    <w:rsid w:val="009C6EBF"/>
    <w:rsid w:val="009C7024"/>
    <w:rsid w:val="009C7396"/>
    <w:rsid w:val="009D00E0"/>
    <w:rsid w:val="009D18C0"/>
    <w:rsid w:val="009D1C74"/>
    <w:rsid w:val="009D1E46"/>
    <w:rsid w:val="009D250D"/>
    <w:rsid w:val="009D2EA6"/>
    <w:rsid w:val="009D358D"/>
    <w:rsid w:val="009D5497"/>
    <w:rsid w:val="009D5BC3"/>
    <w:rsid w:val="009D60CB"/>
    <w:rsid w:val="009D7C27"/>
    <w:rsid w:val="009E076B"/>
    <w:rsid w:val="009E07E7"/>
    <w:rsid w:val="009E0B61"/>
    <w:rsid w:val="009E1BC5"/>
    <w:rsid w:val="009E28E1"/>
    <w:rsid w:val="009E2C3D"/>
    <w:rsid w:val="009E2F49"/>
    <w:rsid w:val="009E35D6"/>
    <w:rsid w:val="009E3895"/>
    <w:rsid w:val="009E3A80"/>
    <w:rsid w:val="009E3F8B"/>
    <w:rsid w:val="009E41D6"/>
    <w:rsid w:val="009E4299"/>
    <w:rsid w:val="009E4B1F"/>
    <w:rsid w:val="009E5785"/>
    <w:rsid w:val="009E593B"/>
    <w:rsid w:val="009E5F34"/>
    <w:rsid w:val="009E618E"/>
    <w:rsid w:val="009E680E"/>
    <w:rsid w:val="009E687F"/>
    <w:rsid w:val="009E6B71"/>
    <w:rsid w:val="009E73C2"/>
    <w:rsid w:val="009E7C66"/>
    <w:rsid w:val="009E7E2E"/>
    <w:rsid w:val="009E7F32"/>
    <w:rsid w:val="009F0557"/>
    <w:rsid w:val="009F061A"/>
    <w:rsid w:val="009F0884"/>
    <w:rsid w:val="009F213D"/>
    <w:rsid w:val="009F2143"/>
    <w:rsid w:val="009F22C5"/>
    <w:rsid w:val="009F306E"/>
    <w:rsid w:val="009F4010"/>
    <w:rsid w:val="009F4146"/>
    <w:rsid w:val="009F4CD7"/>
    <w:rsid w:val="009F66AE"/>
    <w:rsid w:val="009F6A41"/>
    <w:rsid w:val="009F74BC"/>
    <w:rsid w:val="00A002A0"/>
    <w:rsid w:val="00A005D5"/>
    <w:rsid w:val="00A00C22"/>
    <w:rsid w:val="00A01E8F"/>
    <w:rsid w:val="00A020E1"/>
    <w:rsid w:val="00A02B29"/>
    <w:rsid w:val="00A03356"/>
    <w:rsid w:val="00A03BCD"/>
    <w:rsid w:val="00A03BFB"/>
    <w:rsid w:val="00A03CB1"/>
    <w:rsid w:val="00A04A24"/>
    <w:rsid w:val="00A056EB"/>
    <w:rsid w:val="00A05988"/>
    <w:rsid w:val="00A06165"/>
    <w:rsid w:val="00A06ABC"/>
    <w:rsid w:val="00A06F01"/>
    <w:rsid w:val="00A07341"/>
    <w:rsid w:val="00A075A2"/>
    <w:rsid w:val="00A0763B"/>
    <w:rsid w:val="00A078D4"/>
    <w:rsid w:val="00A1058B"/>
    <w:rsid w:val="00A1087E"/>
    <w:rsid w:val="00A11669"/>
    <w:rsid w:val="00A11C0C"/>
    <w:rsid w:val="00A134EE"/>
    <w:rsid w:val="00A141EF"/>
    <w:rsid w:val="00A15525"/>
    <w:rsid w:val="00A156F3"/>
    <w:rsid w:val="00A16240"/>
    <w:rsid w:val="00A2106B"/>
    <w:rsid w:val="00A2173E"/>
    <w:rsid w:val="00A22BC3"/>
    <w:rsid w:val="00A23741"/>
    <w:rsid w:val="00A23F32"/>
    <w:rsid w:val="00A240B7"/>
    <w:rsid w:val="00A2416A"/>
    <w:rsid w:val="00A2494F"/>
    <w:rsid w:val="00A250EB"/>
    <w:rsid w:val="00A25D5D"/>
    <w:rsid w:val="00A263E9"/>
    <w:rsid w:val="00A266F8"/>
    <w:rsid w:val="00A267E6"/>
    <w:rsid w:val="00A26E6A"/>
    <w:rsid w:val="00A27A2B"/>
    <w:rsid w:val="00A27BEE"/>
    <w:rsid w:val="00A30E68"/>
    <w:rsid w:val="00A31255"/>
    <w:rsid w:val="00A31587"/>
    <w:rsid w:val="00A31A39"/>
    <w:rsid w:val="00A3250B"/>
    <w:rsid w:val="00A3343E"/>
    <w:rsid w:val="00A33D55"/>
    <w:rsid w:val="00A3401D"/>
    <w:rsid w:val="00A3431D"/>
    <w:rsid w:val="00A3443B"/>
    <w:rsid w:val="00A34A9E"/>
    <w:rsid w:val="00A352FC"/>
    <w:rsid w:val="00A36228"/>
    <w:rsid w:val="00A36300"/>
    <w:rsid w:val="00A363A9"/>
    <w:rsid w:val="00A369FC"/>
    <w:rsid w:val="00A37408"/>
    <w:rsid w:val="00A37979"/>
    <w:rsid w:val="00A37E5F"/>
    <w:rsid w:val="00A40C13"/>
    <w:rsid w:val="00A41142"/>
    <w:rsid w:val="00A414F2"/>
    <w:rsid w:val="00A41B83"/>
    <w:rsid w:val="00A42139"/>
    <w:rsid w:val="00A42337"/>
    <w:rsid w:val="00A43CDA"/>
    <w:rsid w:val="00A44BEB"/>
    <w:rsid w:val="00A451EF"/>
    <w:rsid w:val="00A457AD"/>
    <w:rsid w:val="00A463F3"/>
    <w:rsid w:val="00A46ADE"/>
    <w:rsid w:val="00A46AE9"/>
    <w:rsid w:val="00A47378"/>
    <w:rsid w:val="00A47D85"/>
    <w:rsid w:val="00A50C15"/>
    <w:rsid w:val="00A50D4E"/>
    <w:rsid w:val="00A51278"/>
    <w:rsid w:val="00A522C4"/>
    <w:rsid w:val="00A524E7"/>
    <w:rsid w:val="00A52EA8"/>
    <w:rsid w:val="00A5357C"/>
    <w:rsid w:val="00A537B9"/>
    <w:rsid w:val="00A54DE6"/>
    <w:rsid w:val="00A54FE9"/>
    <w:rsid w:val="00A5533D"/>
    <w:rsid w:val="00A555C7"/>
    <w:rsid w:val="00A55C85"/>
    <w:rsid w:val="00A55E96"/>
    <w:rsid w:val="00A5612F"/>
    <w:rsid w:val="00A566B2"/>
    <w:rsid w:val="00A57605"/>
    <w:rsid w:val="00A601AB"/>
    <w:rsid w:val="00A61F08"/>
    <w:rsid w:val="00A62090"/>
    <w:rsid w:val="00A62955"/>
    <w:rsid w:val="00A62FF5"/>
    <w:rsid w:val="00A65F43"/>
    <w:rsid w:val="00A66470"/>
    <w:rsid w:val="00A6747F"/>
    <w:rsid w:val="00A70065"/>
    <w:rsid w:val="00A70629"/>
    <w:rsid w:val="00A713D2"/>
    <w:rsid w:val="00A71CBF"/>
    <w:rsid w:val="00A7217A"/>
    <w:rsid w:val="00A72667"/>
    <w:rsid w:val="00A7349F"/>
    <w:rsid w:val="00A73B86"/>
    <w:rsid w:val="00A74CB9"/>
    <w:rsid w:val="00A74E5E"/>
    <w:rsid w:val="00A751DF"/>
    <w:rsid w:val="00A75427"/>
    <w:rsid w:val="00A75F69"/>
    <w:rsid w:val="00A8038E"/>
    <w:rsid w:val="00A80417"/>
    <w:rsid w:val="00A805C5"/>
    <w:rsid w:val="00A80C54"/>
    <w:rsid w:val="00A81541"/>
    <w:rsid w:val="00A8164C"/>
    <w:rsid w:val="00A81BF8"/>
    <w:rsid w:val="00A81F17"/>
    <w:rsid w:val="00A82341"/>
    <w:rsid w:val="00A8272F"/>
    <w:rsid w:val="00A828C1"/>
    <w:rsid w:val="00A82F40"/>
    <w:rsid w:val="00A83070"/>
    <w:rsid w:val="00A83345"/>
    <w:rsid w:val="00A836F1"/>
    <w:rsid w:val="00A83C22"/>
    <w:rsid w:val="00A850ED"/>
    <w:rsid w:val="00A851B8"/>
    <w:rsid w:val="00A852C7"/>
    <w:rsid w:val="00A85624"/>
    <w:rsid w:val="00A859DD"/>
    <w:rsid w:val="00A85B47"/>
    <w:rsid w:val="00A85D66"/>
    <w:rsid w:val="00A86068"/>
    <w:rsid w:val="00A861DB"/>
    <w:rsid w:val="00A86402"/>
    <w:rsid w:val="00A86FB8"/>
    <w:rsid w:val="00A87D5B"/>
    <w:rsid w:val="00A87FAE"/>
    <w:rsid w:val="00A90D3F"/>
    <w:rsid w:val="00A90F34"/>
    <w:rsid w:val="00A910EC"/>
    <w:rsid w:val="00A9156B"/>
    <w:rsid w:val="00A91B44"/>
    <w:rsid w:val="00A91D75"/>
    <w:rsid w:val="00A92302"/>
    <w:rsid w:val="00A925F6"/>
    <w:rsid w:val="00A926DD"/>
    <w:rsid w:val="00A92856"/>
    <w:rsid w:val="00A941A6"/>
    <w:rsid w:val="00A94314"/>
    <w:rsid w:val="00A94B1E"/>
    <w:rsid w:val="00A94F96"/>
    <w:rsid w:val="00A950EE"/>
    <w:rsid w:val="00A951F3"/>
    <w:rsid w:val="00A9586A"/>
    <w:rsid w:val="00A97776"/>
    <w:rsid w:val="00AA0703"/>
    <w:rsid w:val="00AA12D0"/>
    <w:rsid w:val="00AA143C"/>
    <w:rsid w:val="00AA296C"/>
    <w:rsid w:val="00AA32E9"/>
    <w:rsid w:val="00AA36CB"/>
    <w:rsid w:val="00AA4674"/>
    <w:rsid w:val="00AA4869"/>
    <w:rsid w:val="00AA5259"/>
    <w:rsid w:val="00AA5B38"/>
    <w:rsid w:val="00AA637F"/>
    <w:rsid w:val="00AA69A6"/>
    <w:rsid w:val="00AA724B"/>
    <w:rsid w:val="00AA7A44"/>
    <w:rsid w:val="00AB0E9C"/>
    <w:rsid w:val="00AB1E12"/>
    <w:rsid w:val="00AB2166"/>
    <w:rsid w:val="00AB2DB1"/>
    <w:rsid w:val="00AB380A"/>
    <w:rsid w:val="00AB46BB"/>
    <w:rsid w:val="00AB48CF"/>
    <w:rsid w:val="00AB65A7"/>
    <w:rsid w:val="00AB68C6"/>
    <w:rsid w:val="00AB6EF5"/>
    <w:rsid w:val="00AB72E7"/>
    <w:rsid w:val="00AB7DC1"/>
    <w:rsid w:val="00AC03E1"/>
    <w:rsid w:val="00AC2CEF"/>
    <w:rsid w:val="00AC343A"/>
    <w:rsid w:val="00AC3776"/>
    <w:rsid w:val="00AC3F5B"/>
    <w:rsid w:val="00AC4269"/>
    <w:rsid w:val="00AC44E4"/>
    <w:rsid w:val="00AC47CE"/>
    <w:rsid w:val="00AC49A3"/>
    <w:rsid w:val="00AC4B30"/>
    <w:rsid w:val="00AC5B60"/>
    <w:rsid w:val="00AC70D7"/>
    <w:rsid w:val="00AC778F"/>
    <w:rsid w:val="00AD02DA"/>
    <w:rsid w:val="00AD077C"/>
    <w:rsid w:val="00AD07E2"/>
    <w:rsid w:val="00AD19F0"/>
    <w:rsid w:val="00AD29F0"/>
    <w:rsid w:val="00AD2D43"/>
    <w:rsid w:val="00AD34BB"/>
    <w:rsid w:val="00AD3762"/>
    <w:rsid w:val="00AD6154"/>
    <w:rsid w:val="00AD74B0"/>
    <w:rsid w:val="00AE069A"/>
    <w:rsid w:val="00AE1480"/>
    <w:rsid w:val="00AE1A59"/>
    <w:rsid w:val="00AE288E"/>
    <w:rsid w:val="00AE2CDD"/>
    <w:rsid w:val="00AE30A2"/>
    <w:rsid w:val="00AE3778"/>
    <w:rsid w:val="00AE3D55"/>
    <w:rsid w:val="00AE3D5F"/>
    <w:rsid w:val="00AE3DA3"/>
    <w:rsid w:val="00AE3E9D"/>
    <w:rsid w:val="00AE3EA0"/>
    <w:rsid w:val="00AE48CE"/>
    <w:rsid w:val="00AE4BD2"/>
    <w:rsid w:val="00AE5501"/>
    <w:rsid w:val="00AE581C"/>
    <w:rsid w:val="00AE5C6B"/>
    <w:rsid w:val="00AE5DF5"/>
    <w:rsid w:val="00AE6219"/>
    <w:rsid w:val="00AE6D91"/>
    <w:rsid w:val="00AE70E2"/>
    <w:rsid w:val="00AF0F4A"/>
    <w:rsid w:val="00AF17C9"/>
    <w:rsid w:val="00AF1A93"/>
    <w:rsid w:val="00AF288B"/>
    <w:rsid w:val="00AF3682"/>
    <w:rsid w:val="00AF3885"/>
    <w:rsid w:val="00AF3A4D"/>
    <w:rsid w:val="00AF3AB7"/>
    <w:rsid w:val="00AF42D9"/>
    <w:rsid w:val="00AF4C60"/>
    <w:rsid w:val="00AF6216"/>
    <w:rsid w:val="00AF6846"/>
    <w:rsid w:val="00AF692F"/>
    <w:rsid w:val="00AF6BD5"/>
    <w:rsid w:val="00AF7DC0"/>
    <w:rsid w:val="00B00111"/>
    <w:rsid w:val="00B00337"/>
    <w:rsid w:val="00B00892"/>
    <w:rsid w:val="00B00DD2"/>
    <w:rsid w:val="00B00FAB"/>
    <w:rsid w:val="00B018F8"/>
    <w:rsid w:val="00B027AB"/>
    <w:rsid w:val="00B03F9A"/>
    <w:rsid w:val="00B045FF"/>
    <w:rsid w:val="00B04CBF"/>
    <w:rsid w:val="00B05033"/>
    <w:rsid w:val="00B05C7C"/>
    <w:rsid w:val="00B060F1"/>
    <w:rsid w:val="00B0695F"/>
    <w:rsid w:val="00B06AED"/>
    <w:rsid w:val="00B071E0"/>
    <w:rsid w:val="00B074D0"/>
    <w:rsid w:val="00B077C3"/>
    <w:rsid w:val="00B0783A"/>
    <w:rsid w:val="00B07B00"/>
    <w:rsid w:val="00B07E18"/>
    <w:rsid w:val="00B106A6"/>
    <w:rsid w:val="00B11679"/>
    <w:rsid w:val="00B11731"/>
    <w:rsid w:val="00B11EA7"/>
    <w:rsid w:val="00B1224C"/>
    <w:rsid w:val="00B12855"/>
    <w:rsid w:val="00B13C7E"/>
    <w:rsid w:val="00B142BC"/>
    <w:rsid w:val="00B1467E"/>
    <w:rsid w:val="00B15422"/>
    <w:rsid w:val="00B15719"/>
    <w:rsid w:val="00B16404"/>
    <w:rsid w:val="00B174AF"/>
    <w:rsid w:val="00B17790"/>
    <w:rsid w:val="00B201B2"/>
    <w:rsid w:val="00B206F0"/>
    <w:rsid w:val="00B20DA9"/>
    <w:rsid w:val="00B2149E"/>
    <w:rsid w:val="00B21C5B"/>
    <w:rsid w:val="00B21E8A"/>
    <w:rsid w:val="00B21F95"/>
    <w:rsid w:val="00B2269F"/>
    <w:rsid w:val="00B228DB"/>
    <w:rsid w:val="00B22950"/>
    <w:rsid w:val="00B23908"/>
    <w:rsid w:val="00B23EB0"/>
    <w:rsid w:val="00B24BCF"/>
    <w:rsid w:val="00B24DB0"/>
    <w:rsid w:val="00B25192"/>
    <w:rsid w:val="00B2530C"/>
    <w:rsid w:val="00B25439"/>
    <w:rsid w:val="00B26A25"/>
    <w:rsid w:val="00B26D81"/>
    <w:rsid w:val="00B276C6"/>
    <w:rsid w:val="00B304C1"/>
    <w:rsid w:val="00B32179"/>
    <w:rsid w:val="00B32DEE"/>
    <w:rsid w:val="00B336A6"/>
    <w:rsid w:val="00B33A94"/>
    <w:rsid w:val="00B341F0"/>
    <w:rsid w:val="00B3466A"/>
    <w:rsid w:val="00B34AD0"/>
    <w:rsid w:val="00B3521E"/>
    <w:rsid w:val="00B360C5"/>
    <w:rsid w:val="00B362CF"/>
    <w:rsid w:val="00B3638F"/>
    <w:rsid w:val="00B369C1"/>
    <w:rsid w:val="00B378E2"/>
    <w:rsid w:val="00B37F83"/>
    <w:rsid w:val="00B407A2"/>
    <w:rsid w:val="00B41232"/>
    <w:rsid w:val="00B418A4"/>
    <w:rsid w:val="00B41C08"/>
    <w:rsid w:val="00B422AC"/>
    <w:rsid w:val="00B42ECA"/>
    <w:rsid w:val="00B435C6"/>
    <w:rsid w:val="00B43AEB"/>
    <w:rsid w:val="00B4555D"/>
    <w:rsid w:val="00B45D70"/>
    <w:rsid w:val="00B4677E"/>
    <w:rsid w:val="00B46B71"/>
    <w:rsid w:val="00B46E94"/>
    <w:rsid w:val="00B47DB0"/>
    <w:rsid w:val="00B507A8"/>
    <w:rsid w:val="00B50B5E"/>
    <w:rsid w:val="00B5134A"/>
    <w:rsid w:val="00B515C2"/>
    <w:rsid w:val="00B5267C"/>
    <w:rsid w:val="00B527F9"/>
    <w:rsid w:val="00B52D86"/>
    <w:rsid w:val="00B53263"/>
    <w:rsid w:val="00B53F69"/>
    <w:rsid w:val="00B54065"/>
    <w:rsid w:val="00B54E9C"/>
    <w:rsid w:val="00B55ABC"/>
    <w:rsid w:val="00B55C22"/>
    <w:rsid w:val="00B56D27"/>
    <w:rsid w:val="00B607AC"/>
    <w:rsid w:val="00B61537"/>
    <w:rsid w:val="00B6226F"/>
    <w:rsid w:val="00B6280A"/>
    <w:rsid w:val="00B64739"/>
    <w:rsid w:val="00B64746"/>
    <w:rsid w:val="00B65014"/>
    <w:rsid w:val="00B65320"/>
    <w:rsid w:val="00B654EE"/>
    <w:rsid w:val="00B665BB"/>
    <w:rsid w:val="00B672DB"/>
    <w:rsid w:val="00B67D67"/>
    <w:rsid w:val="00B70DDE"/>
    <w:rsid w:val="00B70F96"/>
    <w:rsid w:val="00B71880"/>
    <w:rsid w:val="00B719BF"/>
    <w:rsid w:val="00B71D78"/>
    <w:rsid w:val="00B72002"/>
    <w:rsid w:val="00B73B6B"/>
    <w:rsid w:val="00B73CDE"/>
    <w:rsid w:val="00B74FA4"/>
    <w:rsid w:val="00B75198"/>
    <w:rsid w:val="00B760EC"/>
    <w:rsid w:val="00B76788"/>
    <w:rsid w:val="00B7713B"/>
    <w:rsid w:val="00B77388"/>
    <w:rsid w:val="00B77811"/>
    <w:rsid w:val="00B778FE"/>
    <w:rsid w:val="00B802B2"/>
    <w:rsid w:val="00B802E0"/>
    <w:rsid w:val="00B80322"/>
    <w:rsid w:val="00B82616"/>
    <w:rsid w:val="00B82C37"/>
    <w:rsid w:val="00B83229"/>
    <w:rsid w:val="00B83253"/>
    <w:rsid w:val="00B834D7"/>
    <w:rsid w:val="00B83BCF"/>
    <w:rsid w:val="00B84305"/>
    <w:rsid w:val="00B84855"/>
    <w:rsid w:val="00B86197"/>
    <w:rsid w:val="00B86F9C"/>
    <w:rsid w:val="00B87190"/>
    <w:rsid w:val="00B872E8"/>
    <w:rsid w:val="00B87388"/>
    <w:rsid w:val="00B90229"/>
    <w:rsid w:val="00B903E6"/>
    <w:rsid w:val="00B90849"/>
    <w:rsid w:val="00B90931"/>
    <w:rsid w:val="00B91822"/>
    <w:rsid w:val="00B91BFD"/>
    <w:rsid w:val="00B92239"/>
    <w:rsid w:val="00B92661"/>
    <w:rsid w:val="00B93161"/>
    <w:rsid w:val="00B93205"/>
    <w:rsid w:val="00B93D5F"/>
    <w:rsid w:val="00B94236"/>
    <w:rsid w:val="00B947CA"/>
    <w:rsid w:val="00B94AAB"/>
    <w:rsid w:val="00B94EE1"/>
    <w:rsid w:val="00B957AA"/>
    <w:rsid w:val="00B95F17"/>
    <w:rsid w:val="00B96034"/>
    <w:rsid w:val="00B970A1"/>
    <w:rsid w:val="00BA0387"/>
    <w:rsid w:val="00BA0E90"/>
    <w:rsid w:val="00BA125B"/>
    <w:rsid w:val="00BA2AA9"/>
    <w:rsid w:val="00BA2CC8"/>
    <w:rsid w:val="00BA2F75"/>
    <w:rsid w:val="00BA30BE"/>
    <w:rsid w:val="00BA39D5"/>
    <w:rsid w:val="00BA3D06"/>
    <w:rsid w:val="00BA4A4D"/>
    <w:rsid w:val="00BA4F1E"/>
    <w:rsid w:val="00BA5122"/>
    <w:rsid w:val="00BA586C"/>
    <w:rsid w:val="00BA5AB7"/>
    <w:rsid w:val="00BA71C4"/>
    <w:rsid w:val="00BA7329"/>
    <w:rsid w:val="00BA79D0"/>
    <w:rsid w:val="00BB0362"/>
    <w:rsid w:val="00BB0575"/>
    <w:rsid w:val="00BB175A"/>
    <w:rsid w:val="00BB1883"/>
    <w:rsid w:val="00BB1B71"/>
    <w:rsid w:val="00BB1D76"/>
    <w:rsid w:val="00BB2543"/>
    <w:rsid w:val="00BB3186"/>
    <w:rsid w:val="00BB32BB"/>
    <w:rsid w:val="00BB354A"/>
    <w:rsid w:val="00BB3EE8"/>
    <w:rsid w:val="00BB45FE"/>
    <w:rsid w:val="00BB515B"/>
    <w:rsid w:val="00BB58C1"/>
    <w:rsid w:val="00BB5C32"/>
    <w:rsid w:val="00BB5E1F"/>
    <w:rsid w:val="00BB663B"/>
    <w:rsid w:val="00BB6C12"/>
    <w:rsid w:val="00BB6F59"/>
    <w:rsid w:val="00BB7240"/>
    <w:rsid w:val="00BC075C"/>
    <w:rsid w:val="00BC0F0D"/>
    <w:rsid w:val="00BC15BB"/>
    <w:rsid w:val="00BC1698"/>
    <w:rsid w:val="00BC1D5E"/>
    <w:rsid w:val="00BC1D6D"/>
    <w:rsid w:val="00BC2437"/>
    <w:rsid w:val="00BC2881"/>
    <w:rsid w:val="00BC2C59"/>
    <w:rsid w:val="00BC2E87"/>
    <w:rsid w:val="00BC3F97"/>
    <w:rsid w:val="00BC51AC"/>
    <w:rsid w:val="00BC5D35"/>
    <w:rsid w:val="00BC6758"/>
    <w:rsid w:val="00BC7203"/>
    <w:rsid w:val="00BC7E94"/>
    <w:rsid w:val="00BD055F"/>
    <w:rsid w:val="00BD0633"/>
    <w:rsid w:val="00BD079C"/>
    <w:rsid w:val="00BD0E5C"/>
    <w:rsid w:val="00BD0FBA"/>
    <w:rsid w:val="00BD123C"/>
    <w:rsid w:val="00BD1A40"/>
    <w:rsid w:val="00BD21FA"/>
    <w:rsid w:val="00BD2C93"/>
    <w:rsid w:val="00BD30F3"/>
    <w:rsid w:val="00BD348B"/>
    <w:rsid w:val="00BD366F"/>
    <w:rsid w:val="00BD3D6D"/>
    <w:rsid w:val="00BD4378"/>
    <w:rsid w:val="00BD46AE"/>
    <w:rsid w:val="00BD4D70"/>
    <w:rsid w:val="00BD4FA3"/>
    <w:rsid w:val="00BD530C"/>
    <w:rsid w:val="00BD5453"/>
    <w:rsid w:val="00BD58DA"/>
    <w:rsid w:val="00BD6E25"/>
    <w:rsid w:val="00BD7409"/>
    <w:rsid w:val="00BD748B"/>
    <w:rsid w:val="00BE02B5"/>
    <w:rsid w:val="00BE04D0"/>
    <w:rsid w:val="00BE1300"/>
    <w:rsid w:val="00BE21C5"/>
    <w:rsid w:val="00BE240C"/>
    <w:rsid w:val="00BE2FB0"/>
    <w:rsid w:val="00BE3CC0"/>
    <w:rsid w:val="00BE4F25"/>
    <w:rsid w:val="00BE50A0"/>
    <w:rsid w:val="00BE53BC"/>
    <w:rsid w:val="00BE5B46"/>
    <w:rsid w:val="00BE5F5B"/>
    <w:rsid w:val="00BE622B"/>
    <w:rsid w:val="00BE64C3"/>
    <w:rsid w:val="00BE7E07"/>
    <w:rsid w:val="00BF0E59"/>
    <w:rsid w:val="00BF1AD2"/>
    <w:rsid w:val="00BF1CF4"/>
    <w:rsid w:val="00BF2449"/>
    <w:rsid w:val="00BF291B"/>
    <w:rsid w:val="00BF2C91"/>
    <w:rsid w:val="00BF3AF4"/>
    <w:rsid w:val="00BF537B"/>
    <w:rsid w:val="00BF5792"/>
    <w:rsid w:val="00BF6797"/>
    <w:rsid w:val="00BF7345"/>
    <w:rsid w:val="00BF77BF"/>
    <w:rsid w:val="00BF7A62"/>
    <w:rsid w:val="00BF7C3E"/>
    <w:rsid w:val="00C00592"/>
    <w:rsid w:val="00C00C0C"/>
    <w:rsid w:val="00C00FED"/>
    <w:rsid w:val="00C014A5"/>
    <w:rsid w:val="00C01798"/>
    <w:rsid w:val="00C02846"/>
    <w:rsid w:val="00C02A10"/>
    <w:rsid w:val="00C02AD6"/>
    <w:rsid w:val="00C0352F"/>
    <w:rsid w:val="00C04488"/>
    <w:rsid w:val="00C05225"/>
    <w:rsid w:val="00C0559D"/>
    <w:rsid w:val="00C05889"/>
    <w:rsid w:val="00C06186"/>
    <w:rsid w:val="00C063A2"/>
    <w:rsid w:val="00C06471"/>
    <w:rsid w:val="00C0778A"/>
    <w:rsid w:val="00C07AB5"/>
    <w:rsid w:val="00C07D3E"/>
    <w:rsid w:val="00C07D76"/>
    <w:rsid w:val="00C10093"/>
    <w:rsid w:val="00C10451"/>
    <w:rsid w:val="00C10B87"/>
    <w:rsid w:val="00C1164D"/>
    <w:rsid w:val="00C11893"/>
    <w:rsid w:val="00C11B48"/>
    <w:rsid w:val="00C11BB3"/>
    <w:rsid w:val="00C123ED"/>
    <w:rsid w:val="00C129C9"/>
    <w:rsid w:val="00C12C55"/>
    <w:rsid w:val="00C135B9"/>
    <w:rsid w:val="00C138CB"/>
    <w:rsid w:val="00C13A54"/>
    <w:rsid w:val="00C14092"/>
    <w:rsid w:val="00C140A7"/>
    <w:rsid w:val="00C14784"/>
    <w:rsid w:val="00C1508F"/>
    <w:rsid w:val="00C156C0"/>
    <w:rsid w:val="00C15B79"/>
    <w:rsid w:val="00C1610C"/>
    <w:rsid w:val="00C16CC8"/>
    <w:rsid w:val="00C1771C"/>
    <w:rsid w:val="00C17E5D"/>
    <w:rsid w:val="00C2022B"/>
    <w:rsid w:val="00C2036C"/>
    <w:rsid w:val="00C2108D"/>
    <w:rsid w:val="00C21251"/>
    <w:rsid w:val="00C2144B"/>
    <w:rsid w:val="00C2250A"/>
    <w:rsid w:val="00C22AD2"/>
    <w:rsid w:val="00C23B04"/>
    <w:rsid w:val="00C243C2"/>
    <w:rsid w:val="00C248CC"/>
    <w:rsid w:val="00C24B16"/>
    <w:rsid w:val="00C24C67"/>
    <w:rsid w:val="00C254B5"/>
    <w:rsid w:val="00C26100"/>
    <w:rsid w:val="00C2687C"/>
    <w:rsid w:val="00C268FB"/>
    <w:rsid w:val="00C26BCC"/>
    <w:rsid w:val="00C27463"/>
    <w:rsid w:val="00C2765E"/>
    <w:rsid w:val="00C27696"/>
    <w:rsid w:val="00C30880"/>
    <w:rsid w:val="00C31C72"/>
    <w:rsid w:val="00C32188"/>
    <w:rsid w:val="00C3223F"/>
    <w:rsid w:val="00C32DDB"/>
    <w:rsid w:val="00C334B1"/>
    <w:rsid w:val="00C33D11"/>
    <w:rsid w:val="00C33E62"/>
    <w:rsid w:val="00C34B00"/>
    <w:rsid w:val="00C3593E"/>
    <w:rsid w:val="00C359DC"/>
    <w:rsid w:val="00C36720"/>
    <w:rsid w:val="00C367E0"/>
    <w:rsid w:val="00C37C3C"/>
    <w:rsid w:val="00C37D67"/>
    <w:rsid w:val="00C401A2"/>
    <w:rsid w:val="00C40FB1"/>
    <w:rsid w:val="00C413A7"/>
    <w:rsid w:val="00C41D08"/>
    <w:rsid w:val="00C42C15"/>
    <w:rsid w:val="00C42E45"/>
    <w:rsid w:val="00C438AF"/>
    <w:rsid w:val="00C446BC"/>
    <w:rsid w:val="00C44DCA"/>
    <w:rsid w:val="00C45E84"/>
    <w:rsid w:val="00C45FD0"/>
    <w:rsid w:val="00C465CC"/>
    <w:rsid w:val="00C46723"/>
    <w:rsid w:val="00C46C85"/>
    <w:rsid w:val="00C4740B"/>
    <w:rsid w:val="00C4750A"/>
    <w:rsid w:val="00C47D94"/>
    <w:rsid w:val="00C47F3F"/>
    <w:rsid w:val="00C5037C"/>
    <w:rsid w:val="00C50919"/>
    <w:rsid w:val="00C50FEA"/>
    <w:rsid w:val="00C5105C"/>
    <w:rsid w:val="00C516FD"/>
    <w:rsid w:val="00C5174A"/>
    <w:rsid w:val="00C51DC2"/>
    <w:rsid w:val="00C51F11"/>
    <w:rsid w:val="00C5243F"/>
    <w:rsid w:val="00C524BC"/>
    <w:rsid w:val="00C52A04"/>
    <w:rsid w:val="00C52D37"/>
    <w:rsid w:val="00C52E0A"/>
    <w:rsid w:val="00C5349F"/>
    <w:rsid w:val="00C53A3C"/>
    <w:rsid w:val="00C53D3B"/>
    <w:rsid w:val="00C54187"/>
    <w:rsid w:val="00C54DCD"/>
    <w:rsid w:val="00C55AAF"/>
    <w:rsid w:val="00C56298"/>
    <w:rsid w:val="00C569ED"/>
    <w:rsid w:val="00C57B4E"/>
    <w:rsid w:val="00C609B6"/>
    <w:rsid w:val="00C60CD3"/>
    <w:rsid w:val="00C616F5"/>
    <w:rsid w:val="00C61702"/>
    <w:rsid w:val="00C61C93"/>
    <w:rsid w:val="00C61CC3"/>
    <w:rsid w:val="00C62367"/>
    <w:rsid w:val="00C625B1"/>
    <w:rsid w:val="00C62B39"/>
    <w:rsid w:val="00C6323A"/>
    <w:rsid w:val="00C6346E"/>
    <w:rsid w:val="00C64A8F"/>
    <w:rsid w:val="00C656E7"/>
    <w:rsid w:val="00C6578B"/>
    <w:rsid w:val="00C65B14"/>
    <w:rsid w:val="00C66364"/>
    <w:rsid w:val="00C668D6"/>
    <w:rsid w:val="00C66927"/>
    <w:rsid w:val="00C676C8"/>
    <w:rsid w:val="00C705A3"/>
    <w:rsid w:val="00C706A1"/>
    <w:rsid w:val="00C707B4"/>
    <w:rsid w:val="00C70B26"/>
    <w:rsid w:val="00C71E2A"/>
    <w:rsid w:val="00C71ED2"/>
    <w:rsid w:val="00C72C28"/>
    <w:rsid w:val="00C73C6A"/>
    <w:rsid w:val="00C73DB3"/>
    <w:rsid w:val="00C746D1"/>
    <w:rsid w:val="00C74AA3"/>
    <w:rsid w:val="00C754B4"/>
    <w:rsid w:val="00C75D86"/>
    <w:rsid w:val="00C767F2"/>
    <w:rsid w:val="00C76A5E"/>
    <w:rsid w:val="00C76F5F"/>
    <w:rsid w:val="00C77E13"/>
    <w:rsid w:val="00C80AD2"/>
    <w:rsid w:val="00C817DB"/>
    <w:rsid w:val="00C81820"/>
    <w:rsid w:val="00C81FDA"/>
    <w:rsid w:val="00C821BF"/>
    <w:rsid w:val="00C83339"/>
    <w:rsid w:val="00C83595"/>
    <w:rsid w:val="00C83BEB"/>
    <w:rsid w:val="00C83CB1"/>
    <w:rsid w:val="00C850CD"/>
    <w:rsid w:val="00C85C0D"/>
    <w:rsid w:val="00C86E1A"/>
    <w:rsid w:val="00C87193"/>
    <w:rsid w:val="00C871EE"/>
    <w:rsid w:val="00C87932"/>
    <w:rsid w:val="00C9039E"/>
    <w:rsid w:val="00C90858"/>
    <w:rsid w:val="00C90A4C"/>
    <w:rsid w:val="00C90E49"/>
    <w:rsid w:val="00C91093"/>
    <w:rsid w:val="00C914DD"/>
    <w:rsid w:val="00C916A7"/>
    <w:rsid w:val="00C91CCB"/>
    <w:rsid w:val="00C91E48"/>
    <w:rsid w:val="00C9251A"/>
    <w:rsid w:val="00C9260F"/>
    <w:rsid w:val="00C930B3"/>
    <w:rsid w:val="00C93154"/>
    <w:rsid w:val="00C93ECB"/>
    <w:rsid w:val="00C94B42"/>
    <w:rsid w:val="00C94BBE"/>
    <w:rsid w:val="00C95766"/>
    <w:rsid w:val="00C958FE"/>
    <w:rsid w:val="00C95FCD"/>
    <w:rsid w:val="00C9606C"/>
    <w:rsid w:val="00C96274"/>
    <w:rsid w:val="00C966B8"/>
    <w:rsid w:val="00C97D98"/>
    <w:rsid w:val="00CA0479"/>
    <w:rsid w:val="00CA0C89"/>
    <w:rsid w:val="00CA124C"/>
    <w:rsid w:val="00CA1571"/>
    <w:rsid w:val="00CA1B50"/>
    <w:rsid w:val="00CA26D8"/>
    <w:rsid w:val="00CA2FDF"/>
    <w:rsid w:val="00CA41F6"/>
    <w:rsid w:val="00CA6DF6"/>
    <w:rsid w:val="00CA7653"/>
    <w:rsid w:val="00CA7800"/>
    <w:rsid w:val="00CA7DC3"/>
    <w:rsid w:val="00CB0A9F"/>
    <w:rsid w:val="00CB1C53"/>
    <w:rsid w:val="00CB1FA4"/>
    <w:rsid w:val="00CB27A1"/>
    <w:rsid w:val="00CB29D4"/>
    <w:rsid w:val="00CB3EFB"/>
    <w:rsid w:val="00CB3F01"/>
    <w:rsid w:val="00CB4320"/>
    <w:rsid w:val="00CB4373"/>
    <w:rsid w:val="00CB4876"/>
    <w:rsid w:val="00CB4B1E"/>
    <w:rsid w:val="00CB5742"/>
    <w:rsid w:val="00CB5CAB"/>
    <w:rsid w:val="00CB667A"/>
    <w:rsid w:val="00CB673D"/>
    <w:rsid w:val="00CB7341"/>
    <w:rsid w:val="00CB77BC"/>
    <w:rsid w:val="00CB7C09"/>
    <w:rsid w:val="00CB7F61"/>
    <w:rsid w:val="00CC1625"/>
    <w:rsid w:val="00CC1BE0"/>
    <w:rsid w:val="00CC2589"/>
    <w:rsid w:val="00CC2797"/>
    <w:rsid w:val="00CC35E6"/>
    <w:rsid w:val="00CC3B52"/>
    <w:rsid w:val="00CC45FA"/>
    <w:rsid w:val="00CC4863"/>
    <w:rsid w:val="00CC4CF5"/>
    <w:rsid w:val="00CC4DB8"/>
    <w:rsid w:val="00CC68A5"/>
    <w:rsid w:val="00CC68D0"/>
    <w:rsid w:val="00CC6DCA"/>
    <w:rsid w:val="00CC6E8F"/>
    <w:rsid w:val="00CC7B47"/>
    <w:rsid w:val="00CD0875"/>
    <w:rsid w:val="00CD092F"/>
    <w:rsid w:val="00CD0A68"/>
    <w:rsid w:val="00CD0AA2"/>
    <w:rsid w:val="00CD0EDB"/>
    <w:rsid w:val="00CD1131"/>
    <w:rsid w:val="00CD1291"/>
    <w:rsid w:val="00CD25DE"/>
    <w:rsid w:val="00CD2665"/>
    <w:rsid w:val="00CD287B"/>
    <w:rsid w:val="00CD383A"/>
    <w:rsid w:val="00CD4DAD"/>
    <w:rsid w:val="00CD4F59"/>
    <w:rsid w:val="00CD5B2F"/>
    <w:rsid w:val="00CD619E"/>
    <w:rsid w:val="00CD672D"/>
    <w:rsid w:val="00CD6764"/>
    <w:rsid w:val="00CD6DF0"/>
    <w:rsid w:val="00CD76B4"/>
    <w:rsid w:val="00CD7C01"/>
    <w:rsid w:val="00CE070E"/>
    <w:rsid w:val="00CE128C"/>
    <w:rsid w:val="00CE19C1"/>
    <w:rsid w:val="00CE2012"/>
    <w:rsid w:val="00CE22F1"/>
    <w:rsid w:val="00CE37A3"/>
    <w:rsid w:val="00CE39E5"/>
    <w:rsid w:val="00CE3DAA"/>
    <w:rsid w:val="00CE3FC3"/>
    <w:rsid w:val="00CE445A"/>
    <w:rsid w:val="00CE556F"/>
    <w:rsid w:val="00CF0069"/>
    <w:rsid w:val="00CF02CA"/>
    <w:rsid w:val="00CF043D"/>
    <w:rsid w:val="00CF1985"/>
    <w:rsid w:val="00CF1ED0"/>
    <w:rsid w:val="00CF2D7E"/>
    <w:rsid w:val="00CF3DF9"/>
    <w:rsid w:val="00CF3EF8"/>
    <w:rsid w:val="00CF43C3"/>
    <w:rsid w:val="00CF4B2B"/>
    <w:rsid w:val="00CF59C7"/>
    <w:rsid w:val="00CF6BD3"/>
    <w:rsid w:val="00CF77CB"/>
    <w:rsid w:val="00CF7E57"/>
    <w:rsid w:val="00D0007B"/>
    <w:rsid w:val="00D010ED"/>
    <w:rsid w:val="00D020A7"/>
    <w:rsid w:val="00D0228A"/>
    <w:rsid w:val="00D02F64"/>
    <w:rsid w:val="00D0305B"/>
    <w:rsid w:val="00D038F2"/>
    <w:rsid w:val="00D03D0B"/>
    <w:rsid w:val="00D047D0"/>
    <w:rsid w:val="00D04A64"/>
    <w:rsid w:val="00D05368"/>
    <w:rsid w:val="00D053EB"/>
    <w:rsid w:val="00D060E4"/>
    <w:rsid w:val="00D07838"/>
    <w:rsid w:val="00D07D02"/>
    <w:rsid w:val="00D07D8C"/>
    <w:rsid w:val="00D10474"/>
    <w:rsid w:val="00D10DE4"/>
    <w:rsid w:val="00D10F87"/>
    <w:rsid w:val="00D11BA7"/>
    <w:rsid w:val="00D12ED3"/>
    <w:rsid w:val="00D13180"/>
    <w:rsid w:val="00D14402"/>
    <w:rsid w:val="00D15DC9"/>
    <w:rsid w:val="00D15E4C"/>
    <w:rsid w:val="00D168D6"/>
    <w:rsid w:val="00D16A3E"/>
    <w:rsid w:val="00D16A73"/>
    <w:rsid w:val="00D174B5"/>
    <w:rsid w:val="00D17D9D"/>
    <w:rsid w:val="00D20100"/>
    <w:rsid w:val="00D202AC"/>
    <w:rsid w:val="00D204AB"/>
    <w:rsid w:val="00D206EA"/>
    <w:rsid w:val="00D20AA0"/>
    <w:rsid w:val="00D20C28"/>
    <w:rsid w:val="00D21153"/>
    <w:rsid w:val="00D213A4"/>
    <w:rsid w:val="00D214EE"/>
    <w:rsid w:val="00D21F4A"/>
    <w:rsid w:val="00D23133"/>
    <w:rsid w:val="00D23721"/>
    <w:rsid w:val="00D23722"/>
    <w:rsid w:val="00D23978"/>
    <w:rsid w:val="00D23EF3"/>
    <w:rsid w:val="00D248E5"/>
    <w:rsid w:val="00D24D95"/>
    <w:rsid w:val="00D25246"/>
    <w:rsid w:val="00D25792"/>
    <w:rsid w:val="00D26B64"/>
    <w:rsid w:val="00D26C7D"/>
    <w:rsid w:val="00D26DA7"/>
    <w:rsid w:val="00D2701E"/>
    <w:rsid w:val="00D270F8"/>
    <w:rsid w:val="00D2726D"/>
    <w:rsid w:val="00D276E8"/>
    <w:rsid w:val="00D308A7"/>
    <w:rsid w:val="00D30AAC"/>
    <w:rsid w:val="00D30BAB"/>
    <w:rsid w:val="00D31154"/>
    <w:rsid w:val="00D31239"/>
    <w:rsid w:val="00D334FE"/>
    <w:rsid w:val="00D33E48"/>
    <w:rsid w:val="00D34766"/>
    <w:rsid w:val="00D3498A"/>
    <w:rsid w:val="00D34F0F"/>
    <w:rsid w:val="00D35F63"/>
    <w:rsid w:val="00D36302"/>
    <w:rsid w:val="00D36B8D"/>
    <w:rsid w:val="00D36D35"/>
    <w:rsid w:val="00D37491"/>
    <w:rsid w:val="00D3791A"/>
    <w:rsid w:val="00D37A5D"/>
    <w:rsid w:val="00D37D2F"/>
    <w:rsid w:val="00D37DD9"/>
    <w:rsid w:val="00D40345"/>
    <w:rsid w:val="00D40CB9"/>
    <w:rsid w:val="00D40FC3"/>
    <w:rsid w:val="00D41893"/>
    <w:rsid w:val="00D4210E"/>
    <w:rsid w:val="00D428B6"/>
    <w:rsid w:val="00D439C3"/>
    <w:rsid w:val="00D43C5E"/>
    <w:rsid w:val="00D43EE3"/>
    <w:rsid w:val="00D45967"/>
    <w:rsid w:val="00D46006"/>
    <w:rsid w:val="00D46155"/>
    <w:rsid w:val="00D474B2"/>
    <w:rsid w:val="00D476F7"/>
    <w:rsid w:val="00D501A9"/>
    <w:rsid w:val="00D5032F"/>
    <w:rsid w:val="00D50BBF"/>
    <w:rsid w:val="00D51689"/>
    <w:rsid w:val="00D51EC6"/>
    <w:rsid w:val="00D52A3B"/>
    <w:rsid w:val="00D53200"/>
    <w:rsid w:val="00D533FA"/>
    <w:rsid w:val="00D5396F"/>
    <w:rsid w:val="00D53BEB"/>
    <w:rsid w:val="00D54052"/>
    <w:rsid w:val="00D546DE"/>
    <w:rsid w:val="00D546F8"/>
    <w:rsid w:val="00D548DD"/>
    <w:rsid w:val="00D54D00"/>
    <w:rsid w:val="00D55944"/>
    <w:rsid w:val="00D55CBC"/>
    <w:rsid w:val="00D5602F"/>
    <w:rsid w:val="00D566A2"/>
    <w:rsid w:val="00D5688A"/>
    <w:rsid w:val="00D56AE8"/>
    <w:rsid w:val="00D575D1"/>
    <w:rsid w:val="00D613AD"/>
    <w:rsid w:val="00D61893"/>
    <w:rsid w:val="00D61D88"/>
    <w:rsid w:val="00D61E7A"/>
    <w:rsid w:val="00D627A4"/>
    <w:rsid w:val="00D62821"/>
    <w:rsid w:val="00D62894"/>
    <w:rsid w:val="00D6300E"/>
    <w:rsid w:val="00D63675"/>
    <w:rsid w:val="00D639A8"/>
    <w:rsid w:val="00D65271"/>
    <w:rsid w:val="00D655B7"/>
    <w:rsid w:val="00D664A8"/>
    <w:rsid w:val="00D670F3"/>
    <w:rsid w:val="00D679C6"/>
    <w:rsid w:val="00D70653"/>
    <w:rsid w:val="00D7090B"/>
    <w:rsid w:val="00D7112D"/>
    <w:rsid w:val="00D71C78"/>
    <w:rsid w:val="00D720B5"/>
    <w:rsid w:val="00D72B14"/>
    <w:rsid w:val="00D73225"/>
    <w:rsid w:val="00D7350F"/>
    <w:rsid w:val="00D73740"/>
    <w:rsid w:val="00D748A3"/>
    <w:rsid w:val="00D751D5"/>
    <w:rsid w:val="00D754D1"/>
    <w:rsid w:val="00D75937"/>
    <w:rsid w:val="00D764E0"/>
    <w:rsid w:val="00D76FC5"/>
    <w:rsid w:val="00D77AE0"/>
    <w:rsid w:val="00D80234"/>
    <w:rsid w:val="00D80380"/>
    <w:rsid w:val="00D8052C"/>
    <w:rsid w:val="00D8067E"/>
    <w:rsid w:val="00D81C08"/>
    <w:rsid w:val="00D81C0A"/>
    <w:rsid w:val="00D8267E"/>
    <w:rsid w:val="00D82888"/>
    <w:rsid w:val="00D82AE9"/>
    <w:rsid w:val="00D82BB9"/>
    <w:rsid w:val="00D82C6E"/>
    <w:rsid w:val="00D83161"/>
    <w:rsid w:val="00D83F9B"/>
    <w:rsid w:val="00D84A9C"/>
    <w:rsid w:val="00D8588D"/>
    <w:rsid w:val="00D85E19"/>
    <w:rsid w:val="00D8631A"/>
    <w:rsid w:val="00D86726"/>
    <w:rsid w:val="00D86CC4"/>
    <w:rsid w:val="00D87430"/>
    <w:rsid w:val="00D87CD8"/>
    <w:rsid w:val="00D9012E"/>
    <w:rsid w:val="00D90667"/>
    <w:rsid w:val="00D906C4"/>
    <w:rsid w:val="00D9070C"/>
    <w:rsid w:val="00D90D93"/>
    <w:rsid w:val="00D93EC8"/>
    <w:rsid w:val="00D9446D"/>
    <w:rsid w:val="00D96FE1"/>
    <w:rsid w:val="00DA046F"/>
    <w:rsid w:val="00DA0900"/>
    <w:rsid w:val="00DA0C66"/>
    <w:rsid w:val="00DA0D48"/>
    <w:rsid w:val="00DA11C9"/>
    <w:rsid w:val="00DA2B88"/>
    <w:rsid w:val="00DA2C8D"/>
    <w:rsid w:val="00DA3D62"/>
    <w:rsid w:val="00DA3DB7"/>
    <w:rsid w:val="00DA412A"/>
    <w:rsid w:val="00DA4B11"/>
    <w:rsid w:val="00DA4C13"/>
    <w:rsid w:val="00DA4DCA"/>
    <w:rsid w:val="00DA5F80"/>
    <w:rsid w:val="00DA6280"/>
    <w:rsid w:val="00DA64B5"/>
    <w:rsid w:val="00DA7735"/>
    <w:rsid w:val="00DB0272"/>
    <w:rsid w:val="00DB039F"/>
    <w:rsid w:val="00DB07B4"/>
    <w:rsid w:val="00DB2F6D"/>
    <w:rsid w:val="00DB3F0F"/>
    <w:rsid w:val="00DB5282"/>
    <w:rsid w:val="00DB5748"/>
    <w:rsid w:val="00DB6271"/>
    <w:rsid w:val="00DB641B"/>
    <w:rsid w:val="00DB6958"/>
    <w:rsid w:val="00DB7D73"/>
    <w:rsid w:val="00DC024A"/>
    <w:rsid w:val="00DC035A"/>
    <w:rsid w:val="00DC099B"/>
    <w:rsid w:val="00DC1A52"/>
    <w:rsid w:val="00DC23A0"/>
    <w:rsid w:val="00DC3881"/>
    <w:rsid w:val="00DC44E8"/>
    <w:rsid w:val="00DC4DA0"/>
    <w:rsid w:val="00DC4F0D"/>
    <w:rsid w:val="00DC53AF"/>
    <w:rsid w:val="00DC57C3"/>
    <w:rsid w:val="00DC5DAC"/>
    <w:rsid w:val="00DC649C"/>
    <w:rsid w:val="00DC789A"/>
    <w:rsid w:val="00DD03C5"/>
    <w:rsid w:val="00DD046B"/>
    <w:rsid w:val="00DD0D36"/>
    <w:rsid w:val="00DD1694"/>
    <w:rsid w:val="00DD16CE"/>
    <w:rsid w:val="00DD16DC"/>
    <w:rsid w:val="00DD26CA"/>
    <w:rsid w:val="00DD310A"/>
    <w:rsid w:val="00DD3FBF"/>
    <w:rsid w:val="00DD432C"/>
    <w:rsid w:val="00DD43A7"/>
    <w:rsid w:val="00DD447B"/>
    <w:rsid w:val="00DD6762"/>
    <w:rsid w:val="00DD69C1"/>
    <w:rsid w:val="00DD772B"/>
    <w:rsid w:val="00DE06B6"/>
    <w:rsid w:val="00DE0A92"/>
    <w:rsid w:val="00DE0B10"/>
    <w:rsid w:val="00DE0DC0"/>
    <w:rsid w:val="00DE100D"/>
    <w:rsid w:val="00DE2D61"/>
    <w:rsid w:val="00DE342C"/>
    <w:rsid w:val="00DE3E6B"/>
    <w:rsid w:val="00DE41F8"/>
    <w:rsid w:val="00DE43E7"/>
    <w:rsid w:val="00DE43F0"/>
    <w:rsid w:val="00DE4554"/>
    <w:rsid w:val="00DE4862"/>
    <w:rsid w:val="00DE50C0"/>
    <w:rsid w:val="00DE54C0"/>
    <w:rsid w:val="00DE5CCA"/>
    <w:rsid w:val="00DE6A46"/>
    <w:rsid w:val="00DE6ECE"/>
    <w:rsid w:val="00DE7694"/>
    <w:rsid w:val="00DE7B64"/>
    <w:rsid w:val="00DE7F62"/>
    <w:rsid w:val="00DF0522"/>
    <w:rsid w:val="00DF068F"/>
    <w:rsid w:val="00DF072D"/>
    <w:rsid w:val="00DF0853"/>
    <w:rsid w:val="00DF0DB3"/>
    <w:rsid w:val="00DF1541"/>
    <w:rsid w:val="00DF188E"/>
    <w:rsid w:val="00DF1CFA"/>
    <w:rsid w:val="00DF2D15"/>
    <w:rsid w:val="00DF30B8"/>
    <w:rsid w:val="00DF35A5"/>
    <w:rsid w:val="00DF3739"/>
    <w:rsid w:val="00DF3B4C"/>
    <w:rsid w:val="00DF5568"/>
    <w:rsid w:val="00DF62D0"/>
    <w:rsid w:val="00DF6897"/>
    <w:rsid w:val="00DF74F4"/>
    <w:rsid w:val="00E000F3"/>
    <w:rsid w:val="00E00A61"/>
    <w:rsid w:val="00E019CC"/>
    <w:rsid w:val="00E03AC9"/>
    <w:rsid w:val="00E03CD3"/>
    <w:rsid w:val="00E04050"/>
    <w:rsid w:val="00E05D2E"/>
    <w:rsid w:val="00E06009"/>
    <w:rsid w:val="00E06107"/>
    <w:rsid w:val="00E06591"/>
    <w:rsid w:val="00E06948"/>
    <w:rsid w:val="00E06E10"/>
    <w:rsid w:val="00E0759C"/>
    <w:rsid w:val="00E0795D"/>
    <w:rsid w:val="00E101AD"/>
    <w:rsid w:val="00E10245"/>
    <w:rsid w:val="00E107EC"/>
    <w:rsid w:val="00E114BD"/>
    <w:rsid w:val="00E11C0A"/>
    <w:rsid w:val="00E13CB3"/>
    <w:rsid w:val="00E14B83"/>
    <w:rsid w:val="00E1593E"/>
    <w:rsid w:val="00E15C51"/>
    <w:rsid w:val="00E15D20"/>
    <w:rsid w:val="00E16030"/>
    <w:rsid w:val="00E16175"/>
    <w:rsid w:val="00E16680"/>
    <w:rsid w:val="00E1675B"/>
    <w:rsid w:val="00E17897"/>
    <w:rsid w:val="00E17DA1"/>
    <w:rsid w:val="00E20A58"/>
    <w:rsid w:val="00E20CBF"/>
    <w:rsid w:val="00E21478"/>
    <w:rsid w:val="00E21612"/>
    <w:rsid w:val="00E21A07"/>
    <w:rsid w:val="00E22B9B"/>
    <w:rsid w:val="00E22F26"/>
    <w:rsid w:val="00E2435C"/>
    <w:rsid w:val="00E25439"/>
    <w:rsid w:val="00E30A3E"/>
    <w:rsid w:val="00E30FCD"/>
    <w:rsid w:val="00E31780"/>
    <w:rsid w:val="00E3180F"/>
    <w:rsid w:val="00E31979"/>
    <w:rsid w:val="00E31A10"/>
    <w:rsid w:val="00E32535"/>
    <w:rsid w:val="00E325E9"/>
    <w:rsid w:val="00E3426C"/>
    <w:rsid w:val="00E34A71"/>
    <w:rsid w:val="00E35616"/>
    <w:rsid w:val="00E36B16"/>
    <w:rsid w:val="00E37926"/>
    <w:rsid w:val="00E37D4A"/>
    <w:rsid w:val="00E40281"/>
    <w:rsid w:val="00E40392"/>
    <w:rsid w:val="00E40677"/>
    <w:rsid w:val="00E40996"/>
    <w:rsid w:val="00E40C26"/>
    <w:rsid w:val="00E40D84"/>
    <w:rsid w:val="00E414AC"/>
    <w:rsid w:val="00E41661"/>
    <w:rsid w:val="00E417A4"/>
    <w:rsid w:val="00E41FF1"/>
    <w:rsid w:val="00E4211C"/>
    <w:rsid w:val="00E424F0"/>
    <w:rsid w:val="00E42504"/>
    <w:rsid w:val="00E42BCF"/>
    <w:rsid w:val="00E42EAB"/>
    <w:rsid w:val="00E4380A"/>
    <w:rsid w:val="00E43A03"/>
    <w:rsid w:val="00E440D1"/>
    <w:rsid w:val="00E4543C"/>
    <w:rsid w:val="00E45BB4"/>
    <w:rsid w:val="00E45C9A"/>
    <w:rsid w:val="00E4630A"/>
    <w:rsid w:val="00E466D9"/>
    <w:rsid w:val="00E466F0"/>
    <w:rsid w:val="00E46DF6"/>
    <w:rsid w:val="00E46F6A"/>
    <w:rsid w:val="00E47050"/>
    <w:rsid w:val="00E50237"/>
    <w:rsid w:val="00E523C3"/>
    <w:rsid w:val="00E5296B"/>
    <w:rsid w:val="00E5388E"/>
    <w:rsid w:val="00E54E84"/>
    <w:rsid w:val="00E563E3"/>
    <w:rsid w:val="00E6016B"/>
    <w:rsid w:val="00E60BB5"/>
    <w:rsid w:val="00E60F76"/>
    <w:rsid w:val="00E613A0"/>
    <w:rsid w:val="00E62065"/>
    <w:rsid w:val="00E6220C"/>
    <w:rsid w:val="00E62340"/>
    <w:rsid w:val="00E62AFE"/>
    <w:rsid w:val="00E62C3F"/>
    <w:rsid w:val="00E63352"/>
    <w:rsid w:val="00E6399B"/>
    <w:rsid w:val="00E63AE1"/>
    <w:rsid w:val="00E63D2E"/>
    <w:rsid w:val="00E64444"/>
    <w:rsid w:val="00E648F1"/>
    <w:rsid w:val="00E64F0B"/>
    <w:rsid w:val="00E66150"/>
    <w:rsid w:val="00E66207"/>
    <w:rsid w:val="00E664FC"/>
    <w:rsid w:val="00E66564"/>
    <w:rsid w:val="00E66EB5"/>
    <w:rsid w:val="00E70F53"/>
    <w:rsid w:val="00E71322"/>
    <w:rsid w:val="00E73CBA"/>
    <w:rsid w:val="00E741B4"/>
    <w:rsid w:val="00E759A7"/>
    <w:rsid w:val="00E7696E"/>
    <w:rsid w:val="00E770DA"/>
    <w:rsid w:val="00E80A21"/>
    <w:rsid w:val="00E80CEE"/>
    <w:rsid w:val="00E81533"/>
    <w:rsid w:val="00E816C3"/>
    <w:rsid w:val="00E81F64"/>
    <w:rsid w:val="00E825A4"/>
    <w:rsid w:val="00E82929"/>
    <w:rsid w:val="00E83666"/>
    <w:rsid w:val="00E8577E"/>
    <w:rsid w:val="00E858A5"/>
    <w:rsid w:val="00E85A81"/>
    <w:rsid w:val="00E85CD9"/>
    <w:rsid w:val="00E8652C"/>
    <w:rsid w:val="00E8720F"/>
    <w:rsid w:val="00E90F57"/>
    <w:rsid w:val="00E9124A"/>
    <w:rsid w:val="00E91350"/>
    <w:rsid w:val="00E918EB"/>
    <w:rsid w:val="00E91CF1"/>
    <w:rsid w:val="00E924CF"/>
    <w:rsid w:val="00E9254A"/>
    <w:rsid w:val="00E93815"/>
    <w:rsid w:val="00E939EE"/>
    <w:rsid w:val="00E93DA2"/>
    <w:rsid w:val="00E94B95"/>
    <w:rsid w:val="00E951C2"/>
    <w:rsid w:val="00E954AC"/>
    <w:rsid w:val="00E95D17"/>
    <w:rsid w:val="00E963B7"/>
    <w:rsid w:val="00E9684D"/>
    <w:rsid w:val="00E9698A"/>
    <w:rsid w:val="00E96FD0"/>
    <w:rsid w:val="00E97B72"/>
    <w:rsid w:val="00EA02A2"/>
    <w:rsid w:val="00EA04D5"/>
    <w:rsid w:val="00EA063A"/>
    <w:rsid w:val="00EA0640"/>
    <w:rsid w:val="00EA082C"/>
    <w:rsid w:val="00EA0C0B"/>
    <w:rsid w:val="00EA1763"/>
    <w:rsid w:val="00EA1981"/>
    <w:rsid w:val="00EA2AD8"/>
    <w:rsid w:val="00EA3B7A"/>
    <w:rsid w:val="00EA44EF"/>
    <w:rsid w:val="00EA47F6"/>
    <w:rsid w:val="00EA546C"/>
    <w:rsid w:val="00EA582A"/>
    <w:rsid w:val="00EA5951"/>
    <w:rsid w:val="00EA6081"/>
    <w:rsid w:val="00EA6377"/>
    <w:rsid w:val="00EA68AF"/>
    <w:rsid w:val="00EA6C0B"/>
    <w:rsid w:val="00EA708E"/>
    <w:rsid w:val="00EA717E"/>
    <w:rsid w:val="00EA71C9"/>
    <w:rsid w:val="00EA73F0"/>
    <w:rsid w:val="00EA763D"/>
    <w:rsid w:val="00EB080D"/>
    <w:rsid w:val="00EB086A"/>
    <w:rsid w:val="00EB1075"/>
    <w:rsid w:val="00EB1469"/>
    <w:rsid w:val="00EB1B4B"/>
    <w:rsid w:val="00EB26E3"/>
    <w:rsid w:val="00EB2A8C"/>
    <w:rsid w:val="00EB3B05"/>
    <w:rsid w:val="00EB403C"/>
    <w:rsid w:val="00EB4BCB"/>
    <w:rsid w:val="00EB5187"/>
    <w:rsid w:val="00EB54C1"/>
    <w:rsid w:val="00EB5D10"/>
    <w:rsid w:val="00EB6208"/>
    <w:rsid w:val="00EB653E"/>
    <w:rsid w:val="00EB68F0"/>
    <w:rsid w:val="00EB7A22"/>
    <w:rsid w:val="00EC0318"/>
    <w:rsid w:val="00EC0436"/>
    <w:rsid w:val="00EC0505"/>
    <w:rsid w:val="00EC198C"/>
    <w:rsid w:val="00EC1DFD"/>
    <w:rsid w:val="00EC25C4"/>
    <w:rsid w:val="00EC3ED0"/>
    <w:rsid w:val="00EC470D"/>
    <w:rsid w:val="00EC5211"/>
    <w:rsid w:val="00EC6D77"/>
    <w:rsid w:val="00ED0626"/>
    <w:rsid w:val="00ED0C01"/>
    <w:rsid w:val="00ED11CA"/>
    <w:rsid w:val="00ED241B"/>
    <w:rsid w:val="00ED26DC"/>
    <w:rsid w:val="00ED27A5"/>
    <w:rsid w:val="00ED34D5"/>
    <w:rsid w:val="00ED3A7B"/>
    <w:rsid w:val="00ED3C1B"/>
    <w:rsid w:val="00ED41EB"/>
    <w:rsid w:val="00ED4A66"/>
    <w:rsid w:val="00ED5045"/>
    <w:rsid w:val="00ED51CA"/>
    <w:rsid w:val="00ED55EC"/>
    <w:rsid w:val="00ED5645"/>
    <w:rsid w:val="00ED57CE"/>
    <w:rsid w:val="00ED626E"/>
    <w:rsid w:val="00ED6905"/>
    <w:rsid w:val="00ED7023"/>
    <w:rsid w:val="00ED7705"/>
    <w:rsid w:val="00ED7A2B"/>
    <w:rsid w:val="00ED7A9B"/>
    <w:rsid w:val="00EE0277"/>
    <w:rsid w:val="00EE08E1"/>
    <w:rsid w:val="00EE2A02"/>
    <w:rsid w:val="00EE2E56"/>
    <w:rsid w:val="00EE318B"/>
    <w:rsid w:val="00EE3A71"/>
    <w:rsid w:val="00EE4404"/>
    <w:rsid w:val="00EE4DA1"/>
    <w:rsid w:val="00EE5035"/>
    <w:rsid w:val="00EE5A58"/>
    <w:rsid w:val="00EE5BDE"/>
    <w:rsid w:val="00EE6829"/>
    <w:rsid w:val="00EE6855"/>
    <w:rsid w:val="00EE755B"/>
    <w:rsid w:val="00EF0391"/>
    <w:rsid w:val="00EF0669"/>
    <w:rsid w:val="00EF08C6"/>
    <w:rsid w:val="00EF0E48"/>
    <w:rsid w:val="00EF14EA"/>
    <w:rsid w:val="00EF1FAB"/>
    <w:rsid w:val="00EF33E5"/>
    <w:rsid w:val="00EF389C"/>
    <w:rsid w:val="00EF408A"/>
    <w:rsid w:val="00EF42A4"/>
    <w:rsid w:val="00EF4781"/>
    <w:rsid w:val="00EF5B48"/>
    <w:rsid w:val="00EF5D51"/>
    <w:rsid w:val="00EF64C7"/>
    <w:rsid w:val="00EF69AA"/>
    <w:rsid w:val="00EF6B6B"/>
    <w:rsid w:val="00EF6DA7"/>
    <w:rsid w:val="00EF71F1"/>
    <w:rsid w:val="00F001A6"/>
    <w:rsid w:val="00F0152F"/>
    <w:rsid w:val="00F02246"/>
    <w:rsid w:val="00F0237D"/>
    <w:rsid w:val="00F02575"/>
    <w:rsid w:val="00F0401D"/>
    <w:rsid w:val="00F040A8"/>
    <w:rsid w:val="00F04D35"/>
    <w:rsid w:val="00F0580D"/>
    <w:rsid w:val="00F058D4"/>
    <w:rsid w:val="00F06228"/>
    <w:rsid w:val="00F062BA"/>
    <w:rsid w:val="00F06698"/>
    <w:rsid w:val="00F069B3"/>
    <w:rsid w:val="00F1012A"/>
    <w:rsid w:val="00F10341"/>
    <w:rsid w:val="00F1081B"/>
    <w:rsid w:val="00F11D4C"/>
    <w:rsid w:val="00F13EA2"/>
    <w:rsid w:val="00F14EAF"/>
    <w:rsid w:val="00F15E61"/>
    <w:rsid w:val="00F1708F"/>
    <w:rsid w:val="00F1775A"/>
    <w:rsid w:val="00F17974"/>
    <w:rsid w:val="00F17A71"/>
    <w:rsid w:val="00F207E0"/>
    <w:rsid w:val="00F20CB2"/>
    <w:rsid w:val="00F21951"/>
    <w:rsid w:val="00F2284D"/>
    <w:rsid w:val="00F2299F"/>
    <w:rsid w:val="00F22EF8"/>
    <w:rsid w:val="00F233E9"/>
    <w:rsid w:val="00F23F88"/>
    <w:rsid w:val="00F241AC"/>
    <w:rsid w:val="00F24A35"/>
    <w:rsid w:val="00F24D04"/>
    <w:rsid w:val="00F250A9"/>
    <w:rsid w:val="00F2555D"/>
    <w:rsid w:val="00F27847"/>
    <w:rsid w:val="00F27C00"/>
    <w:rsid w:val="00F303B4"/>
    <w:rsid w:val="00F304AC"/>
    <w:rsid w:val="00F30551"/>
    <w:rsid w:val="00F306F0"/>
    <w:rsid w:val="00F3251B"/>
    <w:rsid w:val="00F3339D"/>
    <w:rsid w:val="00F337C6"/>
    <w:rsid w:val="00F337CF"/>
    <w:rsid w:val="00F34EEE"/>
    <w:rsid w:val="00F34FF0"/>
    <w:rsid w:val="00F35203"/>
    <w:rsid w:val="00F359B5"/>
    <w:rsid w:val="00F35CA3"/>
    <w:rsid w:val="00F360C8"/>
    <w:rsid w:val="00F3675A"/>
    <w:rsid w:val="00F369AA"/>
    <w:rsid w:val="00F369D4"/>
    <w:rsid w:val="00F36C60"/>
    <w:rsid w:val="00F375EE"/>
    <w:rsid w:val="00F37A83"/>
    <w:rsid w:val="00F40567"/>
    <w:rsid w:val="00F40F6C"/>
    <w:rsid w:val="00F41623"/>
    <w:rsid w:val="00F41CFA"/>
    <w:rsid w:val="00F42597"/>
    <w:rsid w:val="00F433DB"/>
    <w:rsid w:val="00F43841"/>
    <w:rsid w:val="00F447AA"/>
    <w:rsid w:val="00F45BB2"/>
    <w:rsid w:val="00F45C52"/>
    <w:rsid w:val="00F45D2D"/>
    <w:rsid w:val="00F461DA"/>
    <w:rsid w:val="00F46612"/>
    <w:rsid w:val="00F468DD"/>
    <w:rsid w:val="00F47216"/>
    <w:rsid w:val="00F478FC"/>
    <w:rsid w:val="00F47C15"/>
    <w:rsid w:val="00F47F62"/>
    <w:rsid w:val="00F502FA"/>
    <w:rsid w:val="00F507BA"/>
    <w:rsid w:val="00F51B57"/>
    <w:rsid w:val="00F51D3F"/>
    <w:rsid w:val="00F52B24"/>
    <w:rsid w:val="00F53F0D"/>
    <w:rsid w:val="00F542D2"/>
    <w:rsid w:val="00F54C30"/>
    <w:rsid w:val="00F56129"/>
    <w:rsid w:val="00F57079"/>
    <w:rsid w:val="00F571C1"/>
    <w:rsid w:val="00F57F4C"/>
    <w:rsid w:val="00F6052E"/>
    <w:rsid w:val="00F60608"/>
    <w:rsid w:val="00F6168F"/>
    <w:rsid w:val="00F61D5C"/>
    <w:rsid w:val="00F627A5"/>
    <w:rsid w:val="00F62AB1"/>
    <w:rsid w:val="00F62B00"/>
    <w:rsid w:val="00F62D7F"/>
    <w:rsid w:val="00F63799"/>
    <w:rsid w:val="00F63B8C"/>
    <w:rsid w:val="00F64266"/>
    <w:rsid w:val="00F64603"/>
    <w:rsid w:val="00F648E2"/>
    <w:rsid w:val="00F64F66"/>
    <w:rsid w:val="00F65B7A"/>
    <w:rsid w:val="00F65F88"/>
    <w:rsid w:val="00F673A9"/>
    <w:rsid w:val="00F711B7"/>
    <w:rsid w:val="00F71621"/>
    <w:rsid w:val="00F7214D"/>
    <w:rsid w:val="00F72441"/>
    <w:rsid w:val="00F72876"/>
    <w:rsid w:val="00F7350E"/>
    <w:rsid w:val="00F7464B"/>
    <w:rsid w:val="00F7486E"/>
    <w:rsid w:val="00F75265"/>
    <w:rsid w:val="00F75963"/>
    <w:rsid w:val="00F76667"/>
    <w:rsid w:val="00F766F6"/>
    <w:rsid w:val="00F767BE"/>
    <w:rsid w:val="00F7767A"/>
    <w:rsid w:val="00F81CB6"/>
    <w:rsid w:val="00F8208A"/>
    <w:rsid w:val="00F823A1"/>
    <w:rsid w:val="00F8274C"/>
    <w:rsid w:val="00F83207"/>
    <w:rsid w:val="00F83317"/>
    <w:rsid w:val="00F8371D"/>
    <w:rsid w:val="00F83DAD"/>
    <w:rsid w:val="00F84834"/>
    <w:rsid w:val="00F8550E"/>
    <w:rsid w:val="00F86032"/>
    <w:rsid w:val="00F8605D"/>
    <w:rsid w:val="00F86214"/>
    <w:rsid w:val="00F8719B"/>
    <w:rsid w:val="00F87205"/>
    <w:rsid w:val="00F877E0"/>
    <w:rsid w:val="00F87F30"/>
    <w:rsid w:val="00F90D17"/>
    <w:rsid w:val="00F90FAA"/>
    <w:rsid w:val="00F91495"/>
    <w:rsid w:val="00F91FB8"/>
    <w:rsid w:val="00F92A19"/>
    <w:rsid w:val="00F92F6B"/>
    <w:rsid w:val="00F92FA1"/>
    <w:rsid w:val="00F930C8"/>
    <w:rsid w:val="00F93B40"/>
    <w:rsid w:val="00F93CE9"/>
    <w:rsid w:val="00F93E46"/>
    <w:rsid w:val="00F9400E"/>
    <w:rsid w:val="00F946BB"/>
    <w:rsid w:val="00F94929"/>
    <w:rsid w:val="00F94E3C"/>
    <w:rsid w:val="00F9539A"/>
    <w:rsid w:val="00F95FD2"/>
    <w:rsid w:val="00F9602A"/>
    <w:rsid w:val="00F96A59"/>
    <w:rsid w:val="00FA24F1"/>
    <w:rsid w:val="00FA3ADC"/>
    <w:rsid w:val="00FA47EB"/>
    <w:rsid w:val="00FA4850"/>
    <w:rsid w:val="00FA4926"/>
    <w:rsid w:val="00FA52D7"/>
    <w:rsid w:val="00FA53F9"/>
    <w:rsid w:val="00FA63F6"/>
    <w:rsid w:val="00FA77FE"/>
    <w:rsid w:val="00FA7947"/>
    <w:rsid w:val="00FA7EDB"/>
    <w:rsid w:val="00FB0680"/>
    <w:rsid w:val="00FB09D1"/>
    <w:rsid w:val="00FB1318"/>
    <w:rsid w:val="00FB26C4"/>
    <w:rsid w:val="00FB348E"/>
    <w:rsid w:val="00FB4BE9"/>
    <w:rsid w:val="00FB4D1B"/>
    <w:rsid w:val="00FB4DB2"/>
    <w:rsid w:val="00FB5812"/>
    <w:rsid w:val="00FB5926"/>
    <w:rsid w:val="00FB64B4"/>
    <w:rsid w:val="00FB6564"/>
    <w:rsid w:val="00FB6A14"/>
    <w:rsid w:val="00FB7ED5"/>
    <w:rsid w:val="00FC02D0"/>
    <w:rsid w:val="00FC0866"/>
    <w:rsid w:val="00FC1833"/>
    <w:rsid w:val="00FC1F7D"/>
    <w:rsid w:val="00FC1FBB"/>
    <w:rsid w:val="00FC3540"/>
    <w:rsid w:val="00FC4032"/>
    <w:rsid w:val="00FC4AB7"/>
    <w:rsid w:val="00FC5DC7"/>
    <w:rsid w:val="00FC5FE3"/>
    <w:rsid w:val="00FC67E6"/>
    <w:rsid w:val="00FC68F6"/>
    <w:rsid w:val="00FC6EB3"/>
    <w:rsid w:val="00FD06F6"/>
    <w:rsid w:val="00FD0B42"/>
    <w:rsid w:val="00FD0EBA"/>
    <w:rsid w:val="00FD1908"/>
    <w:rsid w:val="00FD1B5D"/>
    <w:rsid w:val="00FD1FAC"/>
    <w:rsid w:val="00FD3C15"/>
    <w:rsid w:val="00FD4169"/>
    <w:rsid w:val="00FD4505"/>
    <w:rsid w:val="00FD47E1"/>
    <w:rsid w:val="00FD5348"/>
    <w:rsid w:val="00FD5890"/>
    <w:rsid w:val="00FD5FF2"/>
    <w:rsid w:val="00FD622C"/>
    <w:rsid w:val="00FD67BE"/>
    <w:rsid w:val="00FD68FD"/>
    <w:rsid w:val="00FD701F"/>
    <w:rsid w:val="00FD71DD"/>
    <w:rsid w:val="00FD7204"/>
    <w:rsid w:val="00FD729A"/>
    <w:rsid w:val="00FD7D56"/>
    <w:rsid w:val="00FD7DDC"/>
    <w:rsid w:val="00FD7EA9"/>
    <w:rsid w:val="00FE03C2"/>
    <w:rsid w:val="00FE0CFF"/>
    <w:rsid w:val="00FE0D74"/>
    <w:rsid w:val="00FE1306"/>
    <w:rsid w:val="00FE24DA"/>
    <w:rsid w:val="00FE35C6"/>
    <w:rsid w:val="00FE3D2C"/>
    <w:rsid w:val="00FE52ED"/>
    <w:rsid w:val="00FE5491"/>
    <w:rsid w:val="00FE5568"/>
    <w:rsid w:val="00FE6548"/>
    <w:rsid w:val="00FE6B31"/>
    <w:rsid w:val="00FE7411"/>
    <w:rsid w:val="00FE74DF"/>
    <w:rsid w:val="00FE7746"/>
    <w:rsid w:val="00FE78EB"/>
    <w:rsid w:val="00FE7C79"/>
    <w:rsid w:val="00FE7E0C"/>
    <w:rsid w:val="00FE7EA7"/>
    <w:rsid w:val="00FF0102"/>
    <w:rsid w:val="00FF034A"/>
    <w:rsid w:val="00FF0376"/>
    <w:rsid w:val="00FF1B79"/>
    <w:rsid w:val="00FF1F22"/>
    <w:rsid w:val="00FF5030"/>
    <w:rsid w:val="00FF51F5"/>
    <w:rsid w:val="00FF55EC"/>
    <w:rsid w:val="00FF582D"/>
    <w:rsid w:val="00FF63B9"/>
    <w:rsid w:val="56F077A1"/>
    <w:rsid w:val="7A6CF4D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AD8EB9"/>
  <w14:discardImageEditingData/>
  <w14:defaultImageDpi w14:val="150"/>
  <w15:docId w15:val="{134DE15E-9FFD-4DDD-9F0B-60E1D3E1B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ind w:left="-56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877"/>
    <w:rPr>
      <w:rFonts w:ascii="Frutiger" w:hAnsi="Frutiger" w:cs="Calibri"/>
      <w:color w:val="262140" w:themeColor="text1"/>
      <w:sz w:val="28"/>
      <w:szCs w:val="28"/>
      <w:lang w:val="en-GB"/>
    </w:rPr>
  </w:style>
  <w:style w:type="paragraph" w:styleId="Heading1">
    <w:name w:val="heading 1"/>
    <w:basedOn w:val="Normal"/>
    <w:next w:val="Normal"/>
    <w:link w:val="Heading1Char"/>
    <w:uiPriority w:val="7"/>
    <w:qFormat/>
    <w:rsid w:val="0082521B"/>
    <w:pPr>
      <w:pageBreakBefore/>
      <w:spacing w:before="480" w:after="120"/>
      <w:outlineLvl w:val="0"/>
    </w:pPr>
    <w:rPr>
      <w:rFonts w:eastAsiaTheme="majorEastAsia" w:cs="Arial"/>
      <w:b/>
      <w:bCs/>
      <w:color w:val="005EB8"/>
      <w:sz w:val="72"/>
    </w:rPr>
  </w:style>
  <w:style w:type="paragraph" w:styleId="Heading2">
    <w:name w:val="heading 2"/>
    <w:basedOn w:val="Normal"/>
    <w:next w:val="Normal"/>
    <w:link w:val="Heading2Char"/>
    <w:uiPriority w:val="7"/>
    <w:unhideWhenUsed/>
    <w:qFormat/>
    <w:rsid w:val="008A7887"/>
    <w:pPr>
      <w:keepNext/>
      <w:keepLines/>
      <w:spacing w:before="240"/>
      <w:outlineLvl w:val="1"/>
    </w:pPr>
    <w:rPr>
      <w:rFonts w:eastAsiaTheme="majorEastAsia" w:cs="Arial"/>
      <w:b/>
      <w:bCs/>
      <w:noProof/>
      <w:color w:val="005EB8"/>
      <w:sz w:val="44"/>
    </w:rPr>
  </w:style>
  <w:style w:type="paragraph" w:styleId="Heading3">
    <w:name w:val="heading 3"/>
    <w:basedOn w:val="Heading2"/>
    <w:next w:val="Normal"/>
    <w:link w:val="Heading3Char"/>
    <w:uiPriority w:val="7"/>
    <w:unhideWhenUsed/>
    <w:qFormat/>
    <w:rsid w:val="008A7887"/>
    <w:pPr>
      <w:outlineLvl w:val="2"/>
    </w:pPr>
    <w:rPr>
      <w:sz w:val="36"/>
      <w:szCs w:val="36"/>
    </w:rPr>
  </w:style>
  <w:style w:type="paragraph" w:styleId="Heading4">
    <w:name w:val="heading 4"/>
    <w:basedOn w:val="Normal"/>
    <w:next w:val="Normal"/>
    <w:link w:val="Heading4Char"/>
    <w:uiPriority w:val="7"/>
    <w:unhideWhenUsed/>
    <w:qFormat/>
    <w:rsid w:val="002A709E"/>
    <w:pPr>
      <w:keepNext/>
      <w:spacing w:line="276" w:lineRule="auto"/>
      <w:ind w:left="0"/>
      <w:outlineLvl w:val="3"/>
    </w:pPr>
    <w:rPr>
      <w:rFonts w:asciiTheme="majorHAnsi" w:hAnsiTheme="majorHAnsi"/>
      <w:b/>
      <w:color w:val="FFFFFF" w:themeColor="background1"/>
      <w:sz w:val="72"/>
      <w:szCs w:val="72"/>
    </w:rPr>
  </w:style>
  <w:style w:type="paragraph" w:styleId="Heading5">
    <w:name w:val="heading 5"/>
    <w:basedOn w:val="Normal"/>
    <w:next w:val="Normal"/>
    <w:link w:val="Heading5Char"/>
    <w:uiPriority w:val="7"/>
    <w:unhideWhenUsed/>
    <w:qFormat/>
    <w:rsid w:val="00C850CD"/>
    <w:pPr>
      <w:keepNext/>
      <w:spacing w:before="120" w:after="120"/>
      <w:ind w:left="115" w:right="115"/>
      <w:jc w:val="center"/>
      <w:outlineLvl w:val="4"/>
    </w:pPr>
    <w:rPr>
      <w:b/>
    </w:rPr>
  </w:style>
  <w:style w:type="paragraph" w:styleId="Heading6">
    <w:name w:val="heading 6"/>
    <w:basedOn w:val="Normal"/>
    <w:next w:val="Normal"/>
    <w:link w:val="Heading6Char"/>
    <w:uiPriority w:val="7"/>
    <w:unhideWhenUsed/>
    <w:qFormat/>
    <w:rsid w:val="00F1081B"/>
    <w:pPr>
      <w:keepNext/>
      <w:outlineLvl w:val="5"/>
    </w:pPr>
    <w:rPr>
      <w:b/>
      <w:bCs/>
      <w:sz w:val="32"/>
      <w:szCs w:val="32"/>
    </w:rPr>
  </w:style>
  <w:style w:type="paragraph" w:styleId="Heading7">
    <w:name w:val="heading 7"/>
    <w:basedOn w:val="Normal"/>
    <w:next w:val="Normal"/>
    <w:link w:val="Heading7Char"/>
    <w:uiPriority w:val="7"/>
    <w:unhideWhenUsed/>
    <w:qFormat/>
    <w:rsid w:val="000A6266"/>
    <w:pPr>
      <w:keepNext/>
      <w:spacing w:before="120" w:after="120"/>
      <w:ind w:left="115" w:right="115"/>
      <w:jc w:val="center"/>
      <w:outlineLvl w:val="6"/>
    </w:pPr>
    <w:rPr>
      <w:b/>
      <w:color w:val="FFFFFF" w:themeColor="background1"/>
    </w:rPr>
  </w:style>
  <w:style w:type="paragraph" w:styleId="Heading8">
    <w:name w:val="heading 8"/>
    <w:basedOn w:val="Normal"/>
    <w:next w:val="Normal"/>
    <w:link w:val="Heading8Char"/>
    <w:uiPriority w:val="7"/>
    <w:unhideWhenUsed/>
    <w:qFormat/>
    <w:rsid w:val="00C61C93"/>
    <w:pPr>
      <w:keepNext/>
      <w:spacing w:before="120" w:after="120"/>
      <w:ind w:left="113" w:right="113"/>
      <w:jc w:val="center"/>
      <w:outlineLvl w:val="7"/>
    </w:pPr>
    <w:rPr>
      <w:rFonts w:eastAsia="Microsoft Sans Serif"/>
      <w:b/>
      <w:bCs/>
      <w:color w:val="262140"/>
    </w:rPr>
  </w:style>
  <w:style w:type="paragraph" w:styleId="Heading9">
    <w:name w:val="heading 9"/>
    <w:basedOn w:val="Normal"/>
    <w:next w:val="Normal"/>
    <w:link w:val="Heading9Char"/>
    <w:uiPriority w:val="7"/>
    <w:unhideWhenUsed/>
    <w:qFormat/>
    <w:rsid w:val="00DF0DB3"/>
    <w:pPr>
      <w:keepNext/>
      <w:spacing w:before="120" w:after="120"/>
      <w:ind w:left="113" w:right="113" w:firstLine="600"/>
      <w:outlineLvl w:val="8"/>
    </w:pPr>
    <w:rPr>
      <w:rFonts w:eastAsia="Microsoft Sans Serif"/>
      <w:b/>
      <w:color w:va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pPr>
    <w:rPr>
      <w:sz w:val="36"/>
    </w:rPr>
  </w:style>
  <w:style w:type="paragraph" w:styleId="Header">
    <w:name w:val="header"/>
    <w:basedOn w:val="Normal"/>
    <w:link w:val="HeaderChar"/>
    <w:uiPriority w:val="99"/>
    <w:pPr>
      <w:spacing w:after="380"/>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sid w:val="008A7887"/>
    <w:rPr>
      <w:rFonts w:ascii="Frutiger" w:eastAsiaTheme="majorEastAsia" w:hAnsi="Frutiger" w:cs="Arial"/>
      <w:b/>
      <w:bCs/>
      <w:noProof/>
      <w:color w:val="005EB8"/>
      <w:sz w:val="36"/>
      <w:szCs w:val="36"/>
      <w:lang w:val="en-GB"/>
    </w:rPr>
  </w:style>
  <w:style w:type="paragraph" w:styleId="Title">
    <w:name w:val="Title"/>
    <w:basedOn w:val="BodyText"/>
    <w:link w:val="TitleChar"/>
    <w:uiPriority w:val="1"/>
    <w:qFormat/>
    <w:rsid w:val="009E680E"/>
    <w:pPr>
      <w:ind w:left="-284"/>
    </w:pPr>
    <w:rPr>
      <w:rFonts w:ascii="Frutiger" w:hAnsi="Frutiger"/>
      <w:color w:val="005EB8"/>
    </w:rPr>
  </w:style>
  <w:style w:type="character" w:customStyle="1" w:styleId="TitleChar">
    <w:name w:val="Title Char"/>
    <w:basedOn w:val="DefaultParagraphFont"/>
    <w:link w:val="Title"/>
    <w:uiPriority w:val="1"/>
    <w:rsid w:val="009E680E"/>
    <w:rPr>
      <w:rFonts w:ascii="Frutiger" w:hAnsi="Frutiger" w:cs="Aharoni"/>
      <w:b/>
      <w:bCs/>
      <w:color w:val="005EB8"/>
      <w:sz w:val="56"/>
      <w:szCs w:val="56"/>
      <w:lang w:val="en-GB"/>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unhideWhenUsed/>
    <w:rPr>
      <w:rFonts w:ascii="Tahoma" w:hAnsi="Tahoma" w:cs="Tahoma"/>
      <w:sz w:val="16"/>
    </w:rPr>
  </w:style>
  <w:style w:type="character" w:customStyle="1" w:styleId="BalloonTextChar">
    <w:name w:val="Balloon Text Char"/>
    <w:basedOn w:val="DefaultParagraphFont"/>
    <w:link w:val="BalloonText"/>
    <w:uiPriority w:val="99"/>
    <w:rPr>
      <w:rFonts w:ascii="Tahoma" w:hAnsi="Tahoma" w:cs="Tahoma"/>
      <w:sz w:val="16"/>
    </w:rPr>
  </w:style>
  <w:style w:type="character" w:styleId="Strong">
    <w:name w:val="Strong"/>
    <w:basedOn w:val="DefaultParagraphFont"/>
    <w:uiPriority w:val="22"/>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style>
  <w:style w:type="paragraph" w:customStyle="1" w:styleId="ContactInfo">
    <w:name w:val="Contact Info"/>
    <w:basedOn w:val="Normal"/>
    <w:uiPriority w:val="5"/>
    <w:qFormat/>
    <w:pPr>
      <w:ind w:left="29" w:right="144"/>
    </w:pPr>
    <w:rPr>
      <w:color w:val="ECBD17" w:themeColor="accent1" w:themeShade="BF"/>
    </w:rPr>
  </w:style>
  <w:style w:type="paragraph" w:styleId="TOC1">
    <w:name w:val="toc 1"/>
    <w:basedOn w:val="Normal"/>
    <w:next w:val="Normal"/>
    <w:autoRedefine/>
    <w:uiPriority w:val="39"/>
    <w:unhideWhenUsed/>
    <w:rsid w:val="00510190"/>
    <w:pPr>
      <w:tabs>
        <w:tab w:val="right" w:leader="underscore" w:pos="9923"/>
      </w:tabs>
      <w:spacing w:before="40" w:after="100" w:line="288" w:lineRule="auto"/>
      <w:ind w:right="-604"/>
    </w:pPr>
    <w:rPr>
      <w:noProof/>
      <w:kern w:val="20"/>
    </w:rPr>
  </w:style>
  <w:style w:type="character" w:customStyle="1" w:styleId="Heading1Char">
    <w:name w:val="Heading 1 Char"/>
    <w:basedOn w:val="DefaultParagraphFont"/>
    <w:link w:val="Heading1"/>
    <w:uiPriority w:val="7"/>
    <w:rsid w:val="0082521B"/>
    <w:rPr>
      <w:rFonts w:ascii="Frutiger" w:eastAsiaTheme="majorEastAsia" w:hAnsi="Frutiger" w:cs="Arial"/>
      <w:b/>
      <w:bCs/>
      <w:color w:val="005EB8"/>
      <w:sz w:val="72"/>
      <w:lang w:val="en-GB"/>
    </w:rPr>
  </w:style>
  <w:style w:type="paragraph" w:styleId="TOCHeading">
    <w:name w:val="TOC Heading"/>
    <w:basedOn w:val="Heading1"/>
    <w:next w:val="Normal"/>
    <w:uiPriority w:val="39"/>
    <w:unhideWhenUsed/>
    <w:qFormat/>
    <w:rsid w:val="00EA0C0B"/>
    <w:pPr>
      <w:spacing w:before="0" w:after="360"/>
      <w:outlineLvl w:val="9"/>
    </w:pPr>
    <w:rPr>
      <w:kern w:val="20"/>
      <w:sz w:val="44"/>
    </w:rPr>
  </w:style>
  <w:style w:type="character" w:customStyle="1" w:styleId="Heading2Char">
    <w:name w:val="Heading 2 Char"/>
    <w:basedOn w:val="DefaultParagraphFont"/>
    <w:link w:val="Heading2"/>
    <w:uiPriority w:val="7"/>
    <w:rsid w:val="008A7887"/>
    <w:rPr>
      <w:rFonts w:ascii="Frutiger" w:eastAsiaTheme="majorEastAsia" w:hAnsi="Frutiger" w:cs="Arial"/>
      <w:b/>
      <w:bCs/>
      <w:noProof/>
      <w:color w:val="005EB8"/>
      <w:sz w:val="44"/>
      <w:szCs w:val="28"/>
      <w:lang w:val="en-GB"/>
    </w:rPr>
  </w:style>
  <w:style w:type="paragraph" w:styleId="Quote">
    <w:name w:val="Quote"/>
    <w:basedOn w:val="Normal"/>
    <w:next w:val="Normal"/>
    <w:link w:val="QuoteChar"/>
    <w:uiPriority w:val="3"/>
    <w:unhideWhenUsed/>
    <w:qFormat/>
    <w:rsid w:val="00D55CBC"/>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ind w:left="360" w:hanging="360"/>
    </w:pPr>
  </w:style>
  <w:style w:type="table" w:customStyle="1" w:styleId="FinancialTable">
    <w:name w:val="Financial Table"/>
    <w:basedOn w:val="TableNormal"/>
    <w:uiPriority w:val="99"/>
    <w:rsid w:val="00944D7A"/>
    <w:pPr>
      <w:spacing w:before="60" w:after="60"/>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ind w:left="-2318" w:right="29"/>
    </w:pPr>
    <w:rPr>
      <w:b/>
      <w:bCs/>
      <w:color w:val="ECBD17" w:themeColor="accent1" w:themeShade="BF"/>
      <w:sz w:val="36"/>
    </w:rPr>
  </w:style>
  <w:style w:type="paragraph" w:styleId="Caption">
    <w:name w:val="caption"/>
    <w:basedOn w:val="Normal"/>
    <w:uiPriority w:val="35"/>
    <w:qFormat/>
    <w:rsid w:val="00577305"/>
    <w:pPr>
      <w:spacing w:after="120"/>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unhideWhenUsed/>
    <w:rsid w:val="00233356"/>
    <w:rPr>
      <w:color w:val="605E5C"/>
      <w:shd w:val="clear" w:color="auto" w:fill="E1DFDD"/>
    </w:rPr>
  </w:style>
  <w:style w:type="paragraph" w:styleId="ListParagraph">
    <w:name w:val="List Paragraph"/>
    <w:aliases w:val="lev2 list,F5 List Paragraph,List Paragraph1,Dot pt,No Spacing1,List Paragraph Char Char Char,Indicator Text,Colorful List - Accent 11,Numbered Para 1,Bullet 1,Bullet Points,MAIN CONTENT,List Paragraph2,Normal numbered,List Paragraph11"/>
    <w:basedOn w:val="Normal"/>
    <w:link w:val="ListParagraphChar"/>
    <w:uiPriority w:val="34"/>
    <w:qFormat/>
    <w:rsid w:val="00C27696"/>
    <w:pPr>
      <w:ind w:left="720"/>
      <w:contextualSpacing/>
    </w:pPr>
  </w:style>
  <w:style w:type="table" w:styleId="TableGridLight">
    <w:name w:val="Grid Table Light"/>
    <w:basedOn w:val="TableNormal"/>
    <w:uiPriority w:val="45"/>
    <w:rsid w:val="005F109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5F1097"/>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8C7327"/>
    <w:rPr>
      <w:color w:val="ECBE18" w:themeColor="followedHyperlink"/>
      <w:u w:val="single"/>
    </w:rPr>
  </w:style>
  <w:style w:type="character" w:customStyle="1" w:styleId="ListParagraphChar">
    <w:name w:val="List Paragraph Char"/>
    <w:aliases w:val="lev2 list Char,F5 List Paragraph Char,List Paragraph1 Char,Dot pt Char,No Spacing1 Char,List Paragraph Char Char Char Char,Indicator Text Char,Colorful List - Accent 11 Char,Numbered Para 1 Char,Bullet 1 Char,Bullet Points Char"/>
    <w:link w:val="ListParagraph"/>
    <w:uiPriority w:val="34"/>
    <w:rsid w:val="00152884"/>
    <w:rPr>
      <w:rFonts w:ascii="Calibri" w:hAnsi="Calibri"/>
      <w:color w:val="262140" w:themeColor="text1"/>
      <w:sz w:val="28"/>
    </w:rPr>
  </w:style>
  <w:style w:type="paragraph" w:styleId="BodyTextIndent">
    <w:name w:val="Body Text Indent"/>
    <w:basedOn w:val="Normal"/>
    <w:link w:val="BodyTextIndentChar"/>
    <w:uiPriority w:val="99"/>
    <w:unhideWhenUsed/>
    <w:rsid w:val="00600C19"/>
  </w:style>
  <w:style w:type="character" w:customStyle="1" w:styleId="BodyTextIndentChar">
    <w:name w:val="Body Text Indent Char"/>
    <w:basedOn w:val="DefaultParagraphFont"/>
    <w:link w:val="BodyTextIndent"/>
    <w:uiPriority w:val="99"/>
    <w:rsid w:val="00600C19"/>
    <w:rPr>
      <w:rFonts w:ascii="Calibri" w:hAnsi="Calibri"/>
      <w:color w:val="262140" w:themeColor="text1"/>
      <w:sz w:val="28"/>
      <w:lang w:val="en-GB"/>
    </w:rPr>
  </w:style>
  <w:style w:type="paragraph" w:styleId="BlockText">
    <w:name w:val="Block Text"/>
    <w:basedOn w:val="Normal"/>
    <w:uiPriority w:val="99"/>
    <w:unhideWhenUsed/>
    <w:rsid w:val="00D87430"/>
    <w:pPr>
      <w:ind w:right="-554"/>
    </w:pPr>
  </w:style>
  <w:style w:type="character" w:customStyle="1" w:styleId="Heading4Char">
    <w:name w:val="Heading 4 Char"/>
    <w:basedOn w:val="DefaultParagraphFont"/>
    <w:link w:val="Heading4"/>
    <w:uiPriority w:val="7"/>
    <w:rsid w:val="002A709E"/>
    <w:rPr>
      <w:rFonts w:asciiTheme="majorHAnsi" w:hAnsiTheme="majorHAnsi"/>
      <w:b/>
      <w:color w:val="FFFFFF" w:themeColor="background1"/>
      <w:sz w:val="72"/>
      <w:szCs w:val="72"/>
      <w:lang w:val="en-GB"/>
    </w:rPr>
  </w:style>
  <w:style w:type="paragraph" w:styleId="BodyTextIndent2">
    <w:name w:val="Body Text Indent 2"/>
    <w:basedOn w:val="Normal"/>
    <w:link w:val="BodyTextIndent2Char"/>
    <w:uiPriority w:val="99"/>
    <w:unhideWhenUsed/>
    <w:rsid w:val="00BC51AC"/>
    <w:pPr>
      <w:jc w:val="center"/>
    </w:pPr>
    <w:rPr>
      <w:b/>
      <w:bCs/>
    </w:rPr>
  </w:style>
  <w:style w:type="character" w:customStyle="1" w:styleId="BodyTextIndent2Char">
    <w:name w:val="Body Text Indent 2 Char"/>
    <w:basedOn w:val="DefaultParagraphFont"/>
    <w:link w:val="BodyTextIndent2"/>
    <w:uiPriority w:val="99"/>
    <w:rsid w:val="00BC51AC"/>
    <w:rPr>
      <w:rFonts w:ascii="Calibri" w:hAnsi="Calibri"/>
      <w:b/>
      <w:bCs/>
      <w:color w:val="262140" w:themeColor="text1"/>
      <w:sz w:val="28"/>
      <w:lang w:val="en-GB"/>
    </w:rPr>
  </w:style>
  <w:style w:type="character" w:customStyle="1" w:styleId="Heading5Char">
    <w:name w:val="Heading 5 Char"/>
    <w:basedOn w:val="DefaultParagraphFont"/>
    <w:link w:val="Heading5"/>
    <w:uiPriority w:val="7"/>
    <w:rsid w:val="00C850CD"/>
    <w:rPr>
      <w:rFonts w:ascii="Calibri" w:hAnsi="Calibri"/>
      <w:b/>
      <w:color w:val="262140" w:themeColor="text1"/>
      <w:sz w:val="28"/>
      <w:szCs w:val="28"/>
      <w:lang w:val="en-GB"/>
    </w:rPr>
  </w:style>
  <w:style w:type="paragraph" w:styleId="BodyText">
    <w:name w:val="Body Text"/>
    <w:basedOn w:val="Normal"/>
    <w:link w:val="BodyTextChar"/>
    <w:uiPriority w:val="99"/>
    <w:unhideWhenUsed/>
    <w:rsid w:val="00057FCE"/>
    <w:pPr>
      <w:ind w:left="0"/>
    </w:pPr>
    <w:rPr>
      <w:rFonts w:ascii="Franklin Gothic Medium" w:hAnsi="Franklin Gothic Medium" w:cs="Aharoni"/>
      <w:b/>
      <w:bCs/>
      <w:color w:val="FFFFFF" w:themeColor="background1"/>
      <w:sz w:val="56"/>
      <w:szCs w:val="56"/>
    </w:rPr>
  </w:style>
  <w:style w:type="character" w:customStyle="1" w:styleId="BodyTextChar">
    <w:name w:val="Body Text Char"/>
    <w:basedOn w:val="DefaultParagraphFont"/>
    <w:link w:val="BodyText"/>
    <w:uiPriority w:val="99"/>
    <w:rsid w:val="00057FCE"/>
    <w:rPr>
      <w:rFonts w:ascii="Franklin Gothic Medium" w:hAnsi="Franklin Gothic Medium" w:cs="Aharoni"/>
      <w:b/>
      <w:bCs/>
      <w:color w:val="FFFFFF" w:themeColor="background1"/>
      <w:sz w:val="56"/>
      <w:szCs w:val="56"/>
      <w:lang w:val="en-GB"/>
    </w:rPr>
  </w:style>
  <w:style w:type="paragraph" w:styleId="TOC3">
    <w:name w:val="toc 3"/>
    <w:basedOn w:val="Normal"/>
    <w:next w:val="Normal"/>
    <w:autoRedefine/>
    <w:uiPriority w:val="39"/>
    <w:unhideWhenUsed/>
    <w:rsid w:val="0022202E"/>
    <w:pPr>
      <w:spacing w:after="100"/>
      <w:ind w:left="560"/>
    </w:pPr>
  </w:style>
  <w:style w:type="table" w:customStyle="1" w:styleId="TableGrid1">
    <w:name w:val="Table Grid1"/>
    <w:basedOn w:val="TableNormal"/>
    <w:next w:val="TableGrid"/>
    <w:uiPriority w:val="99"/>
    <w:rsid w:val="004303A9"/>
    <w:pPr>
      <w:ind w:left="0"/>
    </w:pPr>
    <w:rPr>
      <w:rFonts w:ascii="Times New Roman" w:eastAsia="Times New Roman" w:hAnsi="Times New Roman" w:cs="Times New Roman"/>
      <w:color w:val="auto"/>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7"/>
    <w:rsid w:val="00F1081B"/>
    <w:rPr>
      <w:rFonts w:ascii="Frutiger" w:hAnsi="Frutiger" w:cs="Calibri"/>
      <w:b/>
      <w:bCs/>
      <w:color w:val="262140" w:themeColor="text1"/>
      <w:sz w:val="32"/>
      <w:szCs w:val="32"/>
      <w:lang w:val="en-GB"/>
    </w:rPr>
  </w:style>
  <w:style w:type="character" w:customStyle="1" w:styleId="Heading7Char">
    <w:name w:val="Heading 7 Char"/>
    <w:basedOn w:val="DefaultParagraphFont"/>
    <w:link w:val="Heading7"/>
    <w:uiPriority w:val="7"/>
    <w:rsid w:val="000A6266"/>
    <w:rPr>
      <w:rFonts w:ascii="Frutiger" w:hAnsi="Frutiger" w:cs="Calibri"/>
      <w:b/>
      <w:color w:val="FFFFFF" w:themeColor="background1"/>
      <w:sz w:val="28"/>
      <w:szCs w:val="28"/>
      <w:lang w:val="en-GB"/>
    </w:rPr>
  </w:style>
  <w:style w:type="paragraph" w:styleId="BodyTextIndent3">
    <w:name w:val="Body Text Indent 3"/>
    <w:basedOn w:val="Normal"/>
    <w:link w:val="BodyTextIndent3Char"/>
    <w:uiPriority w:val="99"/>
    <w:unhideWhenUsed/>
    <w:rsid w:val="000015EB"/>
    <w:rPr>
      <w:b/>
      <w:bCs/>
      <w:sz w:val="22"/>
      <w:szCs w:val="22"/>
    </w:rPr>
  </w:style>
  <w:style w:type="character" w:customStyle="1" w:styleId="BodyTextIndent3Char">
    <w:name w:val="Body Text Indent 3 Char"/>
    <w:basedOn w:val="DefaultParagraphFont"/>
    <w:link w:val="BodyTextIndent3"/>
    <w:uiPriority w:val="99"/>
    <w:rsid w:val="000015EB"/>
    <w:rPr>
      <w:rFonts w:ascii="Frutiger" w:hAnsi="Frutiger" w:cs="Calibri"/>
      <w:b/>
      <w:bCs/>
      <w:color w:val="262140" w:themeColor="text1"/>
      <w:sz w:val="22"/>
      <w:szCs w:val="22"/>
      <w:lang w:val="en-GB"/>
    </w:rPr>
  </w:style>
  <w:style w:type="table" w:customStyle="1" w:styleId="TableGrid11">
    <w:name w:val="Table Grid11"/>
    <w:basedOn w:val="TableNormal"/>
    <w:next w:val="TableGrid"/>
    <w:uiPriority w:val="39"/>
    <w:rsid w:val="007F40F3"/>
    <w:pPr>
      <w:spacing w:before="120" w:after="120"/>
      <w:ind w:left="115" w:right="115"/>
    </w:pPr>
    <w:rPr>
      <w:color w:val="4E448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8Char">
    <w:name w:val="Heading 8 Char"/>
    <w:basedOn w:val="DefaultParagraphFont"/>
    <w:link w:val="Heading8"/>
    <w:uiPriority w:val="7"/>
    <w:rsid w:val="00C61C93"/>
    <w:rPr>
      <w:rFonts w:ascii="Frutiger" w:eastAsia="Microsoft Sans Serif" w:hAnsi="Frutiger" w:cs="Calibri"/>
      <w:b/>
      <w:bCs/>
      <w:color w:val="262140"/>
      <w:sz w:val="28"/>
      <w:szCs w:val="28"/>
      <w:lang w:val="en-GB"/>
    </w:rPr>
  </w:style>
  <w:style w:type="character" w:customStyle="1" w:styleId="Heading9Char">
    <w:name w:val="Heading 9 Char"/>
    <w:basedOn w:val="DefaultParagraphFont"/>
    <w:link w:val="Heading9"/>
    <w:uiPriority w:val="7"/>
    <w:rsid w:val="00DF0DB3"/>
    <w:rPr>
      <w:rFonts w:ascii="Frutiger" w:eastAsia="Microsoft Sans Serif" w:hAnsi="Frutiger" w:cs="Calibri"/>
      <w:b/>
      <w:color w:val="FFFFFF"/>
      <w:sz w:val="28"/>
      <w:szCs w:val="28"/>
      <w:lang w:val="en-GB"/>
    </w:rPr>
  </w:style>
  <w:style w:type="character" w:customStyle="1" w:styleId="normaltextrun">
    <w:name w:val="normaltextrun"/>
    <w:basedOn w:val="DefaultParagraphFont"/>
    <w:rsid w:val="00493B2A"/>
  </w:style>
  <w:style w:type="character" w:customStyle="1" w:styleId="eop">
    <w:name w:val="eop"/>
    <w:basedOn w:val="DefaultParagraphFont"/>
    <w:rsid w:val="00493B2A"/>
  </w:style>
  <w:style w:type="paragraph" w:styleId="NormalWeb">
    <w:name w:val="Normal (Web)"/>
    <w:basedOn w:val="Normal"/>
    <w:uiPriority w:val="99"/>
    <w:unhideWhenUsed/>
    <w:rsid w:val="00F42597"/>
    <w:rPr>
      <w:rFonts w:ascii="Times New Roman" w:hAnsi="Times New Roman" w:cs="Times New Roman"/>
      <w:sz w:val="24"/>
      <w:szCs w:val="24"/>
    </w:rPr>
  </w:style>
  <w:style w:type="character" w:styleId="Mention">
    <w:name w:val="Mention"/>
    <w:basedOn w:val="DefaultParagraphFont"/>
    <w:uiPriority w:val="99"/>
    <w:unhideWhenUsed/>
    <w:rsid w:val="00DE7F62"/>
    <w:rPr>
      <w:color w:val="2B579A"/>
      <w:shd w:val="clear" w:color="auto" w:fill="E1DFDD"/>
    </w:rPr>
  </w:style>
  <w:style w:type="paragraph" w:customStyle="1" w:styleId="Default">
    <w:name w:val="Default"/>
    <w:rsid w:val="00793CB3"/>
    <w:pPr>
      <w:numPr>
        <w:numId w:val="32"/>
      </w:numPr>
      <w:suppressAutoHyphens/>
      <w:autoSpaceDE w:val="0"/>
      <w:autoSpaceDN w:val="0"/>
      <w:textAlignment w:val="baseline"/>
    </w:pPr>
    <w:rPr>
      <w:rFonts w:ascii="Arial" w:eastAsia="Calibri" w:hAnsi="Arial" w:cs="Arial"/>
      <w:color w:val="000000"/>
      <w:sz w:val="24"/>
      <w:szCs w:val="24"/>
      <w:lang w:val="en-GB" w:eastAsia="en-US"/>
    </w:rPr>
  </w:style>
  <w:style w:type="paragraph" w:styleId="FootnoteText">
    <w:name w:val="footnote text"/>
    <w:basedOn w:val="Normal"/>
    <w:link w:val="FootnoteTextChar"/>
    <w:uiPriority w:val="99"/>
    <w:unhideWhenUsed/>
    <w:rsid w:val="00793CB3"/>
    <w:pPr>
      <w:ind w:left="0"/>
    </w:pPr>
    <w:rPr>
      <w:rFonts w:ascii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rsid w:val="00793CB3"/>
    <w:rPr>
      <w:color w:val="auto"/>
      <w:lang w:val="en-GB" w:eastAsia="en-US"/>
    </w:rPr>
  </w:style>
  <w:style w:type="character" w:styleId="FootnoteReference">
    <w:name w:val="footnote reference"/>
    <w:basedOn w:val="DefaultParagraphFont"/>
    <w:uiPriority w:val="99"/>
    <w:semiHidden/>
    <w:unhideWhenUsed/>
    <w:rsid w:val="00793CB3"/>
    <w:rPr>
      <w:vertAlign w:val="superscript"/>
    </w:rPr>
  </w:style>
  <w:style w:type="paragraph" w:styleId="TOC4">
    <w:name w:val="toc 4"/>
    <w:basedOn w:val="Normal"/>
    <w:next w:val="Normal"/>
    <w:autoRedefine/>
    <w:uiPriority w:val="39"/>
    <w:unhideWhenUsed/>
    <w:rsid w:val="00721C07"/>
    <w:pPr>
      <w:spacing w:after="100" w:line="259" w:lineRule="auto"/>
      <w:ind w:left="660"/>
    </w:pPr>
    <w:rPr>
      <w:rFonts w:asciiTheme="minorHAnsi" w:eastAsiaTheme="minorEastAsia" w:hAnsiTheme="minorHAnsi" w:cstheme="minorBidi"/>
      <w:color w:val="auto"/>
      <w:sz w:val="22"/>
      <w:szCs w:val="22"/>
      <w:lang w:eastAsia="en-GB"/>
    </w:rPr>
  </w:style>
  <w:style w:type="paragraph" w:styleId="TOC5">
    <w:name w:val="toc 5"/>
    <w:basedOn w:val="Normal"/>
    <w:next w:val="Normal"/>
    <w:autoRedefine/>
    <w:uiPriority w:val="39"/>
    <w:unhideWhenUsed/>
    <w:rsid w:val="00721C07"/>
    <w:pPr>
      <w:spacing w:after="100" w:line="259" w:lineRule="auto"/>
      <w:ind w:left="880"/>
    </w:pPr>
    <w:rPr>
      <w:rFonts w:asciiTheme="minorHAnsi" w:eastAsiaTheme="minorEastAsia" w:hAnsiTheme="minorHAnsi" w:cstheme="minorBidi"/>
      <w:color w:val="auto"/>
      <w:sz w:val="22"/>
      <w:szCs w:val="22"/>
      <w:lang w:eastAsia="en-GB"/>
    </w:rPr>
  </w:style>
  <w:style w:type="paragraph" w:styleId="TOC6">
    <w:name w:val="toc 6"/>
    <w:basedOn w:val="Normal"/>
    <w:next w:val="Normal"/>
    <w:autoRedefine/>
    <w:uiPriority w:val="39"/>
    <w:unhideWhenUsed/>
    <w:rsid w:val="00721C07"/>
    <w:pPr>
      <w:spacing w:after="100" w:line="259" w:lineRule="auto"/>
      <w:ind w:left="1100"/>
    </w:pPr>
    <w:rPr>
      <w:rFonts w:asciiTheme="minorHAnsi" w:eastAsiaTheme="minorEastAsia" w:hAnsiTheme="minorHAnsi" w:cstheme="minorBidi"/>
      <w:color w:val="auto"/>
      <w:sz w:val="22"/>
      <w:szCs w:val="22"/>
      <w:lang w:eastAsia="en-GB"/>
    </w:rPr>
  </w:style>
  <w:style w:type="paragraph" w:styleId="TOC7">
    <w:name w:val="toc 7"/>
    <w:basedOn w:val="Normal"/>
    <w:next w:val="Normal"/>
    <w:autoRedefine/>
    <w:uiPriority w:val="39"/>
    <w:unhideWhenUsed/>
    <w:rsid w:val="00721C07"/>
    <w:pPr>
      <w:spacing w:after="100" w:line="259" w:lineRule="auto"/>
      <w:ind w:left="1320"/>
    </w:pPr>
    <w:rPr>
      <w:rFonts w:asciiTheme="minorHAnsi" w:eastAsiaTheme="minorEastAsia" w:hAnsiTheme="minorHAnsi" w:cstheme="minorBidi"/>
      <w:color w:val="auto"/>
      <w:sz w:val="22"/>
      <w:szCs w:val="22"/>
      <w:lang w:eastAsia="en-GB"/>
    </w:rPr>
  </w:style>
  <w:style w:type="paragraph" w:styleId="TOC8">
    <w:name w:val="toc 8"/>
    <w:basedOn w:val="Normal"/>
    <w:next w:val="Normal"/>
    <w:autoRedefine/>
    <w:uiPriority w:val="39"/>
    <w:unhideWhenUsed/>
    <w:rsid w:val="00721C07"/>
    <w:pPr>
      <w:spacing w:after="100" w:line="259" w:lineRule="auto"/>
      <w:ind w:left="1540"/>
    </w:pPr>
    <w:rPr>
      <w:rFonts w:asciiTheme="minorHAnsi" w:eastAsiaTheme="minorEastAsia" w:hAnsiTheme="minorHAnsi" w:cstheme="minorBidi"/>
      <w:color w:val="auto"/>
      <w:sz w:val="22"/>
      <w:szCs w:val="22"/>
      <w:lang w:eastAsia="en-GB"/>
    </w:rPr>
  </w:style>
  <w:style w:type="paragraph" w:styleId="TOC9">
    <w:name w:val="toc 9"/>
    <w:basedOn w:val="Normal"/>
    <w:next w:val="Normal"/>
    <w:autoRedefine/>
    <w:uiPriority w:val="39"/>
    <w:unhideWhenUsed/>
    <w:rsid w:val="00721C07"/>
    <w:pPr>
      <w:spacing w:after="100" w:line="259" w:lineRule="auto"/>
      <w:ind w:left="1760"/>
    </w:pPr>
    <w:rPr>
      <w:rFonts w:asciiTheme="minorHAnsi" w:eastAsiaTheme="minorEastAsia" w:hAnsiTheme="minorHAnsi" w:cstheme="minorBidi"/>
      <w:color w:val="auto"/>
      <w:sz w:val="22"/>
      <w:szCs w:val="22"/>
      <w:lang w:eastAsia="en-GB"/>
    </w:rPr>
  </w:style>
  <w:style w:type="paragraph" w:customStyle="1" w:styleId="paragraph">
    <w:name w:val="paragraph"/>
    <w:basedOn w:val="Normal"/>
    <w:rsid w:val="00273FF8"/>
    <w:pPr>
      <w:spacing w:before="100" w:beforeAutospacing="1" w:after="100" w:afterAutospacing="1"/>
      <w:ind w:left="0"/>
    </w:pPr>
    <w:rPr>
      <w:rFonts w:ascii="Times New Roman" w:eastAsia="Times New Roman" w:hAnsi="Times New Roman" w:cs="Times New Roman"/>
      <w:color w:val="auto"/>
      <w:sz w:val="24"/>
      <w:szCs w:val="24"/>
      <w:lang w:eastAsia="en-GB"/>
    </w:rPr>
  </w:style>
  <w:style w:type="character" w:customStyle="1" w:styleId="ui-provider">
    <w:name w:val="ui-provider"/>
    <w:basedOn w:val="DefaultParagraphFont"/>
    <w:rsid w:val="00F22EF8"/>
  </w:style>
  <w:style w:type="table" w:customStyle="1" w:styleId="TableGrid2">
    <w:name w:val="Table Grid2"/>
    <w:basedOn w:val="TableNormal"/>
    <w:next w:val="TableGrid"/>
    <w:uiPriority w:val="59"/>
    <w:rsid w:val="004C6F28"/>
    <w:pPr>
      <w:ind w:left="0"/>
    </w:pPr>
    <w:rPr>
      <w:rFonts w:ascii="Arial" w:hAnsi="Arial" w:cs="Arial"/>
      <w:color w:val="auto"/>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9010A"/>
    <w:pPr>
      <w:ind w:left="0"/>
    </w:pPr>
    <w:rPr>
      <w:rFonts w:ascii="Arial" w:hAnsi="Arial" w:cs="Arial"/>
      <w:color w:val="auto"/>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96911">
      <w:bodyDiv w:val="1"/>
      <w:marLeft w:val="0"/>
      <w:marRight w:val="0"/>
      <w:marTop w:val="0"/>
      <w:marBottom w:val="0"/>
      <w:divBdr>
        <w:top w:val="none" w:sz="0" w:space="0" w:color="auto"/>
        <w:left w:val="none" w:sz="0" w:space="0" w:color="auto"/>
        <w:bottom w:val="none" w:sz="0" w:space="0" w:color="auto"/>
        <w:right w:val="none" w:sz="0" w:space="0" w:color="auto"/>
      </w:divBdr>
    </w:div>
    <w:div w:id="221720383">
      <w:bodyDiv w:val="1"/>
      <w:marLeft w:val="0"/>
      <w:marRight w:val="0"/>
      <w:marTop w:val="0"/>
      <w:marBottom w:val="0"/>
      <w:divBdr>
        <w:top w:val="none" w:sz="0" w:space="0" w:color="auto"/>
        <w:left w:val="none" w:sz="0" w:space="0" w:color="auto"/>
        <w:bottom w:val="none" w:sz="0" w:space="0" w:color="auto"/>
        <w:right w:val="none" w:sz="0" w:space="0" w:color="auto"/>
      </w:divBdr>
    </w:div>
    <w:div w:id="310335270">
      <w:bodyDiv w:val="1"/>
      <w:marLeft w:val="0"/>
      <w:marRight w:val="0"/>
      <w:marTop w:val="0"/>
      <w:marBottom w:val="0"/>
      <w:divBdr>
        <w:top w:val="none" w:sz="0" w:space="0" w:color="auto"/>
        <w:left w:val="none" w:sz="0" w:space="0" w:color="auto"/>
        <w:bottom w:val="none" w:sz="0" w:space="0" w:color="auto"/>
        <w:right w:val="none" w:sz="0" w:space="0" w:color="auto"/>
      </w:divBdr>
    </w:div>
    <w:div w:id="349645242">
      <w:bodyDiv w:val="1"/>
      <w:marLeft w:val="0"/>
      <w:marRight w:val="0"/>
      <w:marTop w:val="0"/>
      <w:marBottom w:val="0"/>
      <w:divBdr>
        <w:top w:val="none" w:sz="0" w:space="0" w:color="auto"/>
        <w:left w:val="none" w:sz="0" w:space="0" w:color="auto"/>
        <w:bottom w:val="none" w:sz="0" w:space="0" w:color="auto"/>
        <w:right w:val="none" w:sz="0" w:space="0" w:color="auto"/>
      </w:divBdr>
    </w:div>
    <w:div w:id="420760576">
      <w:bodyDiv w:val="1"/>
      <w:marLeft w:val="0"/>
      <w:marRight w:val="0"/>
      <w:marTop w:val="0"/>
      <w:marBottom w:val="0"/>
      <w:divBdr>
        <w:top w:val="none" w:sz="0" w:space="0" w:color="auto"/>
        <w:left w:val="none" w:sz="0" w:space="0" w:color="auto"/>
        <w:bottom w:val="none" w:sz="0" w:space="0" w:color="auto"/>
        <w:right w:val="none" w:sz="0" w:space="0" w:color="auto"/>
      </w:divBdr>
    </w:div>
    <w:div w:id="423310476">
      <w:bodyDiv w:val="1"/>
      <w:marLeft w:val="0"/>
      <w:marRight w:val="0"/>
      <w:marTop w:val="0"/>
      <w:marBottom w:val="0"/>
      <w:divBdr>
        <w:top w:val="none" w:sz="0" w:space="0" w:color="auto"/>
        <w:left w:val="none" w:sz="0" w:space="0" w:color="auto"/>
        <w:bottom w:val="none" w:sz="0" w:space="0" w:color="auto"/>
        <w:right w:val="none" w:sz="0" w:space="0" w:color="auto"/>
      </w:divBdr>
    </w:div>
    <w:div w:id="486363190">
      <w:bodyDiv w:val="1"/>
      <w:marLeft w:val="0"/>
      <w:marRight w:val="0"/>
      <w:marTop w:val="0"/>
      <w:marBottom w:val="0"/>
      <w:divBdr>
        <w:top w:val="none" w:sz="0" w:space="0" w:color="auto"/>
        <w:left w:val="none" w:sz="0" w:space="0" w:color="auto"/>
        <w:bottom w:val="none" w:sz="0" w:space="0" w:color="auto"/>
        <w:right w:val="none" w:sz="0" w:space="0" w:color="auto"/>
      </w:divBdr>
    </w:div>
    <w:div w:id="558366774">
      <w:bodyDiv w:val="1"/>
      <w:marLeft w:val="0"/>
      <w:marRight w:val="0"/>
      <w:marTop w:val="0"/>
      <w:marBottom w:val="0"/>
      <w:divBdr>
        <w:top w:val="none" w:sz="0" w:space="0" w:color="auto"/>
        <w:left w:val="none" w:sz="0" w:space="0" w:color="auto"/>
        <w:bottom w:val="none" w:sz="0" w:space="0" w:color="auto"/>
        <w:right w:val="none" w:sz="0" w:space="0" w:color="auto"/>
      </w:divBdr>
    </w:div>
    <w:div w:id="640892475">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32116194">
      <w:bodyDiv w:val="1"/>
      <w:marLeft w:val="0"/>
      <w:marRight w:val="0"/>
      <w:marTop w:val="0"/>
      <w:marBottom w:val="0"/>
      <w:divBdr>
        <w:top w:val="none" w:sz="0" w:space="0" w:color="auto"/>
        <w:left w:val="none" w:sz="0" w:space="0" w:color="auto"/>
        <w:bottom w:val="none" w:sz="0" w:space="0" w:color="auto"/>
        <w:right w:val="none" w:sz="0" w:space="0" w:color="auto"/>
      </w:divBdr>
    </w:div>
    <w:div w:id="773522145">
      <w:bodyDiv w:val="1"/>
      <w:marLeft w:val="0"/>
      <w:marRight w:val="0"/>
      <w:marTop w:val="0"/>
      <w:marBottom w:val="0"/>
      <w:divBdr>
        <w:top w:val="none" w:sz="0" w:space="0" w:color="auto"/>
        <w:left w:val="none" w:sz="0" w:space="0" w:color="auto"/>
        <w:bottom w:val="none" w:sz="0" w:space="0" w:color="auto"/>
        <w:right w:val="none" w:sz="0" w:space="0" w:color="auto"/>
      </w:divBdr>
    </w:div>
    <w:div w:id="820005294">
      <w:bodyDiv w:val="1"/>
      <w:marLeft w:val="0"/>
      <w:marRight w:val="0"/>
      <w:marTop w:val="0"/>
      <w:marBottom w:val="0"/>
      <w:divBdr>
        <w:top w:val="none" w:sz="0" w:space="0" w:color="auto"/>
        <w:left w:val="none" w:sz="0" w:space="0" w:color="auto"/>
        <w:bottom w:val="none" w:sz="0" w:space="0" w:color="auto"/>
        <w:right w:val="none" w:sz="0" w:space="0" w:color="auto"/>
      </w:divBdr>
    </w:div>
    <w:div w:id="824317340">
      <w:bodyDiv w:val="1"/>
      <w:marLeft w:val="0"/>
      <w:marRight w:val="0"/>
      <w:marTop w:val="0"/>
      <w:marBottom w:val="0"/>
      <w:divBdr>
        <w:top w:val="none" w:sz="0" w:space="0" w:color="auto"/>
        <w:left w:val="none" w:sz="0" w:space="0" w:color="auto"/>
        <w:bottom w:val="none" w:sz="0" w:space="0" w:color="auto"/>
        <w:right w:val="none" w:sz="0" w:space="0" w:color="auto"/>
      </w:divBdr>
    </w:div>
    <w:div w:id="874543477">
      <w:bodyDiv w:val="1"/>
      <w:marLeft w:val="0"/>
      <w:marRight w:val="0"/>
      <w:marTop w:val="0"/>
      <w:marBottom w:val="0"/>
      <w:divBdr>
        <w:top w:val="none" w:sz="0" w:space="0" w:color="auto"/>
        <w:left w:val="none" w:sz="0" w:space="0" w:color="auto"/>
        <w:bottom w:val="none" w:sz="0" w:space="0" w:color="auto"/>
        <w:right w:val="none" w:sz="0" w:space="0" w:color="auto"/>
      </w:divBdr>
    </w:div>
    <w:div w:id="883953074">
      <w:bodyDiv w:val="1"/>
      <w:marLeft w:val="0"/>
      <w:marRight w:val="0"/>
      <w:marTop w:val="0"/>
      <w:marBottom w:val="0"/>
      <w:divBdr>
        <w:top w:val="none" w:sz="0" w:space="0" w:color="auto"/>
        <w:left w:val="none" w:sz="0" w:space="0" w:color="auto"/>
        <w:bottom w:val="none" w:sz="0" w:space="0" w:color="auto"/>
        <w:right w:val="none" w:sz="0" w:space="0" w:color="auto"/>
      </w:divBdr>
    </w:div>
    <w:div w:id="954794353">
      <w:bodyDiv w:val="1"/>
      <w:marLeft w:val="0"/>
      <w:marRight w:val="0"/>
      <w:marTop w:val="0"/>
      <w:marBottom w:val="0"/>
      <w:divBdr>
        <w:top w:val="none" w:sz="0" w:space="0" w:color="auto"/>
        <w:left w:val="none" w:sz="0" w:space="0" w:color="auto"/>
        <w:bottom w:val="none" w:sz="0" w:space="0" w:color="auto"/>
        <w:right w:val="none" w:sz="0" w:space="0" w:color="auto"/>
      </w:divBdr>
    </w:div>
    <w:div w:id="1046443922">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54121051">
      <w:bodyDiv w:val="1"/>
      <w:marLeft w:val="0"/>
      <w:marRight w:val="0"/>
      <w:marTop w:val="0"/>
      <w:marBottom w:val="0"/>
      <w:divBdr>
        <w:top w:val="none" w:sz="0" w:space="0" w:color="auto"/>
        <w:left w:val="none" w:sz="0" w:space="0" w:color="auto"/>
        <w:bottom w:val="none" w:sz="0" w:space="0" w:color="auto"/>
        <w:right w:val="none" w:sz="0" w:space="0" w:color="auto"/>
      </w:divBdr>
    </w:div>
    <w:div w:id="1316757384">
      <w:bodyDiv w:val="1"/>
      <w:marLeft w:val="0"/>
      <w:marRight w:val="0"/>
      <w:marTop w:val="0"/>
      <w:marBottom w:val="0"/>
      <w:divBdr>
        <w:top w:val="none" w:sz="0" w:space="0" w:color="auto"/>
        <w:left w:val="none" w:sz="0" w:space="0" w:color="auto"/>
        <w:bottom w:val="none" w:sz="0" w:space="0" w:color="auto"/>
        <w:right w:val="none" w:sz="0" w:space="0" w:color="auto"/>
      </w:divBdr>
    </w:div>
    <w:div w:id="1331055354">
      <w:bodyDiv w:val="1"/>
      <w:marLeft w:val="0"/>
      <w:marRight w:val="0"/>
      <w:marTop w:val="0"/>
      <w:marBottom w:val="0"/>
      <w:divBdr>
        <w:top w:val="none" w:sz="0" w:space="0" w:color="auto"/>
        <w:left w:val="none" w:sz="0" w:space="0" w:color="auto"/>
        <w:bottom w:val="none" w:sz="0" w:space="0" w:color="auto"/>
        <w:right w:val="none" w:sz="0" w:space="0" w:color="auto"/>
      </w:divBdr>
    </w:div>
    <w:div w:id="1331329849">
      <w:bodyDiv w:val="1"/>
      <w:marLeft w:val="0"/>
      <w:marRight w:val="0"/>
      <w:marTop w:val="0"/>
      <w:marBottom w:val="0"/>
      <w:divBdr>
        <w:top w:val="none" w:sz="0" w:space="0" w:color="auto"/>
        <w:left w:val="none" w:sz="0" w:space="0" w:color="auto"/>
        <w:bottom w:val="none" w:sz="0" w:space="0" w:color="auto"/>
        <w:right w:val="none" w:sz="0" w:space="0" w:color="auto"/>
      </w:divBdr>
    </w:div>
    <w:div w:id="1384794314">
      <w:bodyDiv w:val="1"/>
      <w:marLeft w:val="0"/>
      <w:marRight w:val="0"/>
      <w:marTop w:val="0"/>
      <w:marBottom w:val="0"/>
      <w:divBdr>
        <w:top w:val="none" w:sz="0" w:space="0" w:color="auto"/>
        <w:left w:val="none" w:sz="0" w:space="0" w:color="auto"/>
        <w:bottom w:val="none" w:sz="0" w:space="0" w:color="auto"/>
        <w:right w:val="none" w:sz="0" w:space="0" w:color="auto"/>
      </w:divBdr>
    </w:div>
    <w:div w:id="1397363813">
      <w:bodyDiv w:val="1"/>
      <w:marLeft w:val="0"/>
      <w:marRight w:val="0"/>
      <w:marTop w:val="0"/>
      <w:marBottom w:val="0"/>
      <w:divBdr>
        <w:top w:val="none" w:sz="0" w:space="0" w:color="auto"/>
        <w:left w:val="none" w:sz="0" w:space="0" w:color="auto"/>
        <w:bottom w:val="none" w:sz="0" w:space="0" w:color="auto"/>
        <w:right w:val="none" w:sz="0" w:space="0" w:color="auto"/>
      </w:divBdr>
    </w:div>
    <w:div w:id="1402483859">
      <w:bodyDiv w:val="1"/>
      <w:marLeft w:val="0"/>
      <w:marRight w:val="0"/>
      <w:marTop w:val="0"/>
      <w:marBottom w:val="0"/>
      <w:divBdr>
        <w:top w:val="none" w:sz="0" w:space="0" w:color="auto"/>
        <w:left w:val="none" w:sz="0" w:space="0" w:color="auto"/>
        <w:bottom w:val="none" w:sz="0" w:space="0" w:color="auto"/>
        <w:right w:val="none" w:sz="0" w:space="0" w:color="auto"/>
      </w:divBdr>
    </w:div>
    <w:div w:id="1430928205">
      <w:bodyDiv w:val="1"/>
      <w:marLeft w:val="0"/>
      <w:marRight w:val="0"/>
      <w:marTop w:val="0"/>
      <w:marBottom w:val="0"/>
      <w:divBdr>
        <w:top w:val="none" w:sz="0" w:space="0" w:color="auto"/>
        <w:left w:val="none" w:sz="0" w:space="0" w:color="auto"/>
        <w:bottom w:val="none" w:sz="0" w:space="0" w:color="auto"/>
        <w:right w:val="none" w:sz="0" w:space="0" w:color="auto"/>
      </w:divBdr>
    </w:div>
    <w:div w:id="1557159262">
      <w:bodyDiv w:val="1"/>
      <w:marLeft w:val="0"/>
      <w:marRight w:val="0"/>
      <w:marTop w:val="0"/>
      <w:marBottom w:val="0"/>
      <w:divBdr>
        <w:top w:val="none" w:sz="0" w:space="0" w:color="auto"/>
        <w:left w:val="none" w:sz="0" w:space="0" w:color="auto"/>
        <w:bottom w:val="none" w:sz="0" w:space="0" w:color="auto"/>
        <w:right w:val="none" w:sz="0" w:space="0" w:color="auto"/>
      </w:divBdr>
    </w:div>
    <w:div w:id="1640649598">
      <w:bodyDiv w:val="1"/>
      <w:marLeft w:val="0"/>
      <w:marRight w:val="0"/>
      <w:marTop w:val="0"/>
      <w:marBottom w:val="0"/>
      <w:divBdr>
        <w:top w:val="none" w:sz="0" w:space="0" w:color="auto"/>
        <w:left w:val="none" w:sz="0" w:space="0" w:color="auto"/>
        <w:bottom w:val="none" w:sz="0" w:space="0" w:color="auto"/>
        <w:right w:val="none" w:sz="0" w:space="0" w:color="auto"/>
      </w:divBdr>
    </w:div>
    <w:div w:id="1647012241">
      <w:bodyDiv w:val="1"/>
      <w:marLeft w:val="0"/>
      <w:marRight w:val="0"/>
      <w:marTop w:val="0"/>
      <w:marBottom w:val="0"/>
      <w:divBdr>
        <w:top w:val="none" w:sz="0" w:space="0" w:color="auto"/>
        <w:left w:val="none" w:sz="0" w:space="0" w:color="auto"/>
        <w:bottom w:val="none" w:sz="0" w:space="0" w:color="auto"/>
        <w:right w:val="none" w:sz="0" w:space="0" w:color="auto"/>
      </w:divBdr>
    </w:div>
    <w:div w:id="1968853772">
      <w:bodyDiv w:val="1"/>
      <w:marLeft w:val="0"/>
      <w:marRight w:val="0"/>
      <w:marTop w:val="0"/>
      <w:marBottom w:val="0"/>
      <w:divBdr>
        <w:top w:val="none" w:sz="0" w:space="0" w:color="auto"/>
        <w:left w:val="none" w:sz="0" w:space="0" w:color="auto"/>
        <w:bottom w:val="none" w:sz="0" w:space="0" w:color="auto"/>
        <w:right w:val="none" w:sz="0" w:space="0" w:color="auto"/>
      </w:divBdr>
    </w:div>
    <w:div w:id="2030138378">
      <w:bodyDiv w:val="1"/>
      <w:marLeft w:val="0"/>
      <w:marRight w:val="0"/>
      <w:marTop w:val="0"/>
      <w:marBottom w:val="0"/>
      <w:divBdr>
        <w:top w:val="none" w:sz="0" w:space="0" w:color="auto"/>
        <w:left w:val="none" w:sz="0" w:space="0" w:color="auto"/>
        <w:bottom w:val="none" w:sz="0" w:space="0" w:color="auto"/>
        <w:right w:val="none" w:sz="0" w:space="0" w:color="auto"/>
      </w:divBdr>
    </w:div>
    <w:div w:id="2032490772">
      <w:bodyDiv w:val="1"/>
      <w:marLeft w:val="0"/>
      <w:marRight w:val="0"/>
      <w:marTop w:val="0"/>
      <w:marBottom w:val="0"/>
      <w:divBdr>
        <w:top w:val="none" w:sz="0" w:space="0" w:color="auto"/>
        <w:left w:val="none" w:sz="0" w:space="0" w:color="auto"/>
        <w:bottom w:val="none" w:sz="0" w:space="0" w:color="auto"/>
        <w:right w:val="none" w:sz="0" w:space="0" w:color="auto"/>
      </w:divBdr>
    </w:div>
    <w:div w:id="2061321982">
      <w:bodyDiv w:val="1"/>
      <w:marLeft w:val="0"/>
      <w:marRight w:val="0"/>
      <w:marTop w:val="0"/>
      <w:marBottom w:val="0"/>
      <w:divBdr>
        <w:top w:val="none" w:sz="0" w:space="0" w:color="auto"/>
        <w:left w:val="none" w:sz="0" w:space="0" w:color="auto"/>
        <w:bottom w:val="none" w:sz="0" w:space="0" w:color="auto"/>
        <w:right w:val="none" w:sz="0" w:space="0" w:color="auto"/>
      </w:divBdr>
    </w:div>
    <w:div w:id="2078239326">
      <w:bodyDiv w:val="1"/>
      <w:marLeft w:val="0"/>
      <w:marRight w:val="0"/>
      <w:marTop w:val="0"/>
      <w:marBottom w:val="0"/>
      <w:divBdr>
        <w:top w:val="none" w:sz="0" w:space="0" w:color="auto"/>
        <w:left w:val="none" w:sz="0" w:space="0" w:color="auto"/>
        <w:bottom w:val="none" w:sz="0" w:space="0" w:color="auto"/>
        <w:right w:val="none" w:sz="0" w:space="0" w:color="auto"/>
      </w:divBdr>
      <w:divsChild>
        <w:div w:id="11288629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g"/><Relationship Id="rId50" Type="http://schemas.openxmlformats.org/officeDocument/2006/relationships/image" Target="media/image36.png"/><Relationship Id="rId55" Type="http://schemas.openxmlformats.org/officeDocument/2006/relationships/image" Target="media/image41.jpeg"/><Relationship Id="rId63" Type="http://schemas.openxmlformats.org/officeDocument/2006/relationships/image" Target="media/image42.jpeg"/><Relationship Id="rId68" Type="http://schemas.openxmlformats.org/officeDocument/2006/relationships/image" Target="media/image46.jpeg"/><Relationship Id="rId76" Type="http://schemas.openxmlformats.org/officeDocument/2006/relationships/image" Target="media/image53.jpeg"/><Relationship Id="rId84" Type="http://schemas.openxmlformats.org/officeDocument/2006/relationships/image" Target="media/image61.svg"/><Relationship Id="rId89" Type="http://schemas.openxmlformats.org/officeDocument/2006/relationships/hyperlink" Target="mailto:healthier.lsc@nhs.net" TargetMode="External"/><Relationship Id="rId97" Type="http://schemas.openxmlformats.org/officeDocument/2006/relationships/hyperlink" Target="mailto:healthier.lsc@nhs.net" TargetMode="External"/><Relationship Id="rId7" Type="http://schemas.openxmlformats.org/officeDocument/2006/relationships/numbering" Target="numbering.xml"/><Relationship Id="rId71" Type="http://schemas.openxmlformats.org/officeDocument/2006/relationships/image" Target="media/image49.jpeg"/><Relationship Id="rId92" Type="http://schemas.openxmlformats.org/officeDocument/2006/relationships/hyperlink" Target="mailto:healthier.lsc@nhs.net" TargetMode="Externa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5.emf"/><Relationship Id="rId11" Type="http://schemas.openxmlformats.org/officeDocument/2006/relationships/footnotes" Target="footnotes.xml"/><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hyperlink" Target="mailto:lsc.icb@nhs.net" TargetMode="External"/><Relationship Id="rId5" Type="http://schemas.openxmlformats.org/officeDocument/2006/relationships/customXml" Target="../customXml/item5.xml"/><Relationship Id="rId61" Type="http://schemas.openxmlformats.org/officeDocument/2006/relationships/image" Target="media/image47.png"/><Relationship Id="rId82" Type="http://schemas.openxmlformats.org/officeDocument/2006/relationships/image" Target="media/image59.jpeg"/><Relationship Id="rId90" Type="http://schemas.openxmlformats.org/officeDocument/2006/relationships/hyperlink" Target="mailto:healthier.lsc@nhs.net" TargetMode="External"/><Relationship Id="rId95" Type="http://schemas.openxmlformats.org/officeDocument/2006/relationships/hyperlink" Target="mailto:healthier.lsc@nhs.net" TargetMode="External"/><Relationship Id="rId19" Type="http://schemas.openxmlformats.org/officeDocument/2006/relationships/image" Target="media/image5.jpeg"/><Relationship Id="rId14" Type="http://schemas.openxmlformats.org/officeDocument/2006/relationships/image" Target="media/image2.jpeg"/><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hyperlink" Target="https://www.lancashireandsouthcumbria.icb.nhs.uk/about-us/publications/strategies-and-plans/ics-belonging-plan-2023-2028" TargetMode="External"/><Relationship Id="rId69" Type="http://schemas.openxmlformats.org/officeDocument/2006/relationships/image" Target="media/image47.jpeg"/><Relationship Id="rId77" Type="http://schemas.openxmlformats.org/officeDocument/2006/relationships/image" Target="media/image54.jpeg"/><Relationship Id="rId100"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37.jpeg"/><Relationship Id="rId72" Type="http://schemas.openxmlformats.org/officeDocument/2006/relationships/image" Target="media/image50.jpeg"/><Relationship Id="rId80" Type="http://schemas.openxmlformats.org/officeDocument/2006/relationships/image" Target="media/image57.jpeg"/><Relationship Id="rId85" Type="http://schemas.openxmlformats.org/officeDocument/2006/relationships/image" Target="media/image62.png"/><Relationship Id="rId93" Type="http://schemas.openxmlformats.org/officeDocument/2006/relationships/hyperlink" Target="mailto:healthier.lsc@nhs.net" TargetMode="External"/><Relationship Id="rId98" Type="http://schemas.openxmlformats.org/officeDocument/2006/relationships/hyperlink" Target="mailto:healthier.lsc@nhs.net"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44.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48.jpe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hyperlink" Target="mailto:healthier.lsc@nhs.net" TargetMode="External"/><Relationship Id="rId91" Type="http://schemas.openxmlformats.org/officeDocument/2006/relationships/hyperlink" Target="mailto:healthier.lsc@nhs.net" TargetMode="External"/><Relationship Id="rId96" Type="http://schemas.openxmlformats.org/officeDocument/2006/relationships/hyperlink" Target="mailto:healthier.lsc@nhs.net"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mailto:lsc.icb@nhs.net"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webSettings" Target="webSetting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yperlink" Target="https://www.england.nhs.uk/north-west/wp-content/uploads/sites/48/2023/07/The-North-West-BAME-Assembly-Anti-racist-Framework-FINAL.pdf" TargetMode="External"/><Relationship Id="rId73" Type="http://schemas.openxmlformats.org/officeDocument/2006/relationships/hyperlink" Target="https://lscintegratedcare.co.uk/our-work/our-strategy" TargetMode="External"/><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svg"/><Relationship Id="rId94" Type="http://schemas.openxmlformats.org/officeDocument/2006/relationships/hyperlink" Target="mailto:healthier.lsc@nhs.net" TargetMode="External"/><Relationship Id="rId99" Type="http://schemas.openxmlformats.org/officeDocument/2006/relationships/hyperlink" Target="https://www.lancashireandsouthcumbria.icb.nhs.uk/about-us/glossary" TargetMode="Externa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1.xml"/><Relationship Id="rId39"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avis.peters\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906071912E88141B910A1CE038B0EC9" ma:contentTypeVersion="478" ma:contentTypeDescription="Create a new document." ma:contentTypeScope="" ma:versionID="b4a076f97dfd9266675af289d9d47831">
  <xsd:schema xmlns:xsd="http://www.w3.org/2001/XMLSchema" xmlns:xs="http://www.w3.org/2001/XMLSchema" xmlns:p="http://schemas.microsoft.com/office/2006/metadata/properties" xmlns:ns1="http://schemas.microsoft.com/sharepoint/v3" xmlns:ns2="d5106079-c381-4d39-a139-6d90e6c6e3ec" xmlns:ns3="df850102-97b4-4ee4-8798-6e31d3d2af02" targetNamespace="http://schemas.microsoft.com/office/2006/metadata/properties" ma:root="true" ma:fieldsID="8cff5fde81da7fb11a1921391505bad3" ns1:_="" ns2:_="" ns3:_="">
    <xsd:import namespace="http://schemas.microsoft.com/sharepoint/v3"/>
    <xsd:import namespace="d5106079-c381-4d39-a139-6d90e6c6e3ec"/>
    <xsd:import namespace="df850102-97b4-4ee4-8798-6e31d3d2af02"/>
    <xsd:element name="properties">
      <xsd:complexType>
        <xsd:sequence>
          <xsd:element name="documentManagement">
            <xsd:complexType>
              <xsd:all>
                <xsd:element ref="ns2:_dlc_DocId" minOccurs="0"/>
                <xsd:element ref="ns2:_dlc_DocIdUrl" minOccurs="0"/>
                <xsd:element ref="ns2:_dlc_DocIdPersistId" minOccurs="0"/>
                <xsd:element ref="ns1:AverageRating" minOccurs="0"/>
                <xsd:element ref="ns1:RatingCount" minOccurs="0"/>
                <xsd:element ref="ns1:RatedBy" minOccurs="0"/>
                <xsd:element ref="ns1:Ratings" minOccurs="0"/>
                <xsd:element ref="ns1:LikesCount" minOccurs="0"/>
                <xsd:element ref="ns1:LikedBy" minOccurs="0"/>
                <xsd:element ref="ns3:Category" minOccurs="0"/>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lcf76f155ced4ddcb4097134ff3c332f" minOccurs="0"/>
                <xsd:element ref="ns2:TaxCatchAll"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1" nillable="true" ma:displayName="Rating (0-5)" ma:decimals="2" ma:description="Average value of all the ratings that have been submitted" ma:internalName="AverageRating" ma:readOnly="true">
      <xsd:simpleType>
        <xsd:restriction base="dms:Number"/>
      </xsd:simpleType>
    </xsd:element>
    <xsd:element name="RatingCount" ma:index="12" nillable="true" ma:displayName="Number of Ratings" ma:decimals="0" ma:description="Number of ratings submitted" ma:internalName="RatingCount" ma:readOnly="true">
      <xsd:simpleType>
        <xsd:restriction base="dms:Number"/>
      </xsd:simpleType>
    </xsd:element>
    <xsd:element name="RatedBy" ma:index="13"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4" nillable="true" ma:displayName="User ratings" ma:description="User ratings for the item" ma:hidden="true" ma:internalName="Ratings">
      <xsd:simpleType>
        <xsd:restriction base="dms:Note"/>
      </xsd:simpleType>
    </xsd:element>
    <xsd:element name="LikesCount" ma:index="15" nillable="true" ma:displayName="Number of Likes" ma:internalName="LikesCount">
      <xsd:simpleType>
        <xsd:restriction base="dms:Unknown"/>
      </xsd:simpleType>
    </xsd:element>
    <xsd:element name="LikedBy" ma:index="16"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106079-c381-4d39-a139-6d90e6c6e3e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description="" ma:internalName="SharedWithDetails" ma:readOnly="true">
      <xsd:simpleType>
        <xsd:restriction base="dms:Note">
          <xsd:maxLength value="255"/>
        </xsd:restriction>
      </xsd:simpleType>
    </xsd:element>
    <xsd:element name="TaxCatchAll" ma:index="32" nillable="true" ma:displayName="Taxonomy Catch All Column" ma:hidden="true" ma:list="{3ff59992-3631-4688-bf8c-aeeb643ee37e}" ma:internalName="TaxCatchAll" ma:showField="CatchAllData" ma:web="d5106079-c381-4d39-a139-6d90e6c6e3e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f850102-97b4-4ee4-8798-6e31d3d2af02" elementFormDefault="qualified">
    <xsd:import namespace="http://schemas.microsoft.com/office/2006/documentManagement/types"/>
    <xsd:import namespace="http://schemas.microsoft.com/office/infopath/2007/PartnerControls"/>
    <xsd:element name="Category" ma:index="17" nillable="true" ma:displayName="Category" ma:description="Please select a category for this document. Documents can then be grouped, filtered and sorted by this category." ma:format="Dropdown" ma:internalName="Category">
      <xsd:simpleType>
        <xsd:restriction base="dms:Choice">
          <xsd:enumeration value="Equality Impact &amp; Risk Assessment"/>
          <xsd:enumeration value="Equality Delivery System"/>
          <xsd:enumeration value="Workforce Race Equality Standard"/>
          <xsd:enumeration value="Annual Report"/>
          <xsd:enumeration value="Commissioning activity"/>
          <xsd:enumeration value="Equality Act"/>
          <xsd:enumeration value="Public Sector Equality Duty"/>
          <xsd:enumeration value="Human Rights Act"/>
          <xsd:enumeration value="Learning and Development"/>
        </xsd:restriction>
      </xsd:simpleType>
    </xsd:element>
    <xsd:element name="MediaServiceMetadata" ma:index="20" nillable="true" ma:displayName="MediaServiceMetadata" ma:description="" ma:hidden="true" ma:internalName="MediaServiceMetadata" ma:readOnly="true">
      <xsd:simpleType>
        <xsd:restriction base="dms:Note"/>
      </xsd:simpleType>
    </xsd:element>
    <xsd:element name="MediaServiceFastMetadata" ma:index="21" nillable="true" ma:displayName="MediaServiceFastMetadata" ma:description="" ma:hidden="true" ma:internalName="MediaServiceFastMetadata" ma:readOnly="true">
      <xsd:simpleType>
        <xsd:restriction base="dms:Note"/>
      </xsd:simpleType>
    </xsd:element>
    <xsd:element name="MediaServiceDateTaken" ma:index="22" nillable="true" ma:displayName="MediaServiceDateTaken" ma:description="" ma:hidden="true" ma:internalName="MediaServiceDateTaken" ma:readOnly="true">
      <xsd:simpleType>
        <xsd:restriction base="dms:Text"/>
      </xsd:simpleType>
    </xsd:element>
    <xsd:element name="MediaServiceAutoTags" ma:index="23" nillable="true" ma:displayName="MediaServiceAutoTags" ma:description="" ma:internalName="MediaServiceAutoTags" ma:readOnly="true">
      <xsd:simpleType>
        <xsd:restriction base="dms:Text"/>
      </xsd:simpleType>
    </xsd:element>
    <xsd:element name="MediaServiceLocation" ma:index="24" nillable="true" ma:displayName="MediaServiceLocation" ma:description="" ma:internalName="MediaServiceLocation" ma:readOnly="true">
      <xsd:simpleType>
        <xsd:restriction base="dms:Text"/>
      </xsd:simpleType>
    </xsd:element>
    <xsd:element name="MediaServiceOCR" ma:index="25" nillable="true" ma:displayName="MediaServiceOCR" ma:internalName="MediaServiceOCR" ma:readOnly="true">
      <xsd:simpleType>
        <xsd:restriction base="dms:Note">
          <xsd:maxLength value="255"/>
        </xsd:restriction>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5e3038f7-01d3-45c6-9ff3-08a5a011bcb7" ma:termSetId="09814cd3-568e-fe90-9814-8d621ff8fb84" ma:anchorId="fba54fb3-c3e1-fe81-a776-ca4b69148c4d" ma:open="true" ma:isKeyword="false">
      <xsd:complexType>
        <xsd:sequence>
          <xsd:element ref="pc:Terms" minOccurs="0" maxOccurs="1"/>
        </xsd:sequence>
      </xsd:complexType>
    </xsd:element>
    <xsd:element name="MediaLengthInSeconds" ma:index="33" nillable="true" ma:displayName="MediaLengthInSeconds" ma:hidden="true" ma:internalName="MediaLengthInSeconds" ma:readOnly="true">
      <xsd:simpleType>
        <xsd:restriction base="dms:Unknown"/>
      </xsd:simpleType>
    </xsd:element>
    <xsd:element name="MediaServiceObjectDetectorVersions" ma:index="3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Category xmlns="df850102-97b4-4ee4-8798-6e31d3d2af02"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_dlc_DocId xmlns="d5106079-c381-4d39-a139-6d90e6c6e3ec">O365CORP-625680747-49496</_dlc_DocId>
    <_dlc_DocIdUrl xmlns="d5106079-c381-4d39-a139-6d90e6c6e3ec">
      <Url>https://csucloudservices.sharepoint.com/teams/corporate_affairs/equal/_layouts/15/DocIdRedir.aspx?ID=O365CORP-625680747-49496</Url>
      <Description>O365CORP-625680747-49496</Description>
    </_dlc_DocIdUrl>
    <TaxCatchAll xmlns="d5106079-c381-4d39-a139-6d90e6c6e3ec" xsi:nil="true"/>
    <lcf76f155ced4ddcb4097134ff3c332f xmlns="df850102-97b4-4ee4-8798-6e31d3d2af02">
      <Terms xmlns="http://schemas.microsoft.com/office/infopath/2007/PartnerControls"/>
    </lcf76f155ced4ddcb4097134ff3c332f>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77FB6AC-52AB-4979-AD60-54B09131BC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5106079-c381-4d39-a139-6d90e6c6e3ec"/>
    <ds:schemaRef ds:uri="df850102-97b4-4ee4-8798-6e31d3d2af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532CCF-6268-49B9-9FE2-995F2691326A}">
  <ds:schemaRefs>
    <ds:schemaRef ds:uri="http://schemas.microsoft.com/sharepoint/v3/contenttype/forms"/>
  </ds:schemaRefs>
</ds:datastoreItem>
</file>

<file path=customXml/itemProps4.xml><?xml version="1.0" encoding="utf-8"?>
<ds:datastoreItem xmlns:ds="http://schemas.openxmlformats.org/officeDocument/2006/customXml" ds:itemID="{14ABFD29-58F6-4899-B9AA-E0AB26DD8538}">
  <ds:schemaRefs>
    <ds:schemaRef ds:uri="http://schemas.openxmlformats.org/officeDocument/2006/bibliography"/>
  </ds:schemaRefs>
</ds:datastoreItem>
</file>

<file path=customXml/itemProps5.xml><?xml version="1.0" encoding="utf-8"?>
<ds:datastoreItem xmlns:ds="http://schemas.openxmlformats.org/officeDocument/2006/customXml" ds:itemID="{943D82E1-22C4-4402-AEFF-42EAD125B47D}">
  <ds:schemaRefs>
    <ds:schemaRef ds:uri="http://schemas.microsoft.com/office/2006/metadata/properties"/>
    <ds:schemaRef ds:uri="http://schemas.microsoft.com/office/infopath/2007/PartnerControls"/>
    <ds:schemaRef ds:uri="df850102-97b4-4ee4-8798-6e31d3d2af02"/>
    <ds:schemaRef ds:uri="http://schemas.microsoft.com/sharepoint/v3"/>
    <ds:schemaRef ds:uri="d5106079-c381-4d39-a139-6d90e6c6e3ec"/>
  </ds:schemaRefs>
</ds:datastoreItem>
</file>

<file path=customXml/itemProps6.xml><?xml version="1.0" encoding="utf-8"?>
<ds:datastoreItem xmlns:ds="http://schemas.openxmlformats.org/officeDocument/2006/customXml" ds:itemID="{C971B361-C95A-477D-B652-617C85497A49}">
  <ds:schemaRefs>
    <ds:schemaRef ds:uri="http://schemas.microsoft.com/sharepoint/event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Annual report (Red and Black design)</Template>
  <TotalTime>6</TotalTime>
  <Pages>55</Pages>
  <Words>14090</Words>
  <Characters>80313</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Peters Travis (MLCSU)</dc:creator>
  <cp:keywords/>
  <cp:lastModifiedBy>Daniel Shackleston (ML)</cp:lastModifiedBy>
  <cp:revision>4</cp:revision>
  <cp:lastPrinted>2023-09-19T11:49:00Z</cp:lastPrinted>
  <dcterms:created xsi:type="dcterms:W3CDTF">2024-09-09T11:18:00Z</dcterms:created>
  <dcterms:modified xsi:type="dcterms:W3CDTF">2024-09-09T11:46:00Z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0x0101000906071912E88141B910A1CE038B0EC9</vt:lpwstr>
  </property>
  <property fmtid="{D5CDD505-2E9C-101B-9397-08002B2CF9AE}" pid="3" name="AuthorIds_UIVersion_1536">
    <vt:lpwstr>10480</vt:lpwstr>
  </property>
  <property fmtid="{D5CDD505-2E9C-101B-9397-08002B2CF9AE}" pid="4" name="_dlc_DocIdItemGuid">
    <vt:lpwstr>2d04959d-c90f-43de-b6fd-81308cedc5ee</vt:lpwstr>
  </property>
  <property fmtid="{D5CDD505-2E9C-101B-9397-08002B2CF9AE}" pid="5" name="MediaServiceImageTags">
    <vt:lpwstr/>
  </property>
</Properties>
</file>